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A9108" w14:textId="13FD4102" w:rsidR="00F87859" w:rsidRDefault="002B5038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7CA6C52F" wp14:editId="78B3A2BE">
            <wp:simplePos x="0" y="0"/>
            <wp:positionH relativeFrom="margin">
              <wp:posOffset>-346710</wp:posOffset>
            </wp:positionH>
            <wp:positionV relativeFrom="paragraph">
              <wp:posOffset>-387985</wp:posOffset>
            </wp:positionV>
            <wp:extent cx="3731260" cy="1205230"/>
            <wp:effectExtent l="0" t="0" r="2540" b="0"/>
            <wp:wrapNone/>
            <wp:docPr id="41" name="Picture 41" descr="Logo for Ministry of Social Development - Te Manatū Whakahiato Ora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Ministry of Social Development - Te Manatū Whakahiato Ora. Black text on a white backgroun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4366AFEE" wp14:editId="45D59B9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C548" w14:textId="6AB745CA" w:rsidR="00F87859" w:rsidRDefault="00F87859" w:rsidP="00F87859">
      <w:pPr>
        <w:rPr>
          <w:rFonts w:cs="Arial"/>
          <w:szCs w:val="32"/>
        </w:rPr>
      </w:pPr>
    </w:p>
    <w:p w14:paraId="0D2F5225" w14:textId="3B110282" w:rsidR="00F87859" w:rsidRDefault="00A527F4" w:rsidP="00F87859">
      <w:pPr>
        <w:spacing w:after="240"/>
        <w:jc w:val="center"/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2173312" behindDoc="0" locked="0" layoutInCell="1" allowOverlap="1" wp14:anchorId="23834111" wp14:editId="760153E5">
            <wp:simplePos x="0" y="0"/>
            <wp:positionH relativeFrom="margin">
              <wp:posOffset>-235585</wp:posOffset>
            </wp:positionH>
            <wp:positionV relativeFrom="paragraph">
              <wp:posOffset>262890</wp:posOffset>
            </wp:positionV>
            <wp:extent cx="2792095" cy="838200"/>
            <wp:effectExtent l="0" t="0" r="8255" b="0"/>
            <wp:wrapNone/>
            <wp:docPr id="36126697" name="Picture 36126697" descr="Logo for Disability Support Services. Green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6697" name="Picture 36126697" descr="Logo for Disability Support Services. Green text on a white background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6B6F1A00" w14:textId="5255A7BE" w:rsidR="00F87859" w:rsidRDefault="00F87859" w:rsidP="00F87859">
      <w:pPr>
        <w:rPr>
          <w:rFonts w:cs="Arial"/>
          <w:szCs w:val="32"/>
        </w:rPr>
      </w:pPr>
    </w:p>
    <w:p w14:paraId="2045538F" w14:textId="4AF2F2C9" w:rsidR="00F87859" w:rsidRDefault="00F87859" w:rsidP="00F87859">
      <w:pPr>
        <w:rPr>
          <w:rFonts w:cs="Arial"/>
          <w:szCs w:val="32"/>
        </w:rPr>
      </w:pPr>
    </w:p>
    <w:p w14:paraId="1EA35B9C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0B2C11F9" w14:textId="52501123" w:rsidR="00FE6286" w:rsidRDefault="006A7B37" w:rsidP="00FE6286">
      <w:pPr>
        <w:pStyle w:val="Title"/>
      </w:pPr>
      <w:r w:rsidRPr="00FE6286">
        <w:t xml:space="preserve">How Ministry of </w:t>
      </w:r>
      <w:r w:rsidR="002B5038" w:rsidRPr="00FE6286">
        <w:t xml:space="preserve">Social </w:t>
      </w:r>
      <w:r w:rsidR="00FE6286" w:rsidRPr="00FE6286">
        <w:t>Development Disability Support Services</w:t>
      </w:r>
      <w:r w:rsidRPr="00FE6286">
        <w:t xml:space="preserve"> checks </w:t>
      </w:r>
    </w:p>
    <w:p w14:paraId="7BFE2E29" w14:textId="69CA264C" w:rsidR="00887F23" w:rsidRPr="00FE6286" w:rsidRDefault="006A7B37" w:rsidP="00FE6286">
      <w:pPr>
        <w:pStyle w:val="Title"/>
      </w:pPr>
      <w:r w:rsidRPr="00FE6286">
        <w:t>quality and safeguarding</w:t>
      </w:r>
    </w:p>
    <w:p w14:paraId="613DC777" w14:textId="28529110" w:rsidR="00887F23" w:rsidRDefault="00887F23" w:rsidP="00FE6286">
      <w:pPr>
        <w:pStyle w:val="Title"/>
      </w:pPr>
    </w:p>
    <w:p w14:paraId="1A1A01B7" w14:textId="0293E670" w:rsidR="00887F23" w:rsidRDefault="00FE6286" w:rsidP="00FE6286">
      <w:pPr>
        <w:pStyle w:val="Titl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6F237A" wp14:editId="37402ACB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2592070" cy="2592070"/>
            <wp:effectExtent l="0" t="0" r="0" b="0"/>
            <wp:wrapNone/>
            <wp:docPr id="5" name="Picture 5" descr="A person with a thumb up is stands beside a checklist. The checklist is ticked of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a thumb up is stands beside a checklist. The checklist is ticked off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08904" w14:textId="77777777" w:rsidR="00887F23" w:rsidRDefault="00887F23" w:rsidP="00FE6286">
      <w:pPr>
        <w:pStyle w:val="Title"/>
      </w:pPr>
    </w:p>
    <w:p w14:paraId="5F555FDA" w14:textId="77777777" w:rsidR="00887F23" w:rsidRDefault="00887F23" w:rsidP="00FE6286">
      <w:pPr>
        <w:pStyle w:val="Title"/>
      </w:pPr>
    </w:p>
    <w:p w14:paraId="286E1DB0" w14:textId="77777777" w:rsidR="00FE6286" w:rsidRDefault="00F87859" w:rsidP="00BF5DDC">
      <w:pPr>
        <w:pStyle w:val="Datepublished"/>
      </w:pPr>
      <w:r w:rsidRPr="00F87859">
        <w:br/>
      </w:r>
      <w:r w:rsidR="00570380">
        <w:br/>
      </w:r>
    </w:p>
    <w:p w14:paraId="694B22B5" w14:textId="1148C552" w:rsidR="00F87859" w:rsidRPr="00570380" w:rsidRDefault="00887F23" w:rsidP="00BF5DDC">
      <w:pPr>
        <w:pStyle w:val="Datepublished"/>
      </w:pPr>
      <w:r w:rsidRPr="00570380">
        <w:t xml:space="preserve">Published: </w:t>
      </w:r>
      <w:r w:rsidR="00790FE2">
        <w:t>March</w:t>
      </w:r>
      <w:r w:rsidR="00163247">
        <w:t xml:space="preserve"> 202</w:t>
      </w:r>
      <w:r w:rsidR="002B5038">
        <w:t>5</w:t>
      </w:r>
    </w:p>
    <w:p w14:paraId="28B279B8" w14:textId="77777777" w:rsidR="00FC6A95" w:rsidRDefault="00F87859" w:rsidP="00FC6A95">
      <w:pPr>
        <w:pStyle w:val="Heading1"/>
      </w:pPr>
      <w:r w:rsidRPr="00153863">
        <w:br w:type="page"/>
      </w:r>
      <w:bookmarkStart w:id="0" w:name="_Toc179201510"/>
      <w:r w:rsidR="00FC6A95">
        <w:lastRenderedPageBreak/>
        <w:t>Before you begin</w:t>
      </w:r>
    </w:p>
    <w:p w14:paraId="52F600C1" w14:textId="77777777" w:rsidR="00FC6A95" w:rsidRDefault="00FC6A95" w:rsidP="00FC6A95"/>
    <w:p w14:paraId="6E296EA7" w14:textId="77777777" w:rsidR="00FC6A95" w:rsidRDefault="00FC6A95" w:rsidP="00FC6A95"/>
    <w:p w14:paraId="1B4EE391" w14:textId="5ED00B51" w:rsidR="00FC6A95" w:rsidRDefault="00FC6A95" w:rsidP="00FC6A95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149760" behindDoc="0" locked="0" layoutInCell="1" allowOverlap="1" wp14:anchorId="5B005D3E" wp14:editId="0B9EA546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419225" cy="2006878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531" cy="200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document talks about abuse.</w:t>
      </w:r>
    </w:p>
    <w:p w14:paraId="3C7CFF01" w14:textId="2D56322F" w:rsidR="00FC6A95" w:rsidRDefault="00FC6A95" w:rsidP="00FC6A95"/>
    <w:p w14:paraId="224F8E39" w14:textId="77777777" w:rsidR="00FC6A95" w:rsidRDefault="00FC6A95" w:rsidP="00FC6A95"/>
    <w:p w14:paraId="610FF7C6" w14:textId="77777777" w:rsidR="00FC6A95" w:rsidRDefault="00FC6A95" w:rsidP="00FC6A95">
      <w:r>
        <w:t>This information may upset some people when they are reading it.</w:t>
      </w:r>
    </w:p>
    <w:p w14:paraId="3CA14351" w14:textId="77777777" w:rsidR="00FC6A95" w:rsidRDefault="00FC6A95" w:rsidP="00FC6A95"/>
    <w:p w14:paraId="11A052D8" w14:textId="77777777" w:rsidR="00FC6A95" w:rsidRDefault="00FC6A95" w:rsidP="00FC6A95"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47F5D56B" wp14:editId="3D0949C8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1630680" cy="1540510"/>
                <wp:effectExtent l="0" t="0" r="0" b="2540"/>
                <wp:wrapNone/>
                <wp:docPr id="213752513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1540510"/>
                          <a:chOff x="0" y="0"/>
                          <a:chExt cx="1630680" cy="154051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5029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E8C57B9" id="Group 1" o:spid="_x0000_s1026" alt="&quot;&quot;" style="position:absolute;margin-left:0;margin-top:7.55pt;width:128.4pt;height:121.3pt;z-index:252142592" coordsize="16306,1540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1277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">
                  <v:imagedata r:id="rId19" o:title=""/>
                </v:shape>
                <v:shape id="Graphic 4" o:spid="_x0000_s1028" type="#_x0000_t75" alt="Close with solid fill" style="position:absolute;left:7162;top:502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">
                  <v:imagedata r:id="rId20" o:title="Close with solid fill"/>
                </v:shape>
              </v:group>
            </w:pict>
          </mc:Fallback>
        </mc:AlternateContent>
      </w:r>
    </w:p>
    <w:p w14:paraId="4E96E8D5" w14:textId="77777777" w:rsidR="00FC6A95" w:rsidRDefault="00FC6A95" w:rsidP="00FC6A95">
      <w:r>
        <w:t>This information is not meant to scare anyone.</w:t>
      </w:r>
    </w:p>
    <w:p w14:paraId="0E6F0E58" w14:textId="77777777" w:rsidR="00FC6A95" w:rsidRDefault="00FC6A95" w:rsidP="00FC6A95"/>
    <w:p w14:paraId="55860D13" w14:textId="77777777" w:rsidR="00FC6A95" w:rsidRDefault="00FC6A95" w:rsidP="00FC6A95"/>
    <w:p w14:paraId="12B07A35" w14:textId="77777777" w:rsidR="00FC6A95" w:rsidRDefault="00FC6A95" w:rsidP="00FC6A95">
      <w:r w:rsidRPr="005063C3">
        <w:rPr>
          <w:noProof/>
        </w:rPr>
        <w:drawing>
          <wp:anchor distT="0" distB="0" distL="114300" distR="114300" simplePos="0" relativeHeight="252147712" behindDoc="0" locked="0" layoutInCell="1" allowOverlap="1" wp14:anchorId="28604451" wp14:editId="102995EB">
            <wp:simplePos x="0" y="0"/>
            <wp:positionH relativeFrom="column">
              <wp:posOffset>60960</wp:posOffset>
            </wp:positionH>
            <wp:positionV relativeFrom="paragraph">
              <wp:posOffset>447040</wp:posOffset>
            </wp:positionV>
            <wp:extent cx="1554480" cy="1554480"/>
            <wp:effectExtent l="0" t="0" r="7620" b="7620"/>
            <wp:wrapNone/>
            <wp:docPr id="11960716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716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you are upset after reading this </w:t>
      </w:r>
      <w:proofErr w:type="gramStart"/>
      <w:r>
        <w:t>document</w:t>
      </w:r>
      <w:proofErr w:type="gramEnd"/>
      <w:r>
        <w:t xml:space="preserve"> you can talk to your:</w:t>
      </w:r>
    </w:p>
    <w:p w14:paraId="174CF0BD" w14:textId="77777777" w:rsidR="00FC6A95" w:rsidRDefault="00FC6A95" w:rsidP="00FC6A95">
      <w:pPr>
        <w:pStyle w:val="Listtoplevel"/>
      </w:pPr>
      <w:r>
        <w:t>whānau / family</w:t>
      </w:r>
    </w:p>
    <w:p w14:paraId="7DBC3FF3" w14:textId="77777777" w:rsidR="00FC6A95" w:rsidRDefault="00FC6A95" w:rsidP="00FC6A95">
      <w:pPr>
        <w:pStyle w:val="Listtoplevel"/>
      </w:pPr>
      <w:r>
        <w:t>friends.</w:t>
      </w:r>
    </w:p>
    <w:p w14:paraId="39EE3D72" w14:textId="77777777" w:rsidR="00FC6A95" w:rsidRDefault="00FC6A95" w:rsidP="00FC6A95"/>
    <w:p w14:paraId="03B8151C" w14:textId="77777777" w:rsidR="00FC6A95" w:rsidRDefault="00FC6A95" w:rsidP="00FC6A95"/>
    <w:p w14:paraId="480E8CB7" w14:textId="77777777" w:rsidR="00FC6A95" w:rsidRDefault="00FC6A95" w:rsidP="00FC6A95">
      <w:pPr>
        <w:spacing w:line="240" w:lineRule="auto"/>
        <w:ind w:left="0"/>
      </w:pPr>
      <w:r>
        <w:br w:type="page"/>
      </w:r>
    </w:p>
    <w:p w14:paraId="71393580" w14:textId="77777777" w:rsidR="00FC6A95" w:rsidRDefault="00FC6A95" w:rsidP="00FC6A95">
      <w:r>
        <w:rPr>
          <w:noProof/>
        </w:rPr>
        <w:lastRenderedPageBreak/>
        <w:drawing>
          <wp:anchor distT="0" distB="0" distL="114300" distR="114300" simplePos="0" relativeHeight="252146688" behindDoc="0" locked="0" layoutInCell="1" allowOverlap="1" wp14:anchorId="26691E95" wp14:editId="29C6F52D">
            <wp:simplePos x="0" y="0"/>
            <wp:positionH relativeFrom="margin">
              <wp:posOffset>106680</wp:posOffset>
            </wp:positionH>
            <wp:positionV relativeFrom="paragraph">
              <wp:posOffset>243840</wp:posOffset>
            </wp:positionV>
            <wp:extent cx="1395523" cy="1600200"/>
            <wp:effectExtent l="0" t="0" r="0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2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3AC6545B" w14:textId="77777777" w:rsidR="00FC6A95" w:rsidRDefault="00FC6A95" w:rsidP="00FC6A95">
      <w:pPr>
        <w:pStyle w:val="Listtoplevel"/>
      </w:pPr>
      <w:r>
        <w:t>calling 1737</w:t>
      </w:r>
    </w:p>
    <w:p w14:paraId="659EED6A" w14:textId="77777777" w:rsidR="00FC6A95" w:rsidRDefault="00FC6A95" w:rsidP="00FC6A95">
      <w:pPr>
        <w:pStyle w:val="Listtoplevel"/>
      </w:pPr>
      <w:r>
        <w:t>texting 1737</w:t>
      </w:r>
    </w:p>
    <w:p w14:paraId="1D06EADB" w14:textId="77777777" w:rsidR="00FC6A95" w:rsidRDefault="00FC6A95" w:rsidP="00FC6A95">
      <w:r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50B877EB" wp14:editId="4FDD5188">
                <wp:simplePos x="0" y="0"/>
                <wp:positionH relativeFrom="column">
                  <wp:posOffset>-198120</wp:posOffset>
                </wp:positionH>
                <wp:positionV relativeFrom="paragraph">
                  <wp:posOffset>247015</wp:posOffset>
                </wp:positionV>
                <wp:extent cx="2042160" cy="1314450"/>
                <wp:effectExtent l="0" t="0" r="0" b="0"/>
                <wp:wrapNone/>
                <wp:docPr id="557587280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1314450"/>
                          <a:chOff x="0" y="0"/>
                          <a:chExt cx="204216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27432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5EAAB7B" id="Group 2" o:spid="_x0000_s1026" alt="&quot;&quot;" style="position:absolute;margin-left:-15.6pt;margin-top:19.45pt;width:160.8pt;height:103.5pt;z-index:252145664" coordsize="20421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">
                <v:shape id="Picture 14" o:spid="_x0000_s1027" type="#_x0000_t75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4" o:title=""/>
                </v:shape>
                <v:shape id="Graphic 551237073" o:spid="_x0000_s1028" type="#_x0000_t75" alt="Close with solid fill" style="position:absolute;left:11277;top:27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">
                  <v:imagedata r:id="rId20" o:title="Close with solid fill"/>
                </v:shape>
              </v:group>
            </w:pict>
          </mc:Fallback>
        </mc:AlternateContent>
      </w:r>
    </w:p>
    <w:p w14:paraId="2D6C83E4" w14:textId="77777777" w:rsidR="00FC6A95" w:rsidRDefault="00FC6A95" w:rsidP="00FC6A95"/>
    <w:p w14:paraId="370C7B60" w14:textId="77777777" w:rsidR="00FC6A95" w:rsidRDefault="00FC6A95" w:rsidP="00FC6A95">
      <w:r>
        <w:t>It does not cost any money to call / text 1737.</w:t>
      </w:r>
    </w:p>
    <w:p w14:paraId="74E5D888" w14:textId="77777777" w:rsidR="00FC6A95" w:rsidRDefault="00FC6A95" w:rsidP="00FC6A95"/>
    <w:p w14:paraId="30B0BE43" w14:textId="77777777" w:rsidR="00FC6A95" w:rsidRDefault="00FC6A95" w:rsidP="00FC6A95">
      <w:r w:rsidRPr="00AE7C51">
        <w:rPr>
          <w:noProof/>
        </w:rPr>
        <w:drawing>
          <wp:anchor distT="0" distB="0" distL="114300" distR="114300" simplePos="0" relativeHeight="252143616" behindDoc="0" locked="0" layoutInCell="1" allowOverlap="1" wp14:anchorId="788D9C1B" wp14:editId="6BAA9F82">
            <wp:simplePos x="0" y="0"/>
            <wp:positionH relativeFrom="margin">
              <wp:posOffset>106680</wp:posOffset>
            </wp:positionH>
            <wp:positionV relativeFrom="paragraph">
              <wp:posOffset>201295</wp:posOffset>
            </wp:positionV>
            <wp:extent cx="1356360" cy="1356360"/>
            <wp:effectExtent l="0" t="0" r="0" b="0"/>
            <wp:wrapNone/>
            <wp:docPr id="16579448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448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0BB6270E" wp14:editId="6604FC0E">
                <wp:simplePos x="0" y="0"/>
                <wp:positionH relativeFrom="margin">
                  <wp:posOffset>2219325</wp:posOffset>
                </wp:positionH>
                <wp:positionV relativeFrom="paragraph">
                  <wp:posOffset>313690</wp:posOffset>
                </wp:positionV>
                <wp:extent cx="3505200" cy="733425"/>
                <wp:effectExtent l="0" t="0" r="0" b="9525"/>
                <wp:wrapNone/>
                <wp:docPr id="591905610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33425"/>
                        </a:xfrm>
                        <a:prstGeom prst="rect">
                          <a:avLst/>
                        </a:prstGeom>
                        <a:solidFill>
                          <a:srgbClr val="FFE4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8B95BE5" id="Rectangle 13" o:spid="_x0000_s1026" alt="&quot;&quot;" style="position:absolute;margin-left:174.75pt;margin-top:24.7pt;width:276pt;height:57.75pt;z-index:-25117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" fillcolor="#ffe48f" stroked="f" strokeweight="1pt">
                <w10:wrap anchorx="margin"/>
              </v:rect>
            </w:pict>
          </mc:Fallback>
        </mc:AlternateContent>
      </w:r>
    </w:p>
    <w:p w14:paraId="077FD6B4" w14:textId="77777777" w:rsidR="00FC6A95" w:rsidRDefault="00FC6A95" w:rsidP="00FC6A95">
      <w:r>
        <w:t xml:space="preserve">If you do not feel safe call the police on </w:t>
      </w:r>
      <w:r w:rsidRPr="00AE7C51">
        <w:rPr>
          <w:b/>
          <w:bCs/>
        </w:rPr>
        <w:t>111</w:t>
      </w:r>
    </w:p>
    <w:p w14:paraId="4E5C5A02" w14:textId="77777777" w:rsidR="00FC6A95" w:rsidRDefault="00FC6A95" w:rsidP="00FC6A95"/>
    <w:p w14:paraId="5A2BA340" w14:textId="4287C8A6" w:rsidR="00FC6A95" w:rsidRDefault="00FC6A95" w:rsidP="00FC6A95">
      <w:pPr>
        <w:rPr>
          <w:rFonts w:eastAsia="Arial Unicode MS"/>
        </w:rPr>
      </w:pPr>
      <w:r>
        <w:br w:type="page"/>
      </w:r>
    </w:p>
    <w:p w14:paraId="0AB35095" w14:textId="30AF8FC7" w:rsidR="00F03573" w:rsidRDefault="00F03573" w:rsidP="00F03573">
      <w:pPr>
        <w:pStyle w:val="Heading1"/>
      </w:pPr>
      <w:r>
        <w:lastRenderedPageBreak/>
        <w:t>What you will find in this document</w:t>
      </w:r>
      <w:bookmarkEnd w:id="0"/>
    </w:p>
    <w:p w14:paraId="001E7D86" w14:textId="77777777" w:rsidR="00F03573" w:rsidRDefault="00F03573" w:rsidP="00F03573">
      <w:pPr>
        <w:pStyle w:val="contentspage"/>
      </w:pPr>
    </w:p>
    <w:p w14:paraId="02F50DDB" w14:textId="77777777" w:rsidR="00F03573" w:rsidRDefault="00F03573" w:rsidP="00F03573">
      <w:pPr>
        <w:pStyle w:val="contentspage"/>
      </w:pPr>
    </w:p>
    <w:p w14:paraId="3AEBDD7E" w14:textId="4E22B5AC" w:rsidR="00F03573" w:rsidRPr="00F03573" w:rsidRDefault="00F03573" w:rsidP="00F03573">
      <w:pPr>
        <w:pStyle w:val="contentspage"/>
        <w:jc w:val="right"/>
        <w:rPr>
          <w:b/>
          <w:bCs w:val="0"/>
        </w:rPr>
      </w:pPr>
      <w:r w:rsidRPr="00F03573">
        <w:rPr>
          <w:b/>
          <w:bCs w:val="0"/>
        </w:rPr>
        <w:t>Page number:</w:t>
      </w:r>
    </w:p>
    <w:p w14:paraId="37A89FFD" w14:textId="77777777" w:rsidR="00F03573" w:rsidRDefault="00F03573" w:rsidP="00F03573">
      <w:pPr>
        <w:pStyle w:val="contentspage"/>
      </w:pPr>
    </w:p>
    <w:p w14:paraId="57122865" w14:textId="2CF57162" w:rsidR="00F03573" w:rsidRDefault="00530F05" w:rsidP="00F03573">
      <w:pPr>
        <w:pStyle w:val="contentspage"/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7DC795F6" wp14:editId="40C01B0E">
            <wp:simplePos x="0" y="0"/>
            <wp:positionH relativeFrom="margin">
              <wp:align>left</wp:align>
            </wp:positionH>
            <wp:positionV relativeFrom="paragraph">
              <wp:posOffset>262587</wp:posOffset>
            </wp:positionV>
            <wp:extent cx="1518699" cy="1518699"/>
            <wp:effectExtent l="0" t="0" r="5715" b="0"/>
            <wp:wrapNone/>
            <wp:docPr id="911022942" name="Picture 9110229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83530" name="Picture 8006835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15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668C8" w14:textId="0C6AAB7D" w:rsidR="00F03573" w:rsidRPr="00E74760" w:rsidRDefault="00000000" w:rsidP="00F03573">
      <w:pPr>
        <w:pStyle w:val="contentspage"/>
      </w:pPr>
      <w:hyperlink w:anchor="_What_is_this" w:history="1">
        <w:r w:rsidR="00F03573" w:rsidRPr="00E74760">
          <w:rPr>
            <w:rStyle w:val="Hyperlink"/>
            <w:color w:val="000000" w:themeColor="text1"/>
            <w:u w:val="none"/>
          </w:rPr>
          <w:t>What is this document about?</w:t>
        </w:r>
        <w:r w:rsidR="00F03573" w:rsidRPr="00E74760">
          <w:rPr>
            <w:rStyle w:val="Hyperlink"/>
            <w:color w:val="000000" w:themeColor="text1"/>
            <w:u w:val="none"/>
          </w:rPr>
          <w:tab/>
        </w:r>
        <w:r w:rsidR="00FE0CD8">
          <w:rPr>
            <w:rStyle w:val="Hyperlink"/>
            <w:color w:val="000000" w:themeColor="text1"/>
            <w:u w:val="none"/>
          </w:rPr>
          <w:t>5</w:t>
        </w:r>
      </w:hyperlink>
    </w:p>
    <w:p w14:paraId="10A69148" w14:textId="554AADAC" w:rsidR="00F03573" w:rsidRDefault="00F03573" w:rsidP="00F03573">
      <w:pPr>
        <w:pStyle w:val="contentspage"/>
      </w:pPr>
    </w:p>
    <w:p w14:paraId="2CC51B5B" w14:textId="77777777" w:rsidR="00F03573" w:rsidRDefault="00F03573" w:rsidP="00F03573">
      <w:pPr>
        <w:pStyle w:val="contentspage"/>
      </w:pPr>
    </w:p>
    <w:p w14:paraId="69AE9BC4" w14:textId="36D5B927" w:rsidR="00F03573" w:rsidRPr="00E74760" w:rsidRDefault="00000000" w:rsidP="00F03573">
      <w:pPr>
        <w:pStyle w:val="contentspage"/>
      </w:pPr>
      <w:hyperlink w:anchor="_People_for_Us" w:history="1">
        <w:r w:rsidR="00F03573" w:rsidRPr="00E74760">
          <w:rPr>
            <w:rStyle w:val="Hyperlink"/>
            <w:color w:val="000000" w:themeColor="text1"/>
            <w:u w:val="none"/>
          </w:rPr>
          <w:t>People for Us</w:t>
        </w:r>
        <w:r w:rsidR="00F03573" w:rsidRPr="00E74760">
          <w:rPr>
            <w:rStyle w:val="Hyperlink"/>
            <w:color w:val="000000" w:themeColor="text1"/>
            <w:u w:val="none"/>
          </w:rPr>
          <w:tab/>
        </w:r>
      </w:hyperlink>
      <w:r w:rsidR="00FE0CD8">
        <w:rPr>
          <w:rStyle w:val="Hyperlink"/>
          <w:color w:val="000000" w:themeColor="text1"/>
          <w:u w:val="none"/>
        </w:rPr>
        <w:t>8</w:t>
      </w:r>
    </w:p>
    <w:p w14:paraId="337A21A2" w14:textId="77777777" w:rsidR="00F03573" w:rsidRDefault="00F03573" w:rsidP="00F03573">
      <w:pPr>
        <w:pStyle w:val="contentspage"/>
      </w:pPr>
    </w:p>
    <w:p w14:paraId="2BD3616F" w14:textId="77777777" w:rsidR="00F03573" w:rsidRDefault="00F03573" w:rsidP="00F03573">
      <w:pPr>
        <w:pStyle w:val="contentspage"/>
      </w:pPr>
    </w:p>
    <w:p w14:paraId="6A9AA99C" w14:textId="3A9EC1D1" w:rsidR="00F03573" w:rsidRPr="00E74760" w:rsidRDefault="00530F05" w:rsidP="00F03573">
      <w:pPr>
        <w:pStyle w:val="contentspage"/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6EF152F4" wp14:editId="0AA2EC5F">
            <wp:simplePos x="0" y="0"/>
            <wp:positionH relativeFrom="margin">
              <wp:align>left</wp:align>
            </wp:positionH>
            <wp:positionV relativeFrom="paragraph">
              <wp:posOffset>9277</wp:posOffset>
            </wp:positionV>
            <wp:extent cx="1399430" cy="1523574"/>
            <wp:effectExtent l="0" t="0" r="0" b="635"/>
            <wp:wrapNone/>
            <wp:docPr id="1755931234" name="Picture 1755931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37089" name="Picture 6513370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52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Assisting_Change" w:history="1">
        <w:r w:rsidR="00F03573" w:rsidRPr="00E74760">
          <w:rPr>
            <w:rStyle w:val="Hyperlink"/>
            <w:color w:val="000000" w:themeColor="text1"/>
            <w:u w:val="none"/>
          </w:rPr>
          <w:t>Assisting Change</w:t>
        </w:r>
        <w:r w:rsidR="00F03573" w:rsidRPr="00E74760">
          <w:rPr>
            <w:rStyle w:val="Hyperlink"/>
            <w:color w:val="000000" w:themeColor="text1"/>
            <w:u w:val="none"/>
          </w:rPr>
          <w:tab/>
        </w:r>
      </w:hyperlink>
      <w:r w:rsidR="00FE0CD8">
        <w:rPr>
          <w:rStyle w:val="Hyperlink"/>
          <w:color w:val="000000" w:themeColor="text1"/>
          <w:u w:val="none"/>
        </w:rPr>
        <w:t>11</w:t>
      </w:r>
    </w:p>
    <w:p w14:paraId="2B805509" w14:textId="11D7593F" w:rsidR="00F03573" w:rsidRDefault="00F03573" w:rsidP="00F03573">
      <w:pPr>
        <w:pStyle w:val="contentspage"/>
      </w:pPr>
    </w:p>
    <w:p w14:paraId="59D1248E" w14:textId="0EA51629" w:rsidR="00F03573" w:rsidRDefault="00F03573" w:rsidP="00F03573">
      <w:pPr>
        <w:pStyle w:val="contentspage"/>
      </w:pPr>
    </w:p>
    <w:p w14:paraId="4A69A5BB" w14:textId="516E87C3" w:rsidR="00F03573" w:rsidRPr="00E74760" w:rsidRDefault="00000000" w:rsidP="00F03573">
      <w:pPr>
        <w:pStyle w:val="contentspage"/>
      </w:pPr>
      <w:hyperlink w:anchor="_Disability_Abuse_Prevention" w:history="1">
        <w:r w:rsidR="00F03573" w:rsidRPr="00E74760">
          <w:rPr>
            <w:rStyle w:val="Hyperlink"/>
            <w:color w:val="000000" w:themeColor="text1"/>
            <w:u w:val="none"/>
          </w:rPr>
          <w:t>Disability Abuse Prevention and Response</w:t>
        </w:r>
        <w:r w:rsidR="00F03573" w:rsidRPr="00E74760">
          <w:rPr>
            <w:rStyle w:val="Hyperlink"/>
            <w:color w:val="000000" w:themeColor="text1"/>
            <w:u w:val="none"/>
          </w:rPr>
          <w:tab/>
        </w:r>
        <w:r w:rsidR="00E74760" w:rsidRPr="00E74760">
          <w:rPr>
            <w:rStyle w:val="Hyperlink"/>
            <w:color w:val="000000" w:themeColor="text1"/>
            <w:u w:val="none"/>
          </w:rPr>
          <w:t>1</w:t>
        </w:r>
      </w:hyperlink>
      <w:r w:rsidR="00790FE2">
        <w:rPr>
          <w:rStyle w:val="Hyperlink"/>
          <w:color w:val="000000" w:themeColor="text1"/>
          <w:u w:val="none"/>
        </w:rPr>
        <w:t>2</w:t>
      </w:r>
    </w:p>
    <w:p w14:paraId="4F40F322" w14:textId="77777777" w:rsidR="00F03573" w:rsidRDefault="00F03573" w:rsidP="00F03573">
      <w:pPr>
        <w:pStyle w:val="contentspage"/>
      </w:pPr>
    </w:p>
    <w:p w14:paraId="14FC1DB3" w14:textId="30F46DFB" w:rsidR="00F03573" w:rsidRDefault="00530F05" w:rsidP="00F03573">
      <w:pPr>
        <w:pStyle w:val="contentspage"/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44B2D845" wp14:editId="581BE229">
            <wp:simplePos x="0" y="0"/>
            <wp:positionH relativeFrom="margin">
              <wp:align>left</wp:align>
            </wp:positionH>
            <wp:positionV relativeFrom="paragraph">
              <wp:posOffset>263746</wp:posOffset>
            </wp:positionV>
            <wp:extent cx="1455088" cy="1455088"/>
            <wp:effectExtent l="0" t="0" r="0" b="0"/>
            <wp:wrapNone/>
            <wp:docPr id="705301474" name="Picture 7053014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11813" name="Picture 11184118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825" cy="14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7CB87" w14:textId="7DE9E736" w:rsidR="00F03573" w:rsidRPr="00E74760" w:rsidRDefault="00000000" w:rsidP="00F03573">
      <w:pPr>
        <w:pStyle w:val="contentspage"/>
      </w:pPr>
      <w:hyperlink w:anchor="_Evaluations_and_investigations" w:history="1">
        <w:r w:rsidR="00F03573" w:rsidRPr="00E74760">
          <w:rPr>
            <w:rStyle w:val="Hyperlink"/>
            <w:color w:val="000000" w:themeColor="text1"/>
            <w:u w:val="none"/>
          </w:rPr>
          <w:t>Evaluations and investigations</w:t>
        </w:r>
        <w:r w:rsidR="00F03573" w:rsidRPr="00E74760">
          <w:rPr>
            <w:rStyle w:val="Hyperlink"/>
            <w:color w:val="000000" w:themeColor="text1"/>
            <w:u w:val="none"/>
          </w:rPr>
          <w:tab/>
          <w:t>1</w:t>
        </w:r>
      </w:hyperlink>
      <w:r w:rsidR="00790FE2">
        <w:rPr>
          <w:rStyle w:val="Hyperlink"/>
          <w:color w:val="000000" w:themeColor="text1"/>
          <w:u w:val="none"/>
        </w:rPr>
        <w:t>7</w:t>
      </w:r>
    </w:p>
    <w:p w14:paraId="16B582C7" w14:textId="3BC7273E" w:rsidR="00F03573" w:rsidRDefault="00F03573" w:rsidP="00F03573">
      <w:pPr>
        <w:pStyle w:val="contentspage"/>
      </w:pPr>
    </w:p>
    <w:p w14:paraId="1D5074CF" w14:textId="550B637C" w:rsidR="00F03573" w:rsidRDefault="00F03573" w:rsidP="00F03573">
      <w:pPr>
        <w:pStyle w:val="contentspage"/>
      </w:pPr>
    </w:p>
    <w:p w14:paraId="1017D6A8" w14:textId="77B06C9F" w:rsidR="00F03573" w:rsidRPr="00E74760" w:rsidRDefault="00000000" w:rsidP="00F03573">
      <w:pPr>
        <w:pStyle w:val="contentspage"/>
      </w:pPr>
      <w:hyperlink w:anchor="_Complaints_and_feedback" w:history="1">
        <w:r w:rsidR="00F03573" w:rsidRPr="00E74760">
          <w:rPr>
            <w:rStyle w:val="Hyperlink"/>
            <w:color w:val="000000" w:themeColor="text1"/>
            <w:u w:val="none"/>
          </w:rPr>
          <w:t>Complaints and feedback</w:t>
        </w:r>
        <w:r w:rsidR="00F03573" w:rsidRPr="00E74760">
          <w:rPr>
            <w:rStyle w:val="Hyperlink"/>
            <w:color w:val="000000" w:themeColor="text1"/>
            <w:u w:val="none"/>
          </w:rPr>
          <w:tab/>
        </w:r>
      </w:hyperlink>
      <w:r w:rsidR="00FE0CD8">
        <w:rPr>
          <w:rStyle w:val="Hyperlink"/>
          <w:color w:val="000000" w:themeColor="text1"/>
          <w:u w:val="none"/>
        </w:rPr>
        <w:t>2</w:t>
      </w:r>
      <w:r w:rsidR="00790FE2">
        <w:rPr>
          <w:rStyle w:val="Hyperlink"/>
          <w:color w:val="000000" w:themeColor="text1"/>
          <w:u w:val="none"/>
        </w:rPr>
        <w:t>0</w:t>
      </w:r>
    </w:p>
    <w:p w14:paraId="6FE50AF6" w14:textId="77777777" w:rsidR="00F03573" w:rsidRDefault="00F03573" w:rsidP="00F03573">
      <w:pPr>
        <w:pStyle w:val="contentspage"/>
      </w:pPr>
    </w:p>
    <w:p w14:paraId="5491BEB5" w14:textId="3793E9B0" w:rsidR="00E74760" w:rsidRPr="00E74760" w:rsidRDefault="00E74760" w:rsidP="00E74760">
      <w:pPr>
        <w:pStyle w:val="contentspage"/>
        <w:jc w:val="right"/>
        <w:rPr>
          <w:b/>
          <w:bCs w:val="0"/>
        </w:rPr>
      </w:pPr>
      <w:r w:rsidRPr="00E74760">
        <w:rPr>
          <w:b/>
          <w:bCs w:val="0"/>
        </w:rPr>
        <w:lastRenderedPageBreak/>
        <w:t>Page number:</w:t>
      </w:r>
    </w:p>
    <w:p w14:paraId="74BD0FDB" w14:textId="77777777" w:rsidR="00E74760" w:rsidRDefault="00E74760" w:rsidP="00F03573">
      <w:pPr>
        <w:pStyle w:val="contentspage"/>
      </w:pPr>
    </w:p>
    <w:p w14:paraId="32424214" w14:textId="4C0AAFB3" w:rsidR="00E74760" w:rsidRDefault="00530F05" w:rsidP="00F03573">
      <w:pPr>
        <w:pStyle w:val="contentspag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77C1BC00" wp14:editId="0A93832C">
                <wp:simplePos x="0" y="0"/>
                <wp:positionH relativeFrom="margin">
                  <wp:posOffset>0</wp:posOffset>
                </wp:positionH>
                <wp:positionV relativeFrom="paragraph">
                  <wp:posOffset>138375</wp:posOffset>
                </wp:positionV>
                <wp:extent cx="1534160" cy="1558290"/>
                <wp:effectExtent l="0" t="0" r="8890" b="3810"/>
                <wp:wrapNone/>
                <wp:docPr id="978800247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1558290"/>
                          <a:chOff x="0" y="0"/>
                          <a:chExt cx="1534160" cy="1558290"/>
                        </a:xfrm>
                      </wpg:grpSpPr>
                      <pic:pic xmlns:pic="http://schemas.openxmlformats.org/drawingml/2006/picture">
                        <pic:nvPicPr>
                          <pic:cNvPr id="831911319" name="Picture 8455700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55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771431" name="Picture 18062126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57542">
                            <a:off x="413468" y="604299"/>
                            <a:ext cx="763905" cy="763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1FE47E40" id="Group 8" o:spid="_x0000_s1026" alt="&quot;&quot;" style="position:absolute;margin-left:0;margin-top:10.9pt;width:120.8pt;height:122.7pt;z-index:252110848;mso-position-horizontal-relative:margin;mso-width-relative:margin;mso-height-relative:margin" coordsize="15341,15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">
                <v:shape id="Picture 845570000" o:spid="_x0000_s1027" type="#_x0000_t75" alt="&quot;&quot;" style="position:absolute;width:15341;height:1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">
                  <v:imagedata r:id="rId31" o:title=""/>
                </v:shape>
                <v:shape id="Picture 1806212697" o:spid="_x0000_s1028" type="#_x0000_t75" alt="&quot;&quot;" style="position:absolute;left:4134;top:6042;width:7639;height:7640;rotation:-9201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">
                  <v:imagedata r:id="rId32" o:title=""/>
                </v:shape>
                <w10:wrap anchorx="margin"/>
              </v:group>
            </w:pict>
          </mc:Fallback>
        </mc:AlternateContent>
      </w:r>
    </w:p>
    <w:p w14:paraId="7D92B1FC" w14:textId="3D365C44" w:rsidR="00F03573" w:rsidRPr="00E74760" w:rsidRDefault="00000000" w:rsidP="00F03573">
      <w:pPr>
        <w:pStyle w:val="contentspage"/>
      </w:pPr>
      <w:hyperlink w:anchor="_Critical_incident_reporting" w:history="1">
        <w:r w:rsidR="00F03573" w:rsidRPr="00E74760">
          <w:rPr>
            <w:rStyle w:val="Hyperlink"/>
            <w:color w:val="000000" w:themeColor="text1"/>
            <w:u w:val="none"/>
          </w:rPr>
          <w:t>Critical incident report</w:t>
        </w:r>
        <w:r w:rsidR="00FE0CD8">
          <w:rPr>
            <w:rStyle w:val="Hyperlink"/>
            <w:color w:val="000000" w:themeColor="text1"/>
            <w:u w:val="none"/>
          </w:rPr>
          <w:t>s</w:t>
        </w:r>
        <w:r w:rsidR="00F03573" w:rsidRPr="00E74760">
          <w:rPr>
            <w:rStyle w:val="Hyperlink"/>
            <w:color w:val="000000" w:themeColor="text1"/>
            <w:u w:val="none"/>
          </w:rPr>
          <w:tab/>
        </w:r>
      </w:hyperlink>
      <w:r w:rsidR="00FE0CD8">
        <w:rPr>
          <w:rStyle w:val="Hyperlink"/>
          <w:color w:val="000000" w:themeColor="text1"/>
          <w:u w:val="none"/>
        </w:rPr>
        <w:t>2</w:t>
      </w:r>
      <w:r w:rsidR="00790FE2">
        <w:rPr>
          <w:rStyle w:val="Hyperlink"/>
          <w:color w:val="000000" w:themeColor="text1"/>
          <w:u w:val="none"/>
        </w:rPr>
        <w:t>2</w:t>
      </w:r>
    </w:p>
    <w:p w14:paraId="4AFD2487" w14:textId="67600037" w:rsidR="00F03573" w:rsidRDefault="00F03573" w:rsidP="00F03573">
      <w:pPr>
        <w:pStyle w:val="contentspage"/>
      </w:pPr>
    </w:p>
    <w:p w14:paraId="01E47C3B" w14:textId="77777777" w:rsidR="00F03573" w:rsidRDefault="00F03573" w:rsidP="00F03573">
      <w:pPr>
        <w:pStyle w:val="contentspage"/>
      </w:pPr>
    </w:p>
    <w:p w14:paraId="7FC31145" w14:textId="346E1A78" w:rsidR="00F03573" w:rsidRPr="00E74760" w:rsidRDefault="00000000" w:rsidP="00F03573">
      <w:pPr>
        <w:pStyle w:val="contentspage"/>
      </w:pPr>
      <w:hyperlink w:anchor="_Death_notifications" w:history="1">
        <w:r w:rsidR="00F03573" w:rsidRPr="00E74760">
          <w:rPr>
            <w:rStyle w:val="Hyperlink"/>
            <w:color w:val="000000" w:themeColor="text1"/>
            <w:u w:val="none"/>
          </w:rPr>
          <w:t>Death notifications</w:t>
        </w:r>
        <w:r w:rsidR="00F03573" w:rsidRPr="00E74760">
          <w:rPr>
            <w:rStyle w:val="Hyperlink"/>
            <w:color w:val="000000" w:themeColor="text1"/>
            <w:u w:val="none"/>
          </w:rPr>
          <w:tab/>
        </w:r>
      </w:hyperlink>
      <w:r w:rsidR="00FE0CD8">
        <w:rPr>
          <w:rStyle w:val="Hyperlink"/>
          <w:color w:val="000000" w:themeColor="text1"/>
          <w:u w:val="none"/>
        </w:rPr>
        <w:t>2</w:t>
      </w:r>
      <w:r w:rsidR="00790FE2">
        <w:rPr>
          <w:rStyle w:val="Hyperlink"/>
          <w:color w:val="000000" w:themeColor="text1"/>
          <w:u w:val="none"/>
        </w:rPr>
        <w:t>4</w:t>
      </w:r>
    </w:p>
    <w:p w14:paraId="55113313" w14:textId="77777777" w:rsidR="00F03573" w:rsidRDefault="00F03573" w:rsidP="00F03573">
      <w:pPr>
        <w:pStyle w:val="contentspage"/>
      </w:pPr>
    </w:p>
    <w:p w14:paraId="51BB39CD" w14:textId="2920B583" w:rsidR="00F03573" w:rsidRDefault="00530F05" w:rsidP="00F03573">
      <w:pPr>
        <w:pStyle w:val="contentspage"/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25556213" wp14:editId="77156368">
            <wp:simplePos x="0" y="0"/>
            <wp:positionH relativeFrom="margin">
              <wp:posOffset>0</wp:posOffset>
            </wp:positionH>
            <wp:positionV relativeFrom="paragraph">
              <wp:posOffset>300659</wp:posOffset>
            </wp:positionV>
            <wp:extent cx="1446530" cy="1374140"/>
            <wp:effectExtent l="0" t="0" r="1270" b="0"/>
            <wp:wrapNone/>
            <wp:docPr id="424042798" name="Picture 424042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58156" name="Picture 862258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A86AA" w14:textId="544B52AA" w:rsidR="00F03573" w:rsidRPr="00E74760" w:rsidRDefault="00000000" w:rsidP="00F03573">
      <w:pPr>
        <w:pStyle w:val="contentspage"/>
      </w:pPr>
      <w:hyperlink w:anchor="_Getting_and_sharing" w:history="1">
        <w:r w:rsidR="00F03573" w:rsidRPr="00E74760">
          <w:rPr>
            <w:rStyle w:val="Hyperlink"/>
            <w:color w:val="000000" w:themeColor="text1"/>
            <w:u w:val="none"/>
          </w:rPr>
          <w:t>Getting and sharing data</w:t>
        </w:r>
        <w:r w:rsidR="00F03573" w:rsidRPr="00E74760">
          <w:rPr>
            <w:rStyle w:val="Hyperlink"/>
            <w:color w:val="000000" w:themeColor="text1"/>
            <w:u w:val="none"/>
          </w:rPr>
          <w:tab/>
        </w:r>
        <w:r w:rsidR="00E74760" w:rsidRPr="00E74760">
          <w:rPr>
            <w:rStyle w:val="Hyperlink"/>
            <w:color w:val="000000" w:themeColor="text1"/>
            <w:u w:val="none"/>
          </w:rPr>
          <w:t>2</w:t>
        </w:r>
      </w:hyperlink>
      <w:r w:rsidR="00FE0CD8">
        <w:rPr>
          <w:rStyle w:val="Hyperlink"/>
          <w:color w:val="000000" w:themeColor="text1"/>
          <w:u w:val="none"/>
        </w:rPr>
        <w:t>6</w:t>
      </w:r>
    </w:p>
    <w:p w14:paraId="60A197B8" w14:textId="6FAFD8FC" w:rsidR="00F03573" w:rsidRDefault="00F03573" w:rsidP="00F03573">
      <w:pPr>
        <w:pStyle w:val="contentspage"/>
      </w:pPr>
    </w:p>
    <w:p w14:paraId="5174857D" w14:textId="77777777" w:rsidR="00F03573" w:rsidRDefault="00F03573" w:rsidP="00F03573">
      <w:pPr>
        <w:pStyle w:val="contentspage"/>
      </w:pPr>
    </w:p>
    <w:p w14:paraId="4E52C03B" w14:textId="24708154" w:rsidR="00F03573" w:rsidRPr="00E74760" w:rsidRDefault="00000000" w:rsidP="00F03573">
      <w:pPr>
        <w:pStyle w:val="contentspage"/>
        <w:rPr>
          <w:rFonts w:eastAsia="Arial Unicode MS"/>
        </w:rPr>
      </w:pPr>
      <w:hyperlink w:anchor="_Where_to_get" w:history="1">
        <w:r w:rsidR="00F03573" w:rsidRPr="00E74760">
          <w:rPr>
            <w:rStyle w:val="Hyperlink"/>
            <w:color w:val="000000" w:themeColor="text1"/>
            <w:u w:val="none"/>
          </w:rPr>
          <w:t>Where to get more information</w:t>
        </w:r>
        <w:r w:rsidR="00F03573" w:rsidRPr="00E74760">
          <w:rPr>
            <w:rStyle w:val="Hyperlink"/>
            <w:color w:val="000000" w:themeColor="text1"/>
            <w:u w:val="none"/>
          </w:rPr>
          <w:tab/>
          <w:t>2</w:t>
        </w:r>
      </w:hyperlink>
      <w:r w:rsidR="00FE0CD8">
        <w:rPr>
          <w:rStyle w:val="Hyperlink"/>
          <w:color w:val="000000" w:themeColor="text1"/>
          <w:u w:val="none"/>
        </w:rPr>
        <w:t>7</w:t>
      </w:r>
      <w:r w:rsidR="00F03573" w:rsidRPr="00E74760">
        <w:br w:type="page"/>
      </w:r>
    </w:p>
    <w:p w14:paraId="027F64E8" w14:textId="43F2A28C" w:rsidR="00570380" w:rsidRPr="00570380" w:rsidRDefault="000F47C1" w:rsidP="00570380">
      <w:pPr>
        <w:pStyle w:val="Heading1"/>
        <w:rPr>
          <w:noProof/>
          <w:lang w:val="en-NZ" w:eastAsia="en-NZ"/>
        </w:rPr>
      </w:pPr>
      <w:bookmarkStart w:id="1" w:name="_What_is_this"/>
      <w:bookmarkStart w:id="2" w:name="_Toc179201511"/>
      <w:bookmarkEnd w:id="1"/>
      <w:r>
        <w:rPr>
          <w:noProof/>
          <w:lang w:val="en-NZ" w:eastAsia="en-NZ"/>
        </w:rPr>
        <w:lastRenderedPageBreak/>
        <w:t>What is this document about?</w:t>
      </w:r>
      <w:bookmarkEnd w:id="2"/>
    </w:p>
    <w:p w14:paraId="6C4EC204" w14:textId="77777777" w:rsidR="00D852B6" w:rsidRDefault="00D852B6" w:rsidP="00124EA8"/>
    <w:p w14:paraId="01D1574A" w14:textId="021DB3D7" w:rsidR="003334F5" w:rsidRDefault="002B5038" w:rsidP="00124EA8">
      <w:r>
        <w:rPr>
          <w:noProof/>
        </w:rPr>
        <w:drawing>
          <wp:anchor distT="0" distB="0" distL="114300" distR="114300" simplePos="0" relativeHeight="251687936" behindDoc="0" locked="0" layoutInCell="1" allowOverlap="1" wp14:anchorId="3FE95BA9" wp14:editId="33B66E56">
            <wp:simplePos x="0" y="0"/>
            <wp:positionH relativeFrom="margin">
              <wp:align>left</wp:align>
            </wp:positionH>
            <wp:positionV relativeFrom="paragraph">
              <wp:posOffset>126917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66807" w14:textId="01E9D1AE" w:rsidR="003334F5" w:rsidRDefault="003334F5" w:rsidP="00124EA8">
      <w:r>
        <w:t xml:space="preserve">This Easy Read document is </w:t>
      </w:r>
      <w:r w:rsidR="009B6819">
        <w:br/>
      </w:r>
      <w:r>
        <w:t xml:space="preserve">from </w:t>
      </w:r>
      <w:r w:rsidRPr="003334F5">
        <w:t xml:space="preserve">Ministry of </w:t>
      </w:r>
      <w:r w:rsidR="002B5038">
        <w:t>Social Development</w:t>
      </w:r>
      <w:r>
        <w:t>.</w:t>
      </w:r>
    </w:p>
    <w:p w14:paraId="032E65C9" w14:textId="77777777" w:rsidR="003334F5" w:rsidRDefault="003334F5" w:rsidP="00124EA8"/>
    <w:p w14:paraId="7100837D" w14:textId="39C665AA" w:rsidR="003334F5" w:rsidRDefault="003334F5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B36F2B1" wp14:editId="64665CCB">
                <wp:simplePos x="0" y="0"/>
                <wp:positionH relativeFrom="margin">
                  <wp:align>right</wp:align>
                </wp:positionH>
                <wp:positionV relativeFrom="paragraph">
                  <wp:posOffset>268163</wp:posOffset>
                </wp:positionV>
                <wp:extent cx="3474638" cy="3554233"/>
                <wp:effectExtent l="0" t="0" r="0" b="8255"/>
                <wp:wrapNone/>
                <wp:docPr id="184360122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355423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62A6AC4" id="Rectangle 1" o:spid="_x0000_s1026" alt="&quot;&quot;" style="position:absolute;margin-left:222.4pt;margin-top:21.1pt;width:273.6pt;height:279.85pt;z-index:-25150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" fillcolor="#c5e0b3 [1305]" stroked="f" strokeweight="1pt">
                <w10:wrap anchorx="margin"/>
              </v:rect>
            </w:pict>
          </mc:Fallback>
        </mc:AlternateContent>
      </w:r>
    </w:p>
    <w:p w14:paraId="059B8522" w14:textId="1752DD1C" w:rsidR="003334F5" w:rsidRDefault="003334F5" w:rsidP="003334F5">
      <w:r>
        <w:t>In this document:</w:t>
      </w:r>
    </w:p>
    <w:p w14:paraId="3A4F1E2D" w14:textId="60F93564" w:rsidR="003334F5" w:rsidRDefault="002B5038" w:rsidP="003334F5">
      <w:pPr>
        <w:pStyle w:val="Listtoplevel"/>
      </w:pPr>
      <w:r w:rsidRPr="00257CA8">
        <w:drawing>
          <wp:anchor distT="0" distB="0" distL="114300" distR="114300" simplePos="0" relativeHeight="251809792" behindDoc="0" locked="0" layoutInCell="1" allowOverlap="1" wp14:anchorId="36580F64" wp14:editId="58A59C34">
            <wp:simplePos x="0" y="0"/>
            <wp:positionH relativeFrom="margin">
              <wp:align>left</wp:align>
            </wp:positionH>
            <wp:positionV relativeFrom="paragraph">
              <wp:posOffset>170732</wp:posOffset>
            </wp:positionV>
            <wp:extent cx="1920090" cy="620202"/>
            <wp:effectExtent l="0" t="0" r="4445" b="8890"/>
            <wp:wrapNone/>
            <wp:docPr id="118977218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7218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96" cy="6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MSD</w:t>
      </w:r>
      <w:r w:rsidR="003334F5">
        <w:t xml:space="preserve"> means Ministry </w:t>
      </w:r>
      <w:r>
        <w:t>of Social Development</w:t>
      </w:r>
    </w:p>
    <w:p w14:paraId="5EA55330" w14:textId="30C20DC2" w:rsidR="002B5038" w:rsidRDefault="002B5038" w:rsidP="003334F5">
      <w:pPr>
        <w:pStyle w:val="Listtoplevel"/>
      </w:pPr>
      <w:r w:rsidRPr="00257CA8">
        <w:drawing>
          <wp:anchor distT="0" distB="0" distL="114300" distR="114300" simplePos="0" relativeHeight="252165120" behindDoc="0" locked="0" layoutInCell="1" allowOverlap="1" wp14:anchorId="3958150B" wp14:editId="1B52C75D">
            <wp:simplePos x="0" y="0"/>
            <wp:positionH relativeFrom="margin">
              <wp:align>left</wp:align>
            </wp:positionH>
            <wp:positionV relativeFrom="paragraph">
              <wp:posOffset>142820</wp:posOffset>
            </wp:positionV>
            <wp:extent cx="1907237" cy="572494"/>
            <wp:effectExtent l="0" t="0" r="0" b="0"/>
            <wp:wrapNone/>
            <wp:docPr id="97909743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9743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24" cy="5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841536" behindDoc="0" locked="0" layoutInCell="1" allowOverlap="1" wp14:anchorId="0387091F" wp14:editId="4602B2C9">
            <wp:simplePos x="0" y="0"/>
            <wp:positionH relativeFrom="margin">
              <wp:align>left</wp:align>
            </wp:positionH>
            <wp:positionV relativeFrom="paragraph">
              <wp:posOffset>829200</wp:posOffset>
            </wp:positionV>
            <wp:extent cx="1391317" cy="1653871"/>
            <wp:effectExtent l="0" t="0" r="0" b="0"/>
            <wp:wrapNone/>
            <wp:docPr id="31015727" name="Picture 310157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5727" name="Picture 310157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17" cy="165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DSS means Disability Support Services</w:t>
      </w:r>
    </w:p>
    <w:p w14:paraId="7E294063" w14:textId="120FA7DC" w:rsidR="003334F5" w:rsidRDefault="003334F5" w:rsidP="003334F5">
      <w:pPr>
        <w:pStyle w:val="Listtoplevel"/>
      </w:pPr>
      <w:r>
        <w:t xml:space="preserve">the words </w:t>
      </w:r>
      <w:r w:rsidRPr="00257CA8">
        <w:t>we / our</w:t>
      </w:r>
      <w:r>
        <w:rPr>
          <w:b/>
          <w:bCs/>
        </w:rPr>
        <w:t xml:space="preserve"> </w:t>
      </w:r>
      <w:r>
        <w:t xml:space="preserve">mean </w:t>
      </w:r>
      <w:r w:rsidR="002B5038">
        <w:t>Disability Support Services</w:t>
      </w:r>
      <w:r>
        <w:t>.</w:t>
      </w:r>
    </w:p>
    <w:p w14:paraId="79085860" w14:textId="77777777" w:rsidR="003334F5" w:rsidRDefault="003334F5" w:rsidP="003334F5"/>
    <w:p w14:paraId="5CA466BC" w14:textId="6FD4A781" w:rsidR="003334F5" w:rsidRDefault="003334F5" w:rsidP="003334F5"/>
    <w:p w14:paraId="0845805D" w14:textId="7DDEC62F" w:rsidR="003334F5" w:rsidRDefault="0051210A" w:rsidP="003334F5">
      <w:r>
        <w:rPr>
          <w:noProof/>
        </w:rPr>
        <w:drawing>
          <wp:anchor distT="0" distB="0" distL="114300" distR="114300" simplePos="0" relativeHeight="251847680" behindDoc="0" locked="0" layoutInCell="1" allowOverlap="1" wp14:anchorId="28F7B017" wp14:editId="7091971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93628" cy="1693628"/>
            <wp:effectExtent l="0" t="0" r="0" b="1905"/>
            <wp:wrapNone/>
            <wp:docPr id="2101147311" name="Picture 21011473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47311" name="Picture 21011473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133" cy="169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F5">
        <w:t xml:space="preserve">At </w:t>
      </w:r>
      <w:r w:rsidR="002B5038">
        <w:t>DSS</w:t>
      </w:r>
      <w:r w:rsidR="003334F5">
        <w:t xml:space="preserve"> we do something called </w:t>
      </w:r>
      <w:r w:rsidR="003334F5" w:rsidRPr="003334F5">
        <w:rPr>
          <w:b/>
          <w:bCs/>
        </w:rPr>
        <w:t>quality and safeguarding</w:t>
      </w:r>
      <w:r w:rsidR="003334F5">
        <w:t xml:space="preserve">.  </w:t>
      </w:r>
    </w:p>
    <w:p w14:paraId="1410ECBD" w14:textId="12A778B1" w:rsidR="003334F5" w:rsidRDefault="003334F5" w:rsidP="003334F5"/>
    <w:p w14:paraId="418DF0C9" w14:textId="5E2609C9" w:rsidR="004D5430" w:rsidRDefault="004D5430" w:rsidP="006A7B37"/>
    <w:p w14:paraId="7C806869" w14:textId="77777777" w:rsidR="00B115D5" w:rsidRDefault="00B115D5" w:rsidP="006A7B37"/>
    <w:p w14:paraId="132FE62E" w14:textId="028E601C" w:rsidR="00B115D5" w:rsidRDefault="0051210A" w:rsidP="006A7B37">
      <w:r>
        <w:rPr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289E57A0" wp14:editId="7CA808B3">
            <wp:simplePos x="0" y="0"/>
            <wp:positionH relativeFrom="margin">
              <wp:posOffset>-102290</wp:posOffset>
            </wp:positionH>
            <wp:positionV relativeFrom="paragraph">
              <wp:posOffset>189865</wp:posOffset>
            </wp:positionV>
            <wp:extent cx="1799216" cy="1804946"/>
            <wp:effectExtent l="0" t="0" r="0" b="5080"/>
            <wp:wrapNone/>
            <wp:docPr id="223558779" name="Picture 2235587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58779" name="Picture 2235587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216" cy="180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BAA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D61D7AE" wp14:editId="70EDA36E">
                <wp:simplePos x="0" y="0"/>
                <wp:positionH relativeFrom="margin">
                  <wp:posOffset>2257425</wp:posOffset>
                </wp:positionH>
                <wp:positionV relativeFrom="paragraph">
                  <wp:posOffset>-39066</wp:posOffset>
                </wp:positionV>
                <wp:extent cx="3474638" cy="2496710"/>
                <wp:effectExtent l="0" t="0" r="0" b="0"/>
                <wp:wrapNone/>
                <wp:docPr id="146211247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2496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EB3C643" id="Rectangle 1" o:spid="_x0000_s1026" alt="&quot;&quot;" style="position:absolute;margin-left:177.75pt;margin-top:-3.1pt;width:273.6pt;height:196.6pt;z-index:-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  <w:r w:rsidR="00B115D5" w:rsidRPr="00DB6BAA">
        <w:rPr>
          <w:b/>
          <w:bCs/>
        </w:rPr>
        <w:t>Quality and safeguarding</w:t>
      </w:r>
      <w:r w:rsidR="00B115D5">
        <w:t xml:space="preserve"> is where we make sure disabled people:</w:t>
      </w:r>
    </w:p>
    <w:p w14:paraId="6B80FFB8" w14:textId="33B003CB" w:rsidR="00B115D5" w:rsidRDefault="00B115D5" w:rsidP="00B115D5">
      <w:pPr>
        <w:pStyle w:val="Listtoplevel"/>
      </w:pPr>
      <w:r>
        <w:t>get the best disability support services possible</w:t>
      </w:r>
    </w:p>
    <w:p w14:paraId="086DCC65" w14:textId="7593B27F" w:rsidR="00B115D5" w:rsidRDefault="00B115D5" w:rsidP="00B115D5">
      <w:pPr>
        <w:pStyle w:val="Listtoplevel"/>
      </w:pPr>
      <w:r>
        <w:t>are kept safe from harm.</w:t>
      </w:r>
    </w:p>
    <w:p w14:paraId="5FFFE8C4" w14:textId="6741EB49" w:rsidR="00B115D5" w:rsidRDefault="001F156D" w:rsidP="00B115D5">
      <w:r>
        <w:rPr>
          <w:noProof/>
        </w:rPr>
        <w:drawing>
          <wp:anchor distT="0" distB="0" distL="114300" distR="114300" simplePos="0" relativeHeight="251951104" behindDoc="0" locked="0" layoutInCell="1" allowOverlap="1" wp14:anchorId="5C25E8DE" wp14:editId="5562B502">
            <wp:simplePos x="0" y="0"/>
            <wp:positionH relativeFrom="margin">
              <wp:posOffset>-106680</wp:posOffset>
            </wp:positionH>
            <wp:positionV relativeFrom="paragraph">
              <wp:posOffset>64135</wp:posOffset>
            </wp:positionV>
            <wp:extent cx="1645920" cy="1645920"/>
            <wp:effectExtent l="0" t="0" r="0" b="0"/>
            <wp:wrapNone/>
            <wp:docPr id="1911172559" name="Picture 19111725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72559" name="Picture 19111725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63E46" w14:textId="270E3632" w:rsidR="00B115D5" w:rsidRDefault="00B115D5" w:rsidP="00B115D5"/>
    <w:p w14:paraId="7B87A880" w14:textId="71D77A2B" w:rsidR="00B115D5" w:rsidRDefault="00B115D5" w:rsidP="00B115D5">
      <w:r>
        <w:t xml:space="preserve">In this document we talk about how we check </w:t>
      </w:r>
      <w:r w:rsidR="00DB6BAA">
        <w:t>how quality and safeguarding is working.</w:t>
      </w:r>
    </w:p>
    <w:p w14:paraId="7C4B224F" w14:textId="64D052B2" w:rsidR="00DB6BAA" w:rsidRDefault="00DB6BAA" w:rsidP="00B115D5"/>
    <w:p w14:paraId="50922573" w14:textId="75B82A85" w:rsidR="00F527D9" w:rsidRDefault="00F527D9" w:rsidP="00B115D5"/>
    <w:p w14:paraId="2821025A" w14:textId="6F44D9F6" w:rsidR="00DD676F" w:rsidRDefault="00DD676F">
      <w:pPr>
        <w:spacing w:line="240" w:lineRule="auto"/>
        <w:ind w:left="0"/>
      </w:pPr>
      <w:r>
        <w:br w:type="page"/>
      </w:r>
    </w:p>
    <w:p w14:paraId="2FA7A86A" w14:textId="3F6AAE00" w:rsidR="00F527D9" w:rsidRDefault="00DD676F" w:rsidP="00B115D5">
      <w:r>
        <w:rPr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6868F91F" wp14:editId="15D964D9">
            <wp:simplePos x="0" y="0"/>
            <wp:positionH relativeFrom="margin">
              <wp:align>left</wp:align>
            </wp:positionH>
            <wp:positionV relativeFrom="paragraph">
              <wp:posOffset>-321945</wp:posOffset>
            </wp:positionV>
            <wp:extent cx="1549847" cy="2229485"/>
            <wp:effectExtent l="0" t="0" r="0" b="0"/>
            <wp:wrapNone/>
            <wp:docPr id="1445724030" name="Picture 14457240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24030" name="Picture 14457240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847" cy="2229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D9">
        <w:t>There are 2 other Easy Read documents about quality and safeguarding</w:t>
      </w:r>
      <w:r w:rsidR="001F156D">
        <w:t>:</w:t>
      </w:r>
    </w:p>
    <w:p w14:paraId="38780AE7" w14:textId="1760A710" w:rsidR="001F156D" w:rsidRDefault="001F156D" w:rsidP="001F156D">
      <w:pPr>
        <w:pStyle w:val="ListParagraph"/>
        <w:numPr>
          <w:ilvl w:val="0"/>
          <w:numId w:val="14"/>
        </w:numPr>
        <w:ind w:left="4253" w:hanging="567"/>
        <w:rPr>
          <w:b/>
          <w:bCs/>
        </w:rPr>
      </w:pPr>
      <w:bookmarkStart w:id="3" w:name="_Hlk179968971"/>
      <w:r>
        <w:rPr>
          <w:noProof/>
        </w:rPr>
        <w:drawing>
          <wp:anchor distT="0" distB="0" distL="114300" distR="114300" simplePos="0" relativeHeight="252161024" behindDoc="0" locked="0" layoutInCell="1" allowOverlap="1" wp14:anchorId="7B94F859" wp14:editId="333510FC">
            <wp:simplePos x="0" y="0"/>
            <wp:positionH relativeFrom="margin">
              <wp:posOffset>7153</wp:posOffset>
            </wp:positionH>
            <wp:positionV relativeFrom="paragraph">
              <wp:posOffset>997957</wp:posOffset>
            </wp:positionV>
            <wp:extent cx="1547794" cy="2232660"/>
            <wp:effectExtent l="0" t="0" r="0" b="0"/>
            <wp:wrapNone/>
            <wp:docPr id="53961864" name="Picture 539618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1864" name="Picture 539618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794" cy="2232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D9" w:rsidRPr="001F156D">
        <w:rPr>
          <w:b/>
          <w:bCs/>
        </w:rPr>
        <w:t>What is quality and safeguarding?</w:t>
      </w:r>
      <w:bookmarkEnd w:id="3"/>
    </w:p>
    <w:p w14:paraId="72CA030F" w14:textId="56265390" w:rsidR="00F527D9" w:rsidRPr="001F156D" w:rsidRDefault="00F527D9" w:rsidP="001F156D">
      <w:pPr>
        <w:pStyle w:val="ListParagraph"/>
        <w:numPr>
          <w:ilvl w:val="0"/>
          <w:numId w:val="14"/>
        </w:numPr>
        <w:ind w:left="4253" w:hanging="567"/>
        <w:rPr>
          <w:b/>
          <w:bCs/>
        </w:rPr>
      </w:pPr>
      <w:r w:rsidRPr="001F156D">
        <w:rPr>
          <w:b/>
          <w:bCs/>
        </w:rPr>
        <w:t>How everyone can take part in quality and safeguarding</w:t>
      </w:r>
      <w:r w:rsidR="001F156D">
        <w:t>.</w:t>
      </w:r>
    </w:p>
    <w:p w14:paraId="1EF3067C" w14:textId="77777777" w:rsidR="00F527D9" w:rsidRDefault="00F527D9" w:rsidP="00B115D5"/>
    <w:p w14:paraId="7B783067" w14:textId="77777777" w:rsidR="00DD676F" w:rsidRDefault="00DD676F" w:rsidP="00B115D5"/>
    <w:p w14:paraId="1EAC09A1" w14:textId="62635E3E" w:rsidR="001F156D" w:rsidRDefault="00350CBD" w:rsidP="001F156D">
      <w:r>
        <w:rPr>
          <w:noProof/>
        </w:rPr>
        <w:drawing>
          <wp:anchor distT="0" distB="0" distL="114300" distR="114300" simplePos="0" relativeHeight="252163072" behindDoc="0" locked="0" layoutInCell="1" allowOverlap="1" wp14:anchorId="77C7C76E" wp14:editId="1CCB02BF">
            <wp:simplePos x="0" y="0"/>
            <wp:positionH relativeFrom="margin">
              <wp:align>left</wp:align>
            </wp:positionH>
            <wp:positionV relativeFrom="paragraph">
              <wp:posOffset>1036342</wp:posOffset>
            </wp:positionV>
            <wp:extent cx="1692166" cy="1762046"/>
            <wp:effectExtent l="0" t="0" r="3810" b="0"/>
            <wp:wrapNone/>
            <wp:docPr id="1762833545" name="Picture 17628335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9980" name="Picture 572549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81" cy="176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6D">
        <w:t xml:space="preserve">You can find the Easy Read documents on the </w:t>
      </w:r>
      <w:r w:rsidR="002B5038">
        <w:t>Disability Support Services</w:t>
      </w:r>
      <w:r w:rsidR="001F156D">
        <w:t xml:space="preserve"> </w:t>
      </w:r>
      <w:r w:rsidR="001F156D" w:rsidRPr="002B5038">
        <w:rPr>
          <w:b/>
          <w:bCs/>
        </w:rPr>
        <w:t>website</w:t>
      </w:r>
      <w:r w:rsidR="001F156D">
        <w:t xml:space="preserve"> at:</w:t>
      </w:r>
    </w:p>
    <w:p w14:paraId="48FA373C" w14:textId="0AE3DB5E" w:rsidR="001F156D" w:rsidRPr="003F6A97" w:rsidRDefault="001F156D" w:rsidP="001F156D">
      <w:pPr>
        <w:rPr>
          <w:b/>
          <w:bCs/>
          <w:color w:val="FF0000"/>
        </w:rPr>
      </w:pPr>
    </w:p>
    <w:p w14:paraId="1668FC8F" w14:textId="77777777" w:rsidR="00CC0A4A" w:rsidRPr="00C96554" w:rsidRDefault="00000000" w:rsidP="00CC0A4A">
      <w:pPr>
        <w:rPr>
          <w:b/>
          <w:bCs/>
          <w:color w:val="000000" w:themeColor="text1"/>
        </w:rPr>
      </w:pPr>
      <w:hyperlink r:id="rId44" w:history="1">
        <w:r w:rsidR="00CC0A4A" w:rsidRPr="00C96554">
          <w:rPr>
            <w:rStyle w:val="Hyperlink"/>
            <w:b/>
            <w:bCs/>
            <w:color w:val="000000" w:themeColor="text1"/>
            <w:u w:val="none"/>
          </w:rPr>
          <w:t>www.disabilitysupport.govt.nz</w:t>
        </w:r>
      </w:hyperlink>
    </w:p>
    <w:p w14:paraId="764B62C8" w14:textId="77777777" w:rsidR="00DB6BAA" w:rsidRDefault="00DB6BAA" w:rsidP="00B115D5"/>
    <w:p w14:paraId="7FFEA0DB" w14:textId="77777777" w:rsidR="00DB6BAA" w:rsidRDefault="00DB6BAA" w:rsidP="00B115D5"/>
    <w:p w14:paraId="239B6F1C" w14:textId="6A92A4F0" w:rsidR="0051210A" w:rsidRDefault="0051210A">
      <w:pPr>
        <w:spacing w:line="240" w:lineRule="auto"/>
        <w:ind w:left="0"/>
      </w:pPr>
      <w:r>
        <w:br w:type="page"/>
      </w:r>
    </w:p>
    <w:p w14:paraId="2630F774" w14:textId="666D3CE6" w:rsidR="00DB6BAA" w:rsidRDefault="00E202F1" w:rsidP="00E202F1">
      <w:pPr>
        <w:pStyle w:val="Heading1"/>
      </w:pPr>
      <w:bookmarkStart w:id="4" w:name="_People_for_Us"/>
      <w:bookmarkStart w:id="5" w:name="_Toc179201512"/>
      <w:bookmarkEnd w:id="4"/>
      <w:r>
        <w:lastRenderedPageBreak/>
        <w:t>People for Us</w:t>
      </w:r>
      <w:bookmarkEnd w:id="5"/>
    </w:p>
    <w:p w14:paraId="72DEDC18" w14:textId="3222FCAD" w:rsidR="00E202F1" w:rsidRDefault="00E202F1" w:rsidP="00E202F1"/>
    <w:p w14:paraId="42A814B6" w14:textId="5F709CE2" w:rsidR="00B957E8" w:rsidRDefault="00B40672" w:rsidP="00E202F1">
      <w:r>
        <w:rPr>
          <w:noProof/>
        </w:rPr>
        <w:drawing>
          <wp:anchor distT="0" distB="0" distL="114300" distR="114300" simplePos="0" relativeHeight="251953152" behindDoc="0" locked="0" layoutInCell="1" allowOverlap="1" wp14:anchorId="7CFAB18F" wp14:editId="46C702D7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1717482" cy="1717482"/>
            <wp:effectExtent l="0" t="0" r="0" b="0"/>
            <wp:wrapNone/>
            <wp:docPr id="800683530" name="Picture 8006835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83530" name="Picture 8006835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82" cy="171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A9488" w14:textId="4154709A" w:rsidR="00E202F1" w:rsidRDefault="00E202F1" w:rsidP="00E202F1">
      <w:r>
        <w:t>People for Us</w:t>
      </w:r>
      <w:r w:rsidR="00B40672">
        <w:t xml:space="preserve"> will be disabled people visiting other disabled people where they live to</w:t>
      </w:r>
      <w:r>
        <w:t>:</w:t>
      </w:r>
    </w:p>
    <w:p w14:paraId="0E2B49C8" w14:textId="7907DBF4" w:rsidR="00E202F1" w:rsidRDefault="00B40672" w:rsidP="00E202F1">
      <w:pPr>
        <w:pStyle w:val="Listtoplevel"/>
      </w:pPr>
      <w:r>
        <w:drawing>
          <wp:anchor distT="0" distB="0" distL="114300" distR="114300" simplePos="0" relativeHeight="252180480" behindDoc="0" locked="0" layoutInCell="1" allowOverlap="1" wp14:anchorId="79C50202" wp14:editId="31931E54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1605315" cy="1717482"/>
            <wp:effectExtent l="0" t="0" r="0" b="0"/>
            <wp:wrapNone/>
            <wp:docPr id="1359701878" name="Picture 1359701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01878" name="Picture 13597018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315" cy="171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find out if they are safe</w:t>
      </w:r>
    </w:p>
    <w:p w14:paraId="705992CE" w14:textId="6561412E" w:rsidR="00B40672" w:rsidRDefault="00B40672" w:rsidP="00B40672">
      <w:pPr>
        <w:pStyle w:val="Listtoplevel"/>
        <w:numPr>
          <w:ilvl w:val="0"/>
          <w:numId w:val="0"/>
        </w:numPr>
        <w:ind w:left="4253"/>
      </w:pPr>
      <w:r>
        <w:t>and</w:t>
      </w:r>
    </w:p>
    <w:p w14:paraId="551DF8A1" w14:textId="7D63CEF7" w:rsidR="00E202F1" w:rsidRDefault="00B40672" w:rsidP="00E202F1">
      <w:pPr>
        <w:pStyle w:val="Listtoplevel"/>
      </w:pPr>
      <w:r>
        <w:t>living a good life</w:t>
      </w:r>
      <w:r w:rsidR="00B957E8">
        <w:t>.</w:t>
      </w:r>
    </w:p>
    <w:p w14:paraId="404855A8" w14:textId="317F46D3" w:rsidR="00B957E8" w:rsidRDefault="00B957E8" w:rsidP="00B957E8"/>
    <w:p w14:paraId="6657543A" w14:textId="7ACCCC7D" w:rsidR="00B957E8" w:rsidRDefault="00B40672" w:rsidP="00B957E8">
      <w:r>
        <w:rPr>
          <w:noProof/>
        </w:rPr>
        <w:drawing>
          <wp:anchor distT="0" distB="0" distL="114300" distR="114300" simplePos="0" relativeHeight="252114944" behindDoc="0" locked="0" layoutInCell="1" allowOverlap="1" wp14:anchorId="361C3BF7" wp14:editId="3BC938C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600200" cy="1624599"/>
            <wp:effectExtent l="0" t="0" r="0" b="0"/>
            <wp:wrapNone/>
            <wp:docPr id="179993391" name="Picture 1799933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3391" name="Picture 1799933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FFDEE" w14:textId="408479E7" w:rsidR="00B957E8" w:rsidRDefault="00CC0A4A" w:rsidP="00B957E8">
      <w:r>
        <w:t>DSS</w:t>
      </w:r>
      <w:r w:rsidR="00B957E8">
        <w:t xml:space="preserve"> will </w:t>
      </w:r>
      <w:r w:rsidR="00B957E8" w:rsidRPr="00B957E8">
        <w:rPr>
          <w:b/>
          <w:bCs/>
        </w:rPr>
        <w:t>contract</w:t>
      </w:r>
      <w:r w:rsidR="00B957E8">
        <w:t xml:space="preserve"> organisations to do the People for Us service.</w:t>
      </w:r>
    </w:p>
    <w:p w14:paraId="5F5D62E2" w14:textId="77777777" w:rsidR="00B957E8" w:rsidRDefault="00B957E8" w:rsidP="00B957E8"/>
    <w:p w14:paraId="1CA77216" w14:textId="77777777" w:rsidR="00B957E8" w:rsidRDefault="00B957E8" w:rsidP="00B957E8">
      <w:r>
        <w:rPr>
          <w:noProof/>
        </w:rPr>
        <w:drawing>
          <wp:anchor distT="0" distB="0" distL="114300" distR="114300" simplePos="0" relativeHeight="251662848" behindDoc="0" locked="0" layoutInCell="1" allowOverlap="1" wp14:anchorId="79FB844A" wp14:editId="7E5FC514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733550" cy="1733550"/>
            <wp:effectExtent l="0" t="0" r="0" b="0"/>
            <wp:wrapNone/>
            <wp:docPr id="808410171" name="Picture 808410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10171" name="Picture 8084101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A9BF784" wp14:editId="3B1888AD">
                <wp:simplePos x="0" y="0"/>
                <wp:positionH relativeFrom="margin">
                  <wp:align>right</wp:align>
                </wp:positionH>
                <wp:positionV relativeFrom="paragraph">
                  <wp:posOffset>311619</wp:posOffset>
                </wp:positionV>
                <wp:extent cx="3474085" cy="1080826"/>
                <wp:effectExtent l="0" t="0" r="0" b="5080"/>
                <wp:wrapNone/>
                <wp:docPr id="43878109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108082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17C0E97" id="Rectangle 1" o:spid="_x0000_s1026" alt="&quot;&quot;" style="position:absolute;margin-left:222.35pt;margin-top:24.55pt;width:273.55pt;height:85.1pt;z-index:-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" fillcolor="#c5e0b3 [1305]" stroked="f" strokeweight="1pt">
                <w10:wrap anchorx="margin"/>
              </v:rect>
            </w:pict>
          </mc:Fallback>
        </mc:AlternateContent>
      </w:r>
    </w:p>
    <w:p w14:paraId="5ED084BE" w14:textId="77777777" w:rsidR="00B957E8" w:rsidRDefault="00B957E8" w:rsidP="00B957E8">
      <w:r>
        <w:t xml:space="preserve">To </w:t>
      </w:r>
      <w:r w:rsidRPr="004D5430">
        <w:rPr>
          <w:b/>
          <w:bCs/>
        </w:rPr>
        <w:t>contract</w:t>
      </w:r>
      <w:r>
        <w:t xml:space="preserve"> means to pay people from outside an organisation to do a job.</w:t>
      </w:r>
    </w:p>
    <w:p w14:paraId="00814332" w14:textId="77777777" w:rsidR="00B957E8" w:rsidRDefault="00B957E8" w:rsidP="00B957E8"/>
    <w:p w14:paraId="18CFE20F" w14:textId="77777777" w:rsidR="00E202F1" w:rsidRDefault="00E202F1" w:rsidP="00E202F1"/>
    <w:p w14:paraId="4963684F" w14:textId="77777777" w:rsidR="00B957E8" w:rsidRDefault="00B957E8">
      <w:pPr>
        <w:spacing w:line="240" w:lineRule="auto"/>
        <w:ind w:left="0"/>
      </w:pPr>
      <w:r>
        <w:br w:type="page"/>
      </w:r>
    </w:p>
    <w:p w14:paraId="394866BC" w14:textId="016FA9DE" w:rsidR="00E202F1" w:rsidRDefault="0051210A" w:rsidP="00E202F1">
      <w:r>
        <w:rPr>
          <w:noProof/>
        </w:rPr>
        <w:lastRenderedPageBreak/>
        <w:drawing>
          <wp:anchor distT="0" distB="0" distL="114300" distR="114300" simplePos="0" relativeHeight="251955200" behindDoc="0" locked="0" layoutInCell="1" allowOverlap="1" wp14:anchorId="318A6D77" wp14:editId="5BC4C84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42770" cy="922020"/>
            <wp:effectExtent l="0" t="0" r="5080" b="0"/>
            <wp:wrapNone/>
            <wp:docPr id="1840646485" name="Picture 18406464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46485" name="Picture 18406464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F1">
        <w:t xml:space="preserve">The </w:t>
      </w:r>
      <w:r w:rsidR="00DD676F">
        <w:t>organisations</w:t>
      </w:r>
      <w:r w:rsidR="00E202F1">
        <w:t xml:space="preserve"> who will </w:t>
      </w:r>
      <w:r w:rsidR="00DD676F">
        <w:t>run</w:t>
      </w:r>
      <w:r w:rsidR="00E202F1">
        <w:t xml:space="preserve"> </w:t>
      </w:r>
      <w:r w:rsidR="009D3AA5">
        <w:br/>
      </w:r>
      <w:r w:rsidR="00E202F1">
        <w:t>People for Us will be:</w:t>
      </w:r>
    </w:p>
    <w:p w14:paraId="49BE8E02" w14:textId="65DA50B3" w:rsidR="00E202F1" w:rsidRDefault="00DD676F" w:rsidP="00E202F1">
      <w:pPr>
        <w:pStyle w:val="Listtoplevel"/>
      </w:pPr>
      <w:r>
        <w:drawing>
          <wp:anchor distT="0" distB="0" distL="114300" distR="114300" simplePos="0" relativeHeight="252176384" behindDoc="0" locked="0" layoutInCell="1" allowOverlap="1" wp14:anchorId="5D2F2719" wp14:editId="561146A1">
            <wp:simplePos x="0" y="0"/>
            <wp:positionH relativeFrom="margin">
              <wp:posOffset>-635</wp:posOffset>
            </wp:positionH>
            <wp:positionV relativeFrom="paragraph">
              <wp:posOffset>441960</wp:posOffset>
            </wp:positionV>
            <wp:extent cx="1920240" cy="795020"/>
            <wp:effectExtent l="0" t="0" r="3810" b="5080"/>
            <wp:wrapThrough wrapText="bothSides">
              <wp:wrapPolygon edited="0">
                <wp:start x="0" y="0"/>
                <wp:lineTo x="0" y="21220"/>
                <wp:lineTo x="21429" y="21220"/>
                <wp:lineTo x="21429" y="0"/>
                <wp:lineTo x="0" y="0"/>
              </wp:wrapPolygon>
            </wp:wrapThrough>
            <wp:docPr id="1" name="Picture 1" descr="Te Ahi K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 Ahi Ka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4A">
        <w:t>People First</w:t>
      </w:r>
      <w:r>
        <w:t xml:space="preserve"> New Zealand </w:t>
      </w:r>
      <w:r w:rsidRPr="00E43F08">
        <w:rPr>
          <w:rFonts w:eastAsia="Times New Roman" w:cs="Arial"/>
          <w:szCs w:val="32"/>
          <w:lang w:eastAsia="en-NZ"/>
        </w:rPr>
        <w:t>Ngā Tāngata Tuatahi</w:t>
      </w:r>
    </w:p>
    <w:p w14:paraId="78826CA9" w14:textId="3E36A41B" w:rsidR="00E202F1" w:rsidRPr="002E7252" w:rsidRDefault="00DD676F" w:rsidP="00E202F1">
      <w:pPr>
        <w:pStyle w:val="Listtoplevel"/>
        <w:rPr>
          <w:szCs w:val="32"/>
        </w:rPr>
      </w:pPr>
      <w:r w:rsidRPr="002E7252">
        <w:rPr>
          <w:szCs w:val="32"/>
        </w:rPr>
        <w:drawing>
          <wp:anchor distT="0" distB="0" distL="114300" distR="114300" simplePos="0" relativeHeight="252177408" behindDoc="0" locked="0" layoutInCell="1" allowOverlap="1" wp14:anchorId="7B889AA6" wp14:editId="02F32CCA">
            <wp:simplePos x="0" y="0"/>
            <wp:positionH relativeFrom="column">
              <wp:posOffset>213995</wp:posOffset>
            </wp:positionH>
            <wp:positionV relativeFrom="paragraph">
              <wp:posOffset>454660</wp:posOffset>
            </wp:positionV>
            <wp:extent cx="1242060" cy="1007110"/>
            <wp:effectExtent l="0" t="0" r="0" b="2540"/>
            <wp:wrapThrough wrapText="bothSides">
              <wp:wrapPolygon edited="0">
                <wp:start x="8613" y="0"/>
                <wp:lineTo x="6626" y="1226"/>
                <wp:lineTo x="3644" y="4903"/>
                <wp:lineTo x="3644" y="6537"/>
                <wp:lineTo x="1988" y="9806"/>
                <wp:lineTo x="2319" y="11032"/>
                <wp:lineTo x="4638" y="13074"/>
                <wp:lineTo x="0" y="17977"/>
                <wp:lineTo x="0" y="18794"/>
                <wp:lineTo x="331" y="21246"/>
                <wp:lineTo x="21202" y="21246"/>
                <wp:lineTo x="21202" y="19203"/>
                <wp:lineTo x="19877" y="16343"/>
                <wp:lineTo x="18552" y="8580"/>
                <wp:lineTo x="18221" y="5311"/>
                <wp:lineTo x="14908" y="1226"/>
                <wp:lineTo x="12920" y="0"/>
                <wp:lineTo x="8613" y="0"/>
              </wp:wrapPolygon>
            </wp:wrapThrough>
            <wp:docPr id="2" name="Picture 2" descr="Vaka Taut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ka Tautu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4A" w:rsidRPr="002E7252">
        <w:rPr>
          <w:szCs w:val="32"/>
        </w:rPr>
        <w:t>Te Ahi Kaa</w:t>
      </w:r>
      <w:r w:rsidR="002E7252" w:rsidRPr="002E7252">
        <w:rPr>
          <w:szCs w:val="32"/>
        </w:rPr>
        <w:t xml:space="preserve"> </w:t>
      </w:r>
      <w:r w:rsidR="002E7252" w:rsidRPr="002E7252">
        <w:rPr>
          <w:rFonts w:cs="Arial"/>
          <w:szCs w:val="32"/>
        </w:rPr>
        <w:t>Indigenous Solutions</w:t>
      </w:r>
    </w:p>
    <w:p w14:paraId="341AF3DA" w14:textId="34DB6B9C" w:rsidR="00E202F1" w:rsidRDefault="00DD676F" w:rsidP="00E202F1">
      <w:pPr>
        <w:pStyle w:val="Listtoplevel"/>
      </w:pPr>
      <w:r>
        <w:t xml:space="preserve"> </w:t>
      </w:r>
      <w:r w:rsidR="00CC0A4A">
        <w:t>Vaka Tautua</w:t>
      </w:r>
      <w:r w:rsidR="00E202F1">
        <w:t xml:space="preserve">. </w:t>
      </w:r>
    </w:p>
    <w:p w14:paraId="18D752D2" w14:textId="77777777" w:rsidR="00B957E8" w:rsidRDefault="00B957E8" w:rsidP="00B957E8"/>
    <w:p w14:paraId="3358C207" w14:textId="57BDD206" w:rsidR="00B957E8" w:rsidRDefault="00B957E8" w:rsidP="00B957E8"/>
    <w:p w14:paraId="5B3472EB" w14:textId="282F1CE7" w:rsidR="00E202F1" w:rsidRDefault="00DD676F" w:rsidP="00B957E8">
      <w:r w:rsidRPr="00DD676F">
        <w:rPr>
          <w:noProof/>
        </w:rPr>
        <w:drawing>
          <wp:anchor distT="0" distB="0" distL="114300" distR="114300" simplePos="0" relativeHeight="252178432" behindDoc="0" locked="0" layoutInCell="1" allowOverlap="1" wp14:anchorId="06480BF2" wp14:editId="3D34583F">
            <wp:simplePos x="0" y="0"/>
            <wp:positionH relativeFrom="column">
              <wp:posOffset>53340</wp:posOffset>
            </wp:positionH>
            <wp:positionV relativeFrom="paragraph">
              <wp:posOffset>35560</wp:posOffset>
            </wp:positionV>
            <wp:extent cx="1691640" cy="1691640"/>
            <wp:effectExtent l="0" t="0" r="0" b="3810"/>
            <wp:wrapThrough wrapText="bothSides">
              <wp:wrapPolygon edited="0">
                <wp:start x="9973" y="0"/>
                <wp:lineTo x="1459" y="5108"/>
                <wp:lineTo x="1459" y="21405"/>
                <wp:lineTo x="19946" y="21405"/>
                <wp:lineTo x="19946" y="5351"/>
                <wp:lineTo x="18243" y="4135"/>
                <wp:lineTo x="11432" y="0"/>
                <wp:lineTo x="9973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F1">
        <w:t xml:space="preserve">People for Us will work with </w:t>
      </w:r>
      <w:proofErr w:type="gramStart"/>
      <w:r w:rsidR="00E202F1">
        <w:t xml:space="preserve">disabled </w:t>
      </w:r>
      <w:r w:rsidRPr="00DD676F">
        <w:t xml:space="preserve"> </w:t>
      </w:r>
      <w:r w:rsidR="00E202F1">
        <w:t>adults</w:t>
      </w:r>
      <w:proofErr w:type="gramEnd"/>
      <w:r w:rsidR="00E202F1">
        <w:t xml:space="preserve"> who live in residential services to find out if they are:</w:t>
      </w:r>
    </w:p>
    <w:p w14:paraId="0F26E4AB" w14:textId="49CC00AE" w:rsidR="00E202F1" w:rsidRDefault="0051210A" w:rsidP="00E202F1">
      <w:pPr>
        <w:pStyle w:val="Listtoplevel"/>
      </w:pPr>
      <w:r>
        <w:drawing>
          <wp:anchor distT="0" distB="0" distL="114300" distR="114300" simplePos="0" relativeHeight="251961344" behindDoc="0" locked="0" layoutInCell="1" allowOverlap="1" wp14:anchorId="1BBCF137" wp14:editId="2743FAED">
            <wp:simplePos x="0" y="0"/>
            <wp:positionH relativeFrom="margin">
              <wp:posOffset>0</wp:posOffset>
            </wp:positionH>
            <wp:positionV relativeFrom="paragraph">
              <wp:posOffset>648335</wp:posOffset>
            </wp:positionV>
            <wp:extent cx="1669415" cy="1669415"/>
            <wp:effectExtent l="0" t="0" r="6985" b="0"/>
            <wp:wrapNone/>
            <wp:docPr id="928509870" name="Picture 928509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09870" name="Picture 9285098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F1">
        <w:t>safe</w:t>
      </w:r>
    </w:p>
    <w:p w14:paraId="084B8565" w14:textId="424AC749" w:rsidR="00E202F1" w:rsidRDefault="00E202F1" w:rsidP="00E202F1">
      <w:pPr>
        <w:pStyle w:val="Listtoplevel"/>
      </w:pPr>
      <w:r>
        <w:t>living a good life</w:t>
      </w:r>
    </w:p>
    <w:p w14:paraId="49B36547" w14:textId="4E7D652D" w:rsidR="00E202F1" w:rsidRDefault="00E202F1" w:rsidP="00E202F1">
      <w:pPr>
        <w:pStyle w:val="Listtoplevel"/>
      </w:pPr>
      <w:r>
        <w:t xml:space="preserve">getting high </w:t>
      </w:r>
      <w:r w:rsidRPr="002119B3">
        <w:rPr>
          <w:b/>
          <w:bCs/>
        </w:rPr>
        <w:t>quality</w:t>
      </w:r>
      <w:r>
        <w:t>:</w:t>
      </w:r>
    </w:p>
    <w:p w14:paraId="6303E722" w14:textId="7614DD12" w:rsidR="00E202F1" w:rsidRDefault="00DD676F" w:rsidP="00E202F1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971F719" wp14:editId="0FABB8FB">
                <wp:simplePos x="0" y="0"/>
                <wp:positionH relativeFrom="column">
                  <wp:posOffset>133350</wp:posOffset>
                </wp:positionH>
                <wp:positionV relativeFrom="paragraph">
                  <wp:posOffset>449580</wp:posOffset>
                </wp:positionV>
                <wp:extent cx="1952624" cy="1314450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4" cy="1314450"/>
                          <a:chOff x="0" y="0"/>
                          <a:chExt cx="1952624" cy="1314450"/>
                        </a:xfrm>
                      </wpg:grpSpPr>
                      <pic:pic xmlns:pic="http://schemas.openxmlformats.org/drawingml/2006/picture">
                        <pic:nvPicPr>
                          <pic:cNvPr id="115391833" name="Picture 1153918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1463675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562404" name="Picture 11635624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839" y="0"/>
                            <a:ext cx="946785" cy="95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0030EA88" id="Group 4" o:spid="_x0000_s1026" alt="&quot;&quot;" style="position:absolute;margin-left:10.5pt;margin-top:35.4pt;width:153.75pt;height:103.5pt;z-index:251660800;mso-width-relative:margin" coordsize="19526,13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391833" o:spid="_x0000_s1027" type="#_x0000_t75" alt="&quot;&quot;" style="position:absolute;top:1219;width:14636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">
                  <v:imagedata r:id="rId56" o:title=""/>
                </v:shape>
                <v:shape id="Picture 1163562404" o:spid="_x0000_s1028" type="#_x0000_t75" alt="&quot;&quot;" style="position:absolute;left:10058;width:9468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">
                  <v:imagedata r:id="rId57" o:title=""/>
                </v:shape>
              </v:group>
            </w:pict>
          </mc:Fallback>
        </mc:AlternateContent>
      </w:r>
      <w:r w:rsidR="00E202F1">
        <w:t>support</w:t>
      </w:r>
    </w:p>
    <w:p w14:paraId="0443BF7C" w14:textId="76465E7D" w:rsidR="00E202F1" w:rsidRDefault="00E202F1" w:rsidP="00E202F1">
      <w:pPr>
        <w:pStyle w:val="Listsecondlevel"/>
      </w:pPr>
      <w:r>
        <w:t>services.</w:t>
      </w:r>
    </w:p>
    <w:p w14:paraId="7F8B93D2" w14:textId="42121FEB" w:rsidR="00E202F1" w:rsidRDefault="00E202F1" w:rsidP="00E202F1"/>
    <w:p w14:paraId="1FAF527A" w14:textId="103EA3E3" w:rsidR="00E202F1" w:rsidRDefault="00E202F1" w:rsidP="00E202F1"/>
    <w:p w14:paraId="197C4F01" w14:textId="223752E8" w:rsidR="002119B3" w:rsidRDefault="002119B3" w:rsidP="002119B3">
      <w:bookmarkStart w:id="6" w:name="_Hlk179970453"/>
      <w:r>
        <w:rPr>
          <w:noProof/>
        </w:rPr>
        <w:lastRenderedPageBreak/>
        <w:drawing>
          <wp:anchor distT="0" distB="0" distL="114300" distR="114300" simplePos="0" relativeHeight="252118016" behindDoc="0" locked="0" layoutInCell="1" allowOverlap="1" wp14:anchorId="50EFA856" wp14:editId="648E225D">
            <wp:simplePos x="0" y="0"/>
            <wp:positionH relativeFrom="margin">
              <wp:posOffset>0</wp:posOffset>
            </wp:positionH>
            <wp:positionV relativeFrom="paragraph">
              <wp:posOffset>-194310</wp:posOffset>
            </wp:positionV>
            <wp:extent cx="1463040" cy="1638862"/>
            <wp:effectExtent l="0" t="0" r="3810" b="0"/>
            <wp:wrapNone/>
            <wp:docPr id="533834660" name="Picture 5338346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34660" name="Picture 5338346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63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1B3FAA8F" wp14:editId="53486BD4">
                <wp:simplePos x="0" y="0"/>
                <wp:positionH relativeFrom="margin">
                  <wp:posOffset>2257425</wp:posOffset>
                </wp:positionH>
                <wp:positionV relativeFrom="paragraph">
                  <wp:posOffset>-41275</wp:posOffset>
                </wp:positionV>
                <wp:extent cx="3474085" cy="731520"/>
                <wp:effectExtent l="0" t="0" r="0" b="0"/>
                <wp:wrapNone/>
                <wp:docPr id="56983154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731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6A67366" id="Rectangle 1" o:spid="_x0000_s1026" alt="&quot;&quot;" style="position:absolute;margin-left:177.75pt;margin-top:-3.25pt;width:273.55pt;height:57.6pt;z-index:-2511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  <w:r>
        <w:t xml:space="preserve">Here </w:t>
      </w:r>
      <w:r w:rsidRPr="00795D1E">
        <w:rPr>
          <w:b/>
          <w:bCs/>
        </w:rPr>
        <w:t>quality</w:t>
      </w:r>
      <w:r>
        <w:t xml:space="preserve"> means things are very good for a long time. </w:t>
      </w:r>
    </w:p>
    <w:bookmarkEnd w:id="6"/>
    <w:p w14:paraId="298F469F" w14:textId="77777777" w:rsidR="002119B3" w:rsidRPr="002119B3" w:rsidRDefault="002119B3" w:rsidP="00E202F1">
      <w:pPr>
        <w:rPr>
          <w:b/>
          <w:bCs/>
        </w:rPr>
      </w:pPr>
    </w:p>
    <w:p w14:paraId="0953EB83" w14:textId="77777777" w:rsidR="002119B3" w:rsidRDefault="002119B3" w:rsidP="00E202F1"/>
    <w:p w14:paraId="353A66A7" w14:textId="78950E56" w:rsidR="00E202F1" w:rsidRDefault="0051210A" w:rsidP="00E202F1">
      <w:r>
        <w:rPr>
          <w:noProof/>
        </w:rPr>
        <w:drawing>
          <wp:anchor distT="0" distB="0" distL="114300" distR="114300" simplePos="0" relativeHeight="251967488" behindDoc="0" locked="0" layoutInCell="1" allowOverlap="1" wp14:anchorId="3771EF7F" wp14:editId="75FE133C">
            <wp:simplePos x="0" y="0"/>
            <wp:positionH relativeFrom="margin">
              <wp:align>left</wp:align>
            </wp:positionH>
            <wp:positionV relativeFrom="paragraph">
              <wp:posOffset>326114</wp:posOffset>
            </wp:positionV>
            <wp:extent cx="1733384" cy="1733384"/>
            <wp:effectExtent l="0" t="0" r="0" b="0"/>
            <wp:wrapNone/>
            <wp:docPr id="749662395" name="Picture 749662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62395" name="Picture 749662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84" cy="173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F1">
        <w:t>They will support people to find the right way to solve the problems they have with:</w:t>
      </w:r>
    </w:p>
    <w:p w14:paraId="0076B862" w14:textId="7726D47A" w:rsidR="00E202F1" w:rsidRDefault="00E202F1" w:rsidP="00E202F1">
      <w:pPr>
        <w:pStyle w:val="Listtoplevel"/>
      </w:pPr>
      <w:r>
        <w:t>safety</w:t>
      </w:r>
    </w:p>
    <w:p w14:paraId="3935BE4D" w14:textId="0F03EEF9" w:rsidR="00E202F1" w:rsidRDefault="00E202F1" w:rsidP="00E202F1">
      <w:pPr>
        <w:pStyle w:val="Listtoplevel"/>
      </w:pPr>
      <w:r>
        <w:t xml:space="preserve">wellbeing. </w:t>
      </w:r>
    </w:p>
    <w:p w14:paraId="28EF2537" w14:textId="77777777" w:rsidR="00ED6988" w:rsidRDefault="00ED6988" w:rsidP="00ED6988"/>
    <w:p w14:paraId="5B52ABA4" w14:textId="5E89EE54" w:rsidR="00ED6988" w:rsidRDefault="00ED6988">
      <w:pPr>
        <w:spacing w:line="240" w:lineRule="auto"/>
        <w:ind w:left="0"/>
      </w:pPr>
      <w:r>
        <w:br w:type="page"/>
      </w:r>
    </w:p>
    <w:p w14:paraId="6C88F32A" w14:textId="72BD77B9" w:rsidR="00ED6988" w:rsidRDefault="00ED6988" w:rsidP="00ED6988">
      <w:pPr>
        <w:pStyle w:val="Heading1"/>
      </w:pPr>
      <w:bookmarkStart w:id="7" w:name="_Assisting_Change"/>
      <w:bookmarkStart w:id="8" w:name="_Toc179201513"/>
      <w:bookmarkEnd w:id="7"/>
      <w:r>
        <w:lastRenderedPageBreak/>
        <w:t>Assisting Change</w:t>
      </w:r>
      <w:bookmarkEnd w:id="8"/>
    </w:p>
    <w:p w14:paraId="0AD6915A" w14:textId="77777777" w:rsidR="00ED6988" w:rsidRDefault="00ED6988" w:rsidP="00ED6988"/>
    <w:p w14:paraId="6EEB8D4B" w14:textId="24424EBC" w:rsidR="00ED6988" w:rsidRDefault="00790FE2" w:rsidP="00ED6988"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ED352B3" wp14:editId="42DE12E5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971675" cy="1525905"/>
                <wp:effectExtent l="0" t="0" r="0" b="0"/>
                <wp:wrapNone/>
                <wp:docPr id="1157779018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525905"/>
                          <a:chOff x="0" y="0"/>
                          <a:chExt cx="1971675" cy="1525905"/>
                        </a:xfrm>
                      </wpg:grpSpPr>
                      <pic:pic xmlns:pic="http://schemas.openxmlformats.org/drawingml/2006/picture">
                        <pic:nvPicPr>
                          <pic:cNvPr id="1987136985" name="Picture 5383076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1463675" cy="119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330914" name="Picture 20797789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0"/>
                            <a:ext cx="895350" cy="90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1AA7D0F" id="Group 23" o:spid="_x0000_s1026" alt="&quot;&quot;" style="position:absolute;margin-left:0;margin-top:.95pt;width:155.25pt;height:120.15pt;z-index:251973632" coordsize="19716,152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">
                <v:shape id="Picture 538307630" o:spid="_x0000_s1027" type="#_x0000_t75" alt="&quot;&quot;" style="position:absolute;top:3333;width:14636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">
                  <v:imagedata r:id="rId56" o:title=""/>
                </v:shape>
                <v:shape id="Picture 2079778993" o:spid="_x0000_s1028" type="#_x0000_t75" alt="&quot;&quot;" style="position:absolute;left:10763;width:8953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">
                  <v:imagedata r:id="rId57" o:title=""/>
                </v:shape>
              </v:group>
            </w:pict>
          </mc:Fallback>
        </mc:AlternateContent>
      </w:r>
    </w:p>
    <w:p w14:paraId="3DB163C4" w14:textId="2EAE7F4C" w:rsidR="00ED6988" w:rsidRDefault="00ED6988" w:rsidP="00ED6988">
      <w:r>
        <w:t xml:space="preserve">Assisting Change is a service that supports disability service providers to make better quality services. </w:t>
      </w:r>
    </w:p>
    <w:p w14:paraId="015FBA2F" w14:textId="77777777" w:rsidR="00ED6988" w:rsidRDefault="00ED6988" w:rsidP="00ED6988"/>
    <w:p w14:paraId="675BB31E" w14:textId="779114A4" w:rsidR="00ED6988" w:rsidRDefault="00ED6988" w:rsidP="00ED6988"/>
    <w:p w14:paraId="6BB7FB4D" w14:textId="13D1C0DB" w:rsidR="00ED6988" w:rsidRDefault="00E1369B" w:rsidP="00ED6988">
      <w:r>
        <w:rPr>
          <w:noProof/>
        </w:rPr>
        <w:drawing>
          <wp:anchor distT="0" distB="0" distL="114300" distR="114300" simplePos="0" relativeHeight="251975680" behindDoc="0" locked="0" layoutInCell="1" allowOverlap="1" wp14:anchorId="59018C77" wp14:editId="45B8AFCF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836021" cy="461176"/>
            <wp:effectExtent l="0" t="0" r="0" b="0"/>
            <wp:wrapNone/>
            <wp:docPr id="1170432792" name="Picture 1170432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32792" name="Picture 1170432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13" cy="46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88">
        <w:t xml:space="preserve">Assisting Change will be done by </w:t>
      </w:r>
      <w:r w:rsidR="00B957E8">
        <w:br/>
      </w:r>
      <w:r w:rsidR="00ED6988">
        <w:t>Te Pou Wairoa.</w:t>
      </w:r>
    </w:p>
    <w:p w14:paraId="35301090" w14:textId="77777777" w:rsidR="00ED6988" w:rsidRDefault="00ED6988" w:rsidP="00ED6988"/>
    <w:p w14:paraId="3EC62EC0" w14:textId="69ECAFDA" w:rsidR="00ED6988" w:rsidRDefault="009E71FC" w:rsidP="00ED6988">
      <w:r>
        <w:rPr>
          <w:noProof/>
        </w:rPr>
        <w:drawing>
          <wp:anchor distT="0" distB="0" distL="114300" distR="114300" simplePos="0" relativeHeight="251977728" behindDoc="0" locked="0" layoutInCell="1" allowOverlap="1" wp14:anchorId="024832A4" wp14:editId="2BD00757">
            <wp:simplePos x="0" y="0"/>
            <wp:positionH relativeFrom="margin">
              <wp:align>left</wp:align>
            </wp:positionH>
            <wp:positionV relativeFrom="paragraph">
              <wp:posOffset>249583</wp:posOffset>
            </wp:positionV>
            <wp:extent cx="1590675" cy="1731784"/>
            <wp:effectExtent l="0" t="0" r="0" b="1905"/>
            <wp:wrapNone/>
            <wp:docPr id="651337089" name="Picture 6513370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37089" name="Picture 6513370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33" cy="173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B09E7" w14:textId="4230EC79" w:rsidR="00ED6988" w:rsidRDefault="00ED6988" w:rsidP="00ED6988">
      <w:r>
        <w:t>Assisting Change will match a disability service provider with people who will give them advice.</w:t>
      </w:r>
    </w:p>
    <w:p w14:paraId="2CDF58EF" w14:textId="77777777" w:rsidR="00ED6988" w:rsidRDefault="00ED6988" w:rsidP="00ED6988"/>
    <w:p w14:paraId="7CEB3F59" w14:textId="17141C2A" w:rsidR="00ED6988" w:rsidRDefault="00ED6988" w:rsidP="00ED6988"/>
    <w:p w14:paraId="1F611719" w14:textId="79893F7C" w:rsidR="00ED6988" w:rsidRDefault="009E71FC" w:rsidP="00ED6988">
      <w:r>
        <w:rPr>
          <w:noProof/>
        </w:rPr>
        <w:drawing>
          <wp:anchor distT="0" distB="0" distL="114300" distR="114300" simplePos="0" relativeHeight="251979776" behindDoc="0" locked="0" layoutInCell="1" allowOverlap="1" wp14:anchorId="227CE1E6" wp14:editId="4973DA7B">
            <wp:simplePos x="0" y="0"/>
            <wp:positionH relativeFrom="margin">
              <wp:align>left</wp:align>
            </wp:positionH>
            <wp:positionV relativeFrom="paragraph">
              <wp:posOffset>221808</wp:posOffset>
            </wp:positionV>
            <wp:extent cx="1790065" cy="1790065"/>
            <wp:effectExtent l="0" t="0" r="635" b="635"/>
            <wp:wrapNone/>
            <wp:docPr id="1688373892" name="Picture 16883738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73892" name="Picture 16883738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1793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88">
        <w:t xml:space="preserve">This will support them to: </w:t>
      </w:r>
    </w:p>
    <w:p w14:paraId="1F54F274" w14:textId="17C3CB48" w:rsidR="00ED6988" w:rsidRDefault="00ED6988" w:rsidP="00ED6988">
      <w:pPr>
        <w:pStyle w:val="Listtoplevel"/>
      </w:pPr>
      <w:r>
        <w:t>figure out what their quality problems are</w:t>
      </w:r>
    </w:p>
    <w:p w14:paraId="7F6C596D" w14:textId="07C989BA" w:rsidR="00ED6988" w:rsidRPr="00ED6988" w:rsidRDefault="00ED6988" w:rsidP="00ED6988">
      <w:pPr>
        <w:pStyle w:val="Listtoplevel"/>
      </w:pPr>
      <w:r>
        <w:t xml:space="preserve">fix their quality problems. </w:t>
      </w:r>
    </w:p>
    <w:p w14:paraId="423AF1A7" w14:textId="77777777" w:rsidR="00ED6988" w:rsidRPr="00E202F1" w:rsidRDefault="00ED6988" w:rsidP="00ED6988"/>
    <w:p w14:paraId="76276B95" w14:textId="57A59E8A" w:rsidR="0047055A" w:rsidRDefault="0047055A" w:rsidP="0047055A">
      <w:pPr>
        <w:pStyle w:val="Heading1"/>
      </w:pPr>
      <w:bookmarkStart w:id="9" w:name="_Disability_Abuse_Prevention"/>
      <w:bookmarkStart w:id="10" w:name="_Toc179201514"/>
      <w:bookmarkEnd w:id="9"/>
      <w:r>
        <w:lastRenderedPageBreak/>
        <w:t>Disability Abuse Prevention and Response</w:t>
      </w:r>
      <w:bookmarkEnd w:id="10"/>
    </w:p>
    <w:p w14:paraId="600F2A90" w14:textId="77777777" w:rsidR="0047055A" w:rsidRDefault="0047055A" w:rsidP="0047055A"/>
    <w:p w14:paraId="6DA832A7" w14:textId="01719985" w:rsidR="0047055A" w:rsidRDefault="009E71FC" w:rsidP="0047055A">
      <w:r>
        <w:rPr>
          <w:noProof/>
        </w:rPr>
        <w:drawing>
          <wp:anchor distT="0" distB="0" distL="114300" distR="114300" simplePos="0" relativeHeight="251983872" behindDoc="0" locked="0" layoutInCell="1" allowOverlap="1" wp14:anchorId="3B02F076" wp14:editId="37268C85">
            <wp:simplePos x="0" y="0"/>
            <wp:positionH relativeFrom="margin">
              <wp:align>left</wp:align>
            </wp:positionH>
            <wp:positionV relativeFrom="paragraph">
              <wp:posOffset>161152</wp:posOffset>
            </wp:positionV>
            <wp:extent cx="1787444" cy="1176793"/>
            <wp:effectExtent l="0" t="0" r="3810" b="4445"/>
            <wp:wrapNone/>
            <wp:docPr id="1875808715" name="Picture 18758087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08715" name="Picture 18758087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98" cy="117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C2845" w14:textId="016B037E" w:rsidR="008D294A" w:rsidRDefault="0047055A" w:rsidP="0047055A">
      <w:r>
        <w:t xml:space="preserve">Disability </w:t>
      </w:r>
      <w:r w:rsidRPr="002119B3">
        <w:rPr>
          <w:b/>
          <w:bCs/>
        </w:rPr>
        <w:t xml:space="preserve">Abuse Prevention </w:t>
      </w:r>
      <w:r w:rsidRPr="002119B3">
        <w:t>and</w:t>
      </w:r>
      <w:r w:rsidRPr="002119B3">
        <w:rPr>
          <w:b/>
          <w:bCs/>
        </w:rPr>
        <w:t xml:space="preserve"> Response</w:t>
      </w:r>
      <w:r>
        <w:t xml:space="preserve"> </w:t>
      </w:r>
      <w:r w:rsidR="008D294A">
        <w:t>is also known as DAPAR.</w:t>
      </w:r>
    </w:p>
    <w:p w14:paraId="3528B97A" w14:textId="77777777" w:rsidR="008D294A" w:rsidRDefault="008D294A" w:rsidP="0047055A"/>
    <w:p w14:paraId="2343F17F" w14:textId="5BB6EEE4" w:rsidR="002119B3" w:rsidRDefault="00AC7FB9" w:rsidP="0047055A">
      <w:r>
        <w:rPr>
          <w:noProof/>
        </w:rPr>
        <w:drawing>
          <wp:anchor distT="0" distB="0" distL="114300" distR="114300" simplePos="0" relativeHeight="252138496" behindDoc="0" locked="0" layoutInCell="1" allowOverlap="1" wp14:anchorId="7D415F2D" wp14:editId="4497B569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1677162" cy="1352550"/>
            <wp:effectExtent l="0" t="0" r="0" b="0"/>
            <wp:wrapNone/>
            <wp:docPr id="1548929012" name="Picture 15489290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29012" name="Picture 15489290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35" cy="135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5E7296F5" wp14:editId="37CA3D99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3474085" cy="4810125"/>
                <wp:effectExtent l="0" t="0" r="0" b="9525"/>
                <wp:wrapNone/>
                <wp:docPr id="173467987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4810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2EA1998" id="Rectangle 1" o:spid="_x0000_s1026" alt="&quot;&quot;" style="position:absolute;margin-left:222.35pt;margin-top:25.55pt;width:273.55pt;height:378.75pt;z-index:-251194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58AEC749" w14:textId="2FFEC421" w:rsidR="002119B3" w:rsidRDefault="002119B3" w:rsidP="0047055A">
      <w:r w:rsidRPr="00192515">
        <w:rPr>
          <w:b/>
          <w:bCs/>
        </w:rPr>
        <w:t>Abuse</w:t>
      </w:r>
      <w:r>
        <w:t xml:space="preserve"> means</w:t>
      </w:r>
      <w:r w:rsidR="00192515">
        <w:t xml:space="preserve"> things like:</w:t>
      </w:r>
    </w:p>
    <w:p w14:paraId="3A005E50" w14:textId="6C81B816" w:rsidR="00192515" w:rsidRDefault="00192515" w:rsidP="00192515">
      <w:pPr>
        <w:pStyle w:val="Listtoplevel"/>
      </w:pPr>
      <w:r>
        <w:t>hitting</w:t>
      </w:r>
    </w:p>
    <w:p w14:paraId="32A24348" w14:textId="198EEB7E" w:rsidR="00192515" w:rsidRDefault="00AC7FB9" w:rsidP="00192515">
      <w:pPr>
        <w:pStyle w:val="Listtoplevel"/>
      </w:pPr>
      <w:r>
        <w:drawing>
          <wp:anchor distT="0" distB="0" distL="114300" distR="114300" simplePos="0" relativeHeight="252136448" behindDoc="0" locked="0" layoutInCell="1" allowOverlap="1" wp14:anchorId="68E255A5" wp14:editId="2612826C">
            <wp:simplePos x="0" y="0"/>
            <wp:positionH relativeFrom="margin">
              <wp:align>left</wp:align>
            </wp:positionH>
            <wp:positionV relativeFrom="paragraph">
              <wp:posOffset>516890</wp:posOffset>
            </wp:positionV>
            <wp:extent cx="1931666" cy="1352550"/>
            <wp:effectExtent l="0" t="0" r="0" b="0"/>
            <wp:wrapNone/>
            <wp:docPr id="1909068713" name="Picture 19090687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68713" name="Picture 19090687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6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saying mean things</w:t>
      </w:r>
    </w:p>
    <w:p w14:paraId="463F3237" w14:textId="76F54931" w:rsidR="00192515" w:rsidRDefault="00192515" w:rsidP="00192515">
      <w:pPr>
        <w:pStyle w:val="Listtoplevel"/>
      </w:pPr>
      <w:r>
        <w:t>not giving people things they need like:</w:t>
      </w:r>
    </w:p>
    <w:p w14:paraId="6BC5780E" w14:textId="118AB8A1" w:rsidR="00192515" w:rsidRDefault="00AC7FB9" w:rsidP="00192515">
      <w:pPr>
        <w:pStyle w:val="Listsecondlevel"/>
      </w:pPr>
      <w:r>
        <w:rPr>
          <w:noProof/>
        </w:rPr>
        <w:drawing>
          <wp:anchor distT="0" distB="0" distL="114300" distR="114300" simplePos="0" relativeHeight="252140544" behindDoc="0" locked="0" layoutInCell="1" allowOverlap="1" wp14:anchorId="124B8B6E" wp14:editId="3EEA8D91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1838325" cy="1320152"/>
            <wp:effectExtent l="0" t="0" r="0" b="0"/>
            <wp:wrapNone/>
            <wp:docPr id="1826846395" name="Picture 1826846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46395" name="Picture 1826846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528" cy="132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15">
        <w:t>food</w:t>
      </w:r>
    </w:p>
    <w:p w14:paraId="2B7CA643" w14:textId="27FF8B2B" w:rsidR="00192515" w:rsidRDefault="00192515" w:rsidP="00192515">
      <w:pPr>
        <w:pStyle w:val="Listsecondlevel"/>
      </w:pPr>
      <w:r>
        <w:t>medication</w:t>
      </w:r>
    </w:p>
    <w:p w14:paraId="31EE433E" w14:textId="2AA9BBD9" w:rsidR="00192515" w:rsidRDefault="00192515" w:rsidP="00192515">
      <w:pPr>
        <w:pStyle w:val="Listsecondlevel"/>
      </w:pPr>
      <w:r>
        <w:t>health care.</w:t>
      </w:r>
    </w:p>
    <w:p w14:paraId="2065C8CF" w14:textId="084912BD" w:rsidR="00192515" w:rsidRDefault="00192515" w:rsidP="0047055A"/>
    <w:p w14:paraId="67B76723" w14:textId="76608F02" w:rsidR="002119B3" w:rsidRDefault="00FE0CD8" w:rsidP="0047055A">
      <w:r>
        <w:rPr>
          <w:noProof/>
        </w:rPr>
        <w:drawing>
          <wp:anchor distT="0" distB="0" distL="114300" distR="114300" simplePos="0" relativeHeight="252154880" behindDoc="0" locked="0" layoutInCell="1" allowOverlap="1" wp14:anchorId="4FF1AD78" wp14:editId="1ABB39E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71600" cy="1371600"/>
            <wp:effectExtent l="0" t="0" r="0" b="0"/>
            <wp:wrapNone/>
            <wp:docPr id="1146543070" name="Picture 11465430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43070" name="Picture 11465430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15"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6DAB8160" wp14:editId="7D2CED9F">
                <wp:simplePos x="0" y="0"/>
                <wp:positionH relativeFrom="margin">
                  <wp:align>right</wp:align>
                </wp:positionH>
                <wp:positionV relativeFrom="paragraph">
                  <wp:posOffset>321945</wp:posOffset>
                </wp:positionV>
                <wp:extent cx="3467100" cy="731520"/>
                <wp:effectExtent l="0" t="0" r="0" b="0"/>
                <wp:wrapNone/>
                <wp:docPr id="46685144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731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83A879B" id="Rectangle 1" o:spid="_x0000_s1026" alt="&quot;&quot;" style="position:absolute;margin-left:221.8pt;margin-top:25.35pt;width:273pt;height:57.6pt;z-index:-25119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" fillcolor="#c5e0b3 [1305]" stroked="f" strokeweight="1pt">
                <w10:wrap anchorx="margin"/>
              </v:rect>
            </w:pict>
          </mc:Fallback>
        </mc:AlternateContent>
      </w:r>
    </w:p>
    <w:p w14:paraId="50BCBFD5" w14:textId="329D4637" w:rsidR="002119B3" w:rsidRDefault="002119B3" w:rsidP="0047055A">
      <w:r w:rsidRPr="00192515">
        <w:rPr>
          <w:b/>
          <w:bCs/>
        </w:rPr>
        <w:t>Prevention</w:t>
      </w:r>
      <w:r>
        <w:t xml:space="preserve"> means to stop </w:t>
      </w:r>
      <w:r w:rsidR="00AC7FB9">
        <w:br/>
      </w:r>
      <w:r>
        <w:t>something from happening.</w:t>
      </w:r>
    </w:p>
    <w:p w14:paraId="42CA88CC" w14:textId="535AFA73" w:rsidR="002119B3" w:rsidRDefault="00AC7FB9" w:rsidP="0047055A">
      <w:r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24A39AE8" wp14:editId="06A07423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1600200" cy="1783242"/>
            <wp:effectExtent l="0" t="0" r="0" b="7620"/>
            <wp:wrapNone/>
            <wp:docPr id="155803696" name="Picture 1558036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3696" name="Picture 155803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8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15"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32D0E6AE" wp14:editId="448444EC">
                <wp:simplePos x="0" y="0"/>
                <wp:positionH relativeFrom="margin">
                  <wp:posOffset>2266950</wp:posOffset>
                </wp:positionH>
                <wp:positionV relativeFrom="paragraph">
                  <wp:posOffset>-38100</wp:posOffset>
                </wp:positionV>
                <wp:extent cx="3350260" cy="2085975"/>
                <wp:effectExtent l="0" t="0" r="2540" b="9525"/>
                <wp:wrapNone/>
                <wp:docPr id="95633646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260" cy="208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C64AFFA" id="Rectangle 1" o:spid="_x0000_s1026" alt="&quot;&quot;" style="position:absolute;margin-left:178.5pt;margin-top:-3pt;width:263.8pt;height:164.25pt;z-index:-25119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  <w:r w:rsidR="002119B3">
        <w:t xml:space="preserve">Here </w:t>
      </w:r>
      <w:r w:rsidR="002119B3" w:rsidRPr="00192515">
        <w:rPr>
          <w:b/>
          <w:bCs/>
        </w:rPr>
        <w:t>response</w:t>
      </w:r>
      <w:r w:rsidR="002119B3">
        <w:t xml:space="preserve"> means to do something about a problem like:</w:t>
      </w:r>
    </w:p>
    <w:p w14:paraId="4F54E3A4" w14:textId="66472B74" w:rsidR="002119B3" w:rsidRDefault="002119B3" w:rsidP="002119B3">
      <w:pPr>
        <w:pStyle w:val="Listtoplevel"/>
      </w:pPr>
      <w:r>
        <w:t>talking about it</w:t>
      </w:r>
    </w:p>
    <w:p w14:paraId="52F0850A" w14:textId="4DB4F090" w:rsidR="002119B3" w:rsidRDefault="002119B3" w:rsidP="002119B3">
      <w:pPr>
        <w:pStyle w:val="Listtoplevel"/>
      </w:pPr>
      <w:r>
        <w:t>making a plan to fix it.</w:t>
      </w:r>
    </w:p>
    <w:p w14:paraId="69920AD7" w14:textId="77777777" w:rsidR="008D294A" w:rsidRDefault="008D294A" w:rsidP="0047055A"/>
    <w:p w14:paraId="3071896F" w14:textId="77777777" w:rsidR="00192515" w:rsidRDefault="00192515" w:rsidP="0047055A"/>
    <w:p w14:paraId="2EB3C597" w14:textId="727DD7BE" w:rsidR="0047055A" w:rsidRDefault="009E71FC" w:rsidP="0047055A">
      <w:r>
        <w:rPr>
          <w:noProof/>
        </w:rPr>
        <w:drawing>
          <wp:anchor distT="0" distB="0" distL="114300" distR="114300" simplePos="0" relativeHeight="251985920" behindDoc="0" locked="0" layoutInCell="1" allowOverlap="1" wp14:anchorId="7E7AA8BE" wp14:editId="2E87C121">
            <wp:simplePos x="0" y="0"/>
            <wp:positionH relativeFrom="margin">
              <wp:align>left</wp:align>
            </wp:positionH>
            <wp:positionV relativeFrom="paragraph">
              <wp:posOffset>255932</wp:posOffset>
            </wp:positionV>
            <wp:extent cx="1950788" cy="1752600"/>
            <wp:effectExtent l="0" t="0" r="0" b="0"/>
            <wp:wrapNone/>
            <wp:docPr id="1966119306" name="Picture 19661193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19306" name="Picture 19661193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353" cy="1754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94A">
        <w:t xml:space="preserve">DAPAR </w:t>
      </w:r>
      <w:r w:rsidR="0047055A">
        <w:t xml:space="preserve">is </w:t>
      </w:r>
      <w:r w:rsidR="00B110AA">
        <w:t xml:space="preserve">provided by </w:t>
      </w:r>
      <w:r w:rsidR="0047055A">
        <w:t>a team of people who are specialists in</w:t>
      </w:r>
      <w:r>
        <w:t xml:space="preserve"> dealing with</w:t>
      </w:r>
      <w:r w:rsidR="0047055A">
        <w:t>:</w:t>
      </w:r>
    </w:p>
    <w:p w14:paraId="5697F449" w14:textId="6CDBF455" w:rsidR="0047055A" w:rsidRDefault="0047055A" w:rsidP="0047055A">
      <w:pPr>
        <w:pStyle w:val="Listtoplevel"/>
      </w:pPr>
      <w:r>
        <w:t>family violence</w:t>
      </w:r>
    </w:p>
    <w:p w14:paraId="6AF46B39" w14:textId="5743DEFC" w:rsidR="0047055A" w:rsidRDefault="0047055A" w:rsidP="0047055A">
      <w:pPr>
        <w:pStyle w:val="Listtoplevel"/>
      </w:pPr>
      <w:r w:rsidRPr="00192515">
        <w:rPr>
          <w:b/>
          <w:bCs/>
        </w:rPr>
        <w:t>sexual violence</w:t>
      </w:r>
      <w:r>
        <w:t>.</w:t>
      </w:r>
    </w:p>
    <w:p w14:paraId="7F721621" w14:textId="77777777" w:rsidR="00192515" w:rsidRDefault="00192515" w:rsidP="00192515"/>
    <w:p w14:paraId="5175A107" w14:textId="36253545" w:rsidR="00192515" w:rsidRDefault="00192515" w:rsidP="00192515"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04B2291A" wp14:editId="5C533FA5">
                <wp:simplePos x="0" y="0"/>
                <wp:positionH relativeFrom="margin">
                  <wp:align>right</wp:align>
                </wp:positionH>
                <wp:positionV relativeFrom="paragraph">
                  <wp:posOffset>307340</wp:posOffset>
                </wp:positionV>
                <wp:extent cx="3474085" cy="2428875"/>
                <wp:effectExtent l="0" t="0" r="0" b="9525"/>
                <wp:wrapNone/>
                <wp:docPr id="181965149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428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98BA6C8" id="Rectangle 1" o:spid="_x0000_s1026" alt="&quot;&quot;" style="position:absolute;margin-left:222.35pt;margin-top:24.2pt;width:273.55pt;height:191.25pt;z-index:-25118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" fillcolor="#c5e0b3 [1305]" stroked="f" strokeweight="1pt">
                <w10:wrap anchorx="margin"/>
              </v:rect>
            </w:pict>
          </mc:Fallback>
        </mc:AlternateContent>
      </w:r>
    </w:p>
    <w:p w14:paraId="42DA0734" w14:textId="469CB2BC" w:rsidR="00192515" w:rsidRDefault="00A24B05" w:rsidP="00192515">
      <w:r>
        <w:rPr>
          <w:noProof/>
        </w:rPr>
        <w:drawing>
          <wp:anchor distT="0" distB="0" distL="114300" distR="114300" simplePos="0" relativeHeight="252132352" behindDoc="0" locked="0" layoutInCell="1" allowOverlap="1" wp14:anchorId="1D0ADF16" wp14:editId="3D5318B0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1962150" cy="1583009"/>
            <wp:effectExtent l="0" t="0" r="0" b="0"/>
            <wp:wrapNone/>
            <wp:docPr id="1876826521" name="Picture 18768265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26521" name="Picture 18768265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068" cy="1585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15" w:rsidRPr="00192515">
        <w:rPr>
          <w:b/>
          <w:bCs/>
        </w:rPr>
        <w:t>Sexual violence</w:t>
      </w:r>
      <w:r w:rsidR="00192515">
        <w:t xml:space="preserve"> means making people do things </w:t>
      </w:r>
      <w:r w:rsidR="00C651A4">
        <w:t xml:space="preserve">with their body </w:t>
      </w:r>
      <w:r w:rsidR="00192515">
        <w:t>they do not want to like:</w:t>
      </w:r>
    </w:p>
    <w:p w14:paraId="5AF2A7BD" w14:textId="1AAC498D" w:rsidR="00192515" w:rsidRDefault="00192515" w:rsidP="00192515">
      <w:pPr>
        <w:pStyle w:val="Listtoplevel"/>
      </w:pPr>
      <w:r>
        <w:t>touching</w:t>
      </w:r>
      <w:r w:rsidR="00C651A4">
        <w:t xml:space="preserve"> private parts</w:t>
      </w:r>
    </w:p>
    <w:p w14:paraId="35B9C7E3" w14:textId="64E9D2AB" w:rsidR="00192515" w:rsidRDefault="00192515" w:rsidP="00192515">
      <w:pPr>
        <w:pStyle w:val="Listtoplevel"/>
      </w:pPr>
      <w:r>
        <w:t>having sex – this is called rape.</w:t>
      </w:r>
    </w:p>
    <w:p w14:paraId="7256EF5C" w14:textId="64458B02" w:rsidR="00192515" w:rsidRDefault="00192515" w:rsidP="00192515">
      <w:r>
        <w:br w:type="page"/>
      </w:r>
    </w:p>
    <w:p w14:paraId="79FC029B" w14:textId="60DE0926" w:rsidR="008D294A" w:rsidRDefault="00790FE2" w:rsidP="008D294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111CF12" wp14:editId="0865219E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933575" cy="1933575"/>
                <wp:effectExtent l="0" t="0" r="0" b="9525"/>
                <wp:wrapNone/>
                <wp:docPr id="359201057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933575"/>
                          <a:chOff x="0" y="0"/>
                          <a:chExt cx="1933575" cy="1933575"/>
                        </a:xfrm>
                      </wpg:grpSpPr>
                      <pic:pic xmlns:pic="http://schemas.openxmlformats.org/drawingml/2006/picture">
                        <pic:nvPicPr>
                          <pic:cNvPr id="1306672183" name="Picture 19710428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417811" name="Picture 18384118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276225"/>
                            <a:ext cx="708660" cy="466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3B0F1C42" id="Group 22" o:spid="_x0000_s1026" alt="&quot;&quot;" style="position:absolute;margin-left:0;margin-top:12pt;width:152.25pt;height:152.25pt;z-index:251991040" coordsize="19335,19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">
                <v:shape id="Picture 1971042847" o:spid="_x0000_s1027" type="#_x0000_t75" alt="&quot;&quot;" style="position:absolute;width:19335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">
                  <v:imagedata r:id="rId72" o:title=""/>
                </v:shape>
                <v:shape id="Picture 1838411823" o:spid="_x0000_s1028" type="#_x0000_t75" alt="&quot;&quot;" style="position:absolute;left:2571;top:2762;width:708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">
                  <v:imagedata r:id="rId73" o:title=""/>
                </v:shape>
              </v:group>
            </w:pict>
          </mc:Fallback>
        </mc:AlternateContent>
      </w:r>
      <w:r w:rsidR="008D294A">
        <w:t xml:space="preserve">The </w:t>
      </w:r>
      <w:r w:rsidR="00B110AA">
        <w:t xml:space="preserve">DAPAR </w:t>
      </w:r>
      <w:r w:rsidR="008D294A">
        <w:t>team will be led by:</w:t>
      </w:r>
    </w:p>
    <w:p w14:paraId="3E04FCE7" w14:textId="54D77261" w:rsidR="008D294A" w:rsidRDefault="008D294A" w:rsidP="008D294A">
      <w:pPr>
        <w:pStyle w:val="Listtoplevel"/>
      </w:pPr>
      <w:r>
        <w:t>disabled people</w:t>
      </w:r>
    </w:p>
    <w:p w14:paraId="0D25905D" w14:textId="55A097C6" w:rsidR="008D294A" w:rsidRDefault="00C651A4" w:rsidP="002119B3">
      <w:pPr>
        <w:pStyle w:val="Listtoplevel"/>
      </w:pPr>
      <w:r>
        <w:rPr>
          <w:b/>
          <w:bCs/>
        </w:rPr>
        <w:t>professionals</w:t>
      </w:r>
      <w:r w:rsidR="008D294A">
        <w:t>.</w:t>
      </w:r>
    </w:p>
    <w:p w14:paraId="739F9186" w14:textId="77777777" w:rsidR="00224FCC" w:rsidRDefault="00224FCC" w:rsidP="00224FCC"/>
    <w:p w14:paraId="7B479FB4" w14:textId="7D0E740C" w:rsidR="00192515" w:rsidRDefault="00A24B05" w:rsidP="00224FCC"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5E1C5F34" wp14:editId="00BD8732">
                <wp:simplePos x="0" y="0"/>
                <wp:positionH relativeFrom="margin">
                  <wp:posOffset>2257425</wp:posOffset>
                </wp:positionH>
                <wp:positionV relativeFrom="paragraph">
                  <wp:posOffset>328930</wp:posOffset>
                </wp:positionV>
                <wp:extent cx="3474085" cy="2085975"/>
                <wp:effectExtent l="0" t="0" r="0" b="9525"/>
                <wp:wrapNone/>
                <wp:docPr id="47334416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08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61A8E2B" id="Rectangle 1" o:spid="_x0000_s1026" alt="&quot;&quot;" style="position:absolute;margin-left:177.75pt;margin-top:25.9pt;width:273.55pt;height:164.25pt;z-index:-25119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" fillcolor="#c5e0b3 [1305]" stroked="f" strokeweight="1pt">
                <w10:wrap anchorx="margin"/>
              </v:rect>
            </w:pict>
          </mc:Fallback>
        </mc:AlternateContent>
      </w:r>
    </w:p>
    <w:p w14:paraId="228CFA2E" w14:textId="0C7DCAE8" w:rsidR="002119B3" w:rsidRDefault="002119B3" w:rsidP="00224FCC">
      <w:r>
        <w:t xml:space="preserve">A </w:t>
      </w:r>
      <w:r w:rsidR="00C651A4">
        <w:rPr>
          <w:b/>
          <w:bCs/>
        </w:rPr>
        <w:t>professional</w:t>
      </w:r>
      <w:r>
        <w:t xml:space="preserve"> is a person who:</w:t>
      </w:r>
    </w:p>
    <w:p w14:paraId="64ECE35F" w14:textId="5BB5A2FF" w:rsidR="002119B3" w:rsidRDefault="00A24B05" w:rsidP="002119B3">
      <w:pPr>
        <w:pStyle w:val="Listtoplevel"/>
      </w:pPr>
      <w:r>
        <w:drawing>
          <wp:anchor distT="0" distB="0" distL="114300" distR="114300" simplePos="0" relativeHeight="252130304" behindDoc="0" locked="0" layoutInCell="1" allowOverlap="1" wp14:anchorId="36FD5B12" wp14:editId="1C564354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1789043" cy="1359601"/>
            <wp:effectExtent l="0" t="0" r="1905" b="0"/>
            <wp:wrapNone/>
            <wp:docPr id="1440671681" name="Picture 14406716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71681" name="Picture 14406716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765" cy="136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B3">
        <w:t>knows a lot about something</w:t>
      </w:r>
    </w:p>
    <w:p w14:paraId="7588ED0D" w14:textId="7E2BEE6A" w:rsidR="002119B3" w:rsidRDefault="002119B3" w:rsidP="002119B3">
      <w:pPr>
        <w:pStyle w:val="Listtoplevel"/>
      </w:pPr>
      <w:r>
        <w:t>has done a lot of work in a type of job.</w:t>
      </w:r>
    </w:p>
    <w:p w14:paraId="0A375A5B" w14:textId="77777777" w:rsidR="00224FCC" w:rsidRDefault="00224FCC" w:rsidP="00224FCC"/>
    <w:p w14:paraId="66E80FB9" w14:textId="7524F923" w:rsidR="00224FCC" w:rsidRDefault="00790FE2" w:rsidP="00224FCC">
      <w:r>
        <w:rPr>
          <w:noProof/>
        </w:rPr>
        <w:drawing>
          <wp:anchor distT="0" distB="0" distL="114300" distR="114300" simplePos="0" relativeHeight="251993088" behindDoc="0" locked="0" layoutInCell="1" allowOverlap="1" wp14:anchorId="1EFB8960" wp14:editId="5098DB32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590675" cy="1508289"/>
            <wp:effectExtent l="0" t="0" r="0" b="0"/>
            <wp:wrapNone/>
            <wp:docPr id="1793939088" name="Picture 17939390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39088" name="Picture 17939390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0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69C3A" w14:textId="0B7A7D48" w:rsidR="00192515" w:rsidRDefault="00224FCC" w:rsidP="00192515">
      <w:r>
        <w:t xml:space="preserve">DAPAR will </w:t>
      </w:r>
      <w:r w:rsidR="00192515">
        <w:t>step in to support people when things happen like:</w:t>
      </w:r>
    </w:p>
    <w:p w14:paraId="2DCB40BD" w14:textId="50ECD8CA" w:rsidR="00224FCC" w:rsidRDefault="00790FE2" w:rsidP="00192515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2945A78F" wp14:editId="26F09924">
                <wp:simplePos x="0" y="0"/>
                <wp:positionH relativeFrom="column">
                  <wp:posOffset>0</wp:posOffset>
                </wp:positionH>
                <wp:positionV relativeFrom="paragraph">
                  <wp:posOffset>694055</wp:posOffset>
                </wp:positionV>
                <wp:extent cx="1885950" cy="1885950"/>
                <wp:effectExtent l="0" t="0" r="0" b="0"/>
                <wp:wrapNone/>
                <wp:docPr id="1707433073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885950"/>
                          <a:chOff x="0" y="0"/>
                          <a:chExt cx="1885950" cy="1885950"/>
                        </a:xfrm>
                      </wpg:grpSpPr>
                      <pic:pic xmlns:pic="http://schemas.openxmlformats.org/drawingml/2006/picture">
                        <pic:nvPicPr>
                          <pic:cNvPr id="76706834" name="Picture 17839686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782538" name="Picture 12267740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13335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D6FB7D3" id="Group 21" o:spid="_x0000_s1026" alt="&quot;&quot;" style="position:absolute;margin-left:0;margin-top:54.65pt;width:148.5pt;height:148.5pt;z-index:251998208" coordsize="18859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">
                <v:shape id="Picture 1783968684" o:spid="_x0000_s1027" type="#_x0000_t75" alt="&quot;&quot;" style="position:absolute;width:18859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">
                  <v:imagedata r:id="rId78" o:title=""/>
                </v:shape>
                <v:shape id="Picture 1226774003" o:spid="_x0000_s1028" type="#_x0000_t75" alt="&quot;&quot;" style="position:absolute;left:9906;top:1333;width:6667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">
                  <v:imagedata r:id="rId79" o:title=""/>
                </v:shape>
              </v:group>
            </w:pict>
          </mc:Fallback>
        </mc:AlternateContent>
      </w:r>
      <w:r w:rsidR="00224FCC">
        <w:t>disabled adults are experiencing abuse</w:t>
      </w:r>
    </w:p>
    <w:p w14:paraId="5734BE75" w14:textId="3222D8BE" w:rsidR="00224FCC" w:rsidRDefault="00224FCC" w:rsidP="00224FCC">
      <w:pPr>
        <w:pStyle w:val="Listtoplevel"/>
      </w:pPr>
      <w:r>
        <w:t>someone is worried there might be abuse happening.</w:t>
      </w:r>
    </w:p>
    <w:p w14:paraId="06C6C6E4" w14:textId="354833F0" w:rsidR="00224FCC" w:rsidRDefault="00224FCC" w:rsidP="00224FCC"/>
    <w:p w14:paraId="17DF1868" w14:textId="445E32E7" w:rsidR="00224FCC" w:rsidRDefault="00224FCC" w:rsidP="00224FCC"/>
    <w:p w14:paraId="1875867D" w14:textId="77777777" w:rsidR="00B87EE4" w:rsidRDefault="00B87EE4" w:rsidP="00224FCC"/>
    <w:p w14:paraId="3CF54CBB" w14:textId="4A9EF547" w:rsidR="00224FCC" w:rsidRDefault="00E85923" w:rsidP="00224FCC">
      <w:r>
        <w:rPr>
          <w:noProof/>
        </w:rPr>
        <w:lastRenderedPageBreak/>
        <w:drawing>
          <wp:anchor distT="0" distB="0" distL="114300" distR="114300" simplePos="0" relativeHeight="252000256" behindDoc="0" locked="0" layoutInCell="1" allowOverlap="1" wp14:anchorId="04E46315" wp14:editId="5FD0020D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1819275" cy="1817353"/>
            <wp:effectExtent l="0" t="0" r="0" b="0"/>
            <wp:wrapNone/>
            <wp:docPr id="1985940810" name="Picture 19859408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40810" name="Picture 19859408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CC">
        <w:t>DAPAR:</w:t>
      </w:r>
    </w:p>
    <w:p w14:paraId="34A66382" w14:textId="5D5CC283" w:rsidR="00224FCC" w:rsidRDefault="00224FCC" w:rsidP="00224FCC">
      <w:pPr>
        <w:pStyle w:val="Listtoplevel"/>
      </w:pPr>
      <w:r>
        <w:t>will work with the disabled person</w:t>
      </w:r>
    </w:p>
    <w:p w14:paraId="047F16D9" w14:textId="078E7502" w:rsidR="00224FCC" w:rsidRDefault="00224FCC" w:rsidP="00224FCC">
      <w:pPr>
        <w:pStyle w:val="Listtoplevel"/>
      </w:pPr>
      <w:r>
        <w:t>may bring in other organisations to support them.</w:t>
      </w:r>
    </w:p>
    <w:p w14:paraId="153378EC" w14:textId="77777777" w:rsidR="00224FCC" w:rsidRDefault="00224FCC" w:rsidP="00224FCC"/>
    <w:p w14:paraId="68B8EEBA" w14:textId="4536E64A" w:rsidR="00224FCC" w:rsidRDefault="00B110AA" w:rsidP="00224FCC">
      <w:r>
        <w:rPr>
          <w:noProof/>
        </w:rPr>
        <w:drawing>
          <wp:anchor distT="0" distB="0" distL="114300" distR="114300" simplePos="0" relativeHeight="252182528" behindDoc="0" locked="0" layoutInCell="1" allowOverlap="1" wp14:anchorId="70E68068" wp14:editId="1A0EA57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95425" cy="1495425"/>
            <wp:effectExtent l="0" t="0" r="9525" b="9525"/>
            <wp:wrapNone/>
            <wp:docPr id="642631386" name="Picture 6426313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31386" name="Picture 6426313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3" cy="149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65E9A" w14:textId="6C2E3F14" w:rsidR="00224FCC" w:rsidRDefault="00B110AA" w:rsidP="00224FCC">
      <w:r>
        <w:t xml:space="preserve">Anyone can make a </w:t>
      </w:r>
      <w:r w:rsidR="00224FCC" w:rsidRPr="00224FCC">
        <w:rPr>
          <w:b/>
          <w:bCs/>
        </w:rPr>
        <w:t>referral</w:t>
      </w:r>
      <w:r>
        <w:t xml:space="preserve"> to DAPAR.</w:t>
      </w:r>
    </w:p>
    <w:p w14:paraId="64985FA0" w14:textId="77777777" w:rsidR="00B110AA" w:rsidRDefault="00B110AA" w:rsidP="00224FCC"/>
    <w:p w14:paraId="4D6D0814" w14:textId="77777777" w:rsidR="00B110AA" w:rsidRDefault="00B110AA" w:rsidP="00224FCC"/>
    <w:p w14:paraId="75F84B64" w14:textId="7DF0DEF4" w:rsidR="00224FCC" w:rsidRDefault="00882645" w:rsidP="00224FCC">
      <w:r>
        <w:rPr>
          <w:noProof/>
        </w:rPr>
        <w:drawing>
          <wp:anchor distT="0" distB="0" distL="114300" distR="114300" simplePos="0" relativeHeight="252006400" behindDoc="0" locked="0" layoutInCell="1" allowOverlap="1" wp14:anchorId="15E21E8F" wp14:editId="49EB95D9">
            <wp:simplePos x="0" y="0"/>
            <wp:positionH relativeFrom="margin">
              <wp:align>left</wp:align>
            </wp:positionH>
            <wp:positionV relativeFrom="paragraph">
              <wp:posOffset>4942</wp:posOffset>
            </wp:positionV>
            <wp:extent cx="1633327" cy="1224501"/>
            <wp:effectExtent l="0" t="0" r="0" b="0"/>
            <wp:wrapNone/>
            <wp:docPr id="2014930831" name="Picture 2014930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30831" name="Picture 20149308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327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CC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10A8F34D" wp14:editId="67A3A2AD">
                <wp:simplePos x="0" y="0"/>
                <wp:positionH relativeFrom="margin">
                  <wp:posOffset>2234317</wp:posOffset>
                </wp:positionH>
                <wp:positionV relativeFrom="paragraph">
                  <wp:posOffset>-79513</wp:posOffset>
                </wp:positionV>
                <wp:extent cx="3474638" cy="1518699"/>
                <wp:effectExtent l="0" t="0" r="0" b="5715"/>
                <wp:wrapNone/>
                <wp:docPr id="87728726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151869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8598E79" id="Rectangle 1" o:spid="_x0000_s1026" alt="&quot;&quot;" style="position:absolute;margin-left:175.95pt;margin-top:-6.25pt;width:273.6pt;height:119.6pt;z-index:-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" fillcolor="#c5e0b3 [1305]" stroked="f" strokeweight="1pt">
                <w10:wrap anchorx="margin"/>
              </v:rect>
            </w:pict>
          </mc:Fallback>
        </mc:AlternateContent>
      </w:r>
      <w:r w:rsidR="00224FCC">
        <w:t xml:space="preserve">Here a </w:t>
      </w:r>
      <w:r w:rsidR="00224FCC" w:rsidRPr="00224FCC">
        <w:rPr>
          <w:b/>
          <w:bCs/>
        </w:rPr>
        <w:t>referral</w:t>
      </w:r>
      <w:r w:rsidR="00224FCC">
        <w:t xml:space="preserve"> is when someone </w:t>
      </w:r>
      <w:r w:rsidR="0056720A">
        <w:t>asks</w:t>
      </w:r>
      <w:r w:rsidR="00224FCC">
        <w:t xml:space="preserve"> another person to do a job because they know how to do the job better. </w:t>
      </w:r>
    </w:p>
    <w:p w14:paraId="39451AA7" w14:textId="77777777" w:rsidR="00224FCC" w:rsidRDefault="00224FCC" w:rsidP="00224FCC"/>
    <w:p w14:paraId="48F83B02" w14:textId="48BE92A5" w:rsidR="00192515" w:rsidRDefault="00931881" w:rsidP="00224FCC">
      <w:r>
        <w:rPr>
          <w:noProof/>
        </w:rPr>
        <w:drawing>
          <wp:anchor distT="0" distB="0" distL="114300" distR="114300" simplePos="0" relativeHeight="252008448" behindDoc="0" locked="0" layoutInCell="1" allowOverlap="1" wp14:anchorId="56020CB9" wp14:editId="6DE07999">
            <wp:simplePos x="0" y="0"/>
            <wp:positionH relativeFrom="margin">
              <wp:align>left</wp:align>
            </wp:positionH>
            <wp:positionV relativeFrom="paragraph">
              <wp:posOffset>80949</wp:posOffset>
            </wp:positionV>
            <wp:extent cx="1463040" cy="1399033"/>
            <wp:effectExtent l="0" t="0" r="3810" b="0"/>
            <wp:wrapNone/>
            <wp:docPr id="22398705" name="Picture 223987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8705" name="Picture 223987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39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1EB6D" w14:textId="25AF14D2" w:rsidR="00224FCC" w:rsidRDefault="00224FCC" w:rsidP="00224FCC">
      <w:r>
        <w:t>DAPAR will make sure:</w:t>
      </w:r>
    </w:p>
    <w:p w14:paraId="4F0A43D3" w14:textId="50A69401" w:rsidR="00224FCC" w:rsidRDefault="00224FCC" w:rsidP="00224FCC">
      <w:pPr>
        <w:pStyle w:val="Listtoplevel"/>
      </w:pPr>
      <w:r>
        <w:t>there are people to do the jobs</w:t>
      </w:r>
    </w:p>
    <w:p w14:paraId="5C0C6969" w14:textId="137E4448" w:rsidR="00224FCC" w:rsidRDefault="00B110AA" w:rsidP="00224FCC">
      <w:pPr>
        <w:pStyle w:val="Listtoplevel"/>
      </w:pPr>
      <w:r>
        <w:drawing>
          <wp:anchor distT="0" distB="0" distL="114300" distR="114300" simplePos="0" relativeHeight="252012544" behindDoc="0" locked="0" layoutInCell="1" allowOverlap="1" wp14:anchorId="7388D4D3" wp14:editId="126745DB">
            <wp:simplePos x="0" y="0"/>
            <wp:positionH relativeFrom="margin">
              <wp:posOffset>1233805</wp:posOffset>
            </wp:positionH>
            <wp:positionV relativeFrom="paragraph">
              <wp:posOffset>318135</wp:posOffset>
            </wp:positionV>
            <wp:extent cx="548640" cy="548640"/>
            <wp:effectExtent l="0" t="0" r="3810" b="3810"/>
            <wp:wrapNone/>
            <wp:docPr id="134072364" name="Picture 1340723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2364" name="Picture 1340723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881">
        <w:drawing>
          <wp:anchor distT="0" distB="0" distL="114300" distR="114300" simplePos="0" relativeHeight="252010496" behindDoc="0" locked="0" layoutInCell="1" allowOverlap="1" wp14:anchorId="22704852" wp14:editId="57A5E5A1">
            <wp:simplePos x="0" y="0"/>
            <wp:positionH relativeFrom="margin">
              <wp:align>left</wp:align>
            </wp:positionH>
            <wp:positionV relativeFrom="paragraph">
              <wp:posOffset>518160</wp:posOffset>
            </wp:positionV>
            <wp:extent cx="1416835" cy="1001865"/>
            <wp:effectExtent l="0" t="0" r="0" b="8255"/>
            <wp:wrapNone/>
            <wp:docPr id="620462977" name="Picture 6204629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62977" name="Picture 6204629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835" cy="100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CC">
        <w:t xml:space="preserve">people have the right skills to do their jobs. </w:t>
      </w:r>
    </w:p>
    <w:p w14:paraId="0DA4B4B7" w14:textId="7CC8836E" w:rsidR="00D83631" w:rsidRDefault="00D83631" w:rsidP="00E6041F"/>
    <w:p w14:paraId="07BC8961" w14:textId="0C41B12F" w:rsidR="00224FCC" w:rsidRDefault="0056720A" w:rsidP="00224FCC">
      <w:r>
        <w:rPr>
          <w:noProof/>
        </w:rPr>
        <w:lastRenderedPageBreak/>
        <w:drawing>
          <wp:anchor distT="0" distB="0" distL="114300" distR="114300" simplePos="0" relativeHeight="252014592" behindDoc="0" locked="0" layoutInCell="1" allowOverlap="1" wp14:anchorId="78FB472B" wp14:editId="1EEF9969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717016" cy="1097280"/>
            <wp:effectExtent l="0" t="0" r="0" b="0"/>
            <wp:wrapNone/>
            <wp:docPr id="485610963" name="Picture 4856109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10963" name="Picture 4856109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16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332">
        <w:t>DAPAR will do this for:</w:t>
      </w:r>
    </w:p>
    <w:p w14:paraId="7D4A9BBC" w14:textId="56120474" w:rsidR="00604332" w:rsidRDefault="0056720A" w:rsidP="00D83631">
      <w:pPr>
        <w:pStyle w:val="Listtoplevel"/>
      </w:pPr>
      <w:r>
        <w:t xml:space="preserve">disability </w:t>
      </w:r>
      <w:r w:rsidR="00D83631">
        <w:t>c</w:t>
      </w:r>
      <w:r w:rsidR="00604332">
        <w:t>ommunities</w:t>
      </w:r>
    </w:p>
    <w:p w14:paraId="3BA8A1B9" w14:textId="34CABEB8" w:rsidR="00604332" w:rsidRDefault="0056720A" w:rsidP="00D83631">
      <w:pPr>
        <w:pStyle w:val="Listtoplevel"/>
      </w:pPr>
      <w:r>
        <w:drawing>
          <wp:anchor distT="0" distB="0" distL="114300" distR="114300" simplePos="0" relativeHeight="252016640" behindDoc="0" locked="0" layoutInCell="1" allowOverlap="1" wp14:anchorId="61037A53" wp14:editId="68DD031F">
            <wp:simplePos x="0" y="0"/>
            <wp:positionH relativeFrom="margin">
              <wp:align>left</wp:align>
            </wp:positionH>
            <wp:positionV relativeFrom="paragraph">
              <wp:posOffset>333734</wp:posOffset>
            </wp:positionV>
            <wp:extent cx="1706863" cy="1390650"/>
            <wp:effectExtent l="0" t="0" r="8255" b="0"/>
            <wp:wrapNone/>
            <wp:docPr id="601151620" name="Picture 6011516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51620" name="Picture 6011516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6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31">
        <w:t>a</w:t>
      </w:r>
      <w:r w:rsidR="00604332">
        <w:t>gencies</w:t>
      </w:r>
      <w:r>
        <w:t xml:space="preserve"> working with disabled people</w:t>
      </w:r>
    </w:p>
    <w:p w14:paraId="5345B93E" w14:textId="77777777" w:rsidR="00D83631" w:rsidRDefault="00D83631" w:rsidP="00D83631">
      <w:pPr>
        <w:pStyle w:val="Listtoplevel"/>
      </w:pPr>
      <w:r>
        <w:t>groups working in:</w:t>
      </w:r>
    </w:p>
    <w:p w14:paraId="62E40E5E" w14:textId="2FBB31D9" w:rsidR="00604332" w:rsidRDefault="00FE0CD8" w:rsidP="00D83631">
      <w:pPr>
        <w:pStyle w:val="Listsecondlevel"/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2900150F" wp14:editId="01CD9C06">
            <wp:simplePos x="0" y="0"/>
            <wp:positionH relativeFrom="margin">
              <wp:align>left</wp:align>
            </wp:positionH>
            <wp:positionV relativeFrom="paragraph">
              <wp:posOffset>299803</wp:posOffset>
            </wp:positionV>
            <wp:extent cx="1704444" cy="1247775"/>
            <wp:effectExtent l="0" t="0" r="0" b="0"/>
            <wp:wrapNone/>
            <wp:docPr id="1844931651" name="Picture 18449316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31651" name="Picture 18449316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4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332">
        <w:t xml:space="preserve">disability </w:t>
      </w:r>
    </w:p>
    <w:p w14:paraId="2D121AFE" w14:textId="543AA569" w:rsidR="00604332" w:rsidRDefault="00E6041F" w:rsidP="00D83631">
      <w:pPr>
        <w:pStyle w:val="Listsecondlevel"/>
      </w:pPr>
      <w:r>
        <w:t>stopping violence</w:t>
      </w:r>
      <w:r w:rsidR="00D83631">
        <w:t>.</w:t>
      </w:r>
    </w:p>
    <w:p w14:paraId="0B8EDA5B" w14:textId="77777777" w:rsidR="00B110AA" w:rsidRDefault="00B110AA" w:rsidP="00224FCC"/>
    <w:p w14:paraId="0BE54934" w14:textId="1CF5B79A" w:rsidR="00B110AA" w:rsidRDefault="00790FE2" w:rsidP="00224FCC">
      <w:r>
        <w:rPr>
          <w:noProof/>
        </w:rPr>
        <w:drawing>
          <wp:anchor distT="0" distB="0" distL="114300" distR="114300" simplePos="0" relativeHeight="252020736" behindDoc="0" locked="0" layoutInCell="1" allowOverlap="1" wp14:anchorId="24329111" wp14:editId="6DA65139">
            <wp:simplePos x="0" y="0"/>
            <wp:positionH relativeFrom="margin">
              <wp:posOffset>9524</wp:posOffset>
            </wp:positionH>
            <wp:positionV relativeFrom="paragraph">
              <wp:posOffset>136525</wp:posOffset>
            </wp:positionV>
            <wp:extent cx="1266825" cy="1667341"/>
            <wp:effectExtent l="0" t="0" r="0" b="9525"/>
            <wp:wrapNone/>
            <wp:docPr id="929486931" name="Picture 9294869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86931" name="Picture 9294869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10" cy="16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2BD54" w14:textId="37FDC184" w:rsidR="00D83631" w:rsidRDefault="0056720A" w:rsidP="00224FCC">
      <w:r>
        <w:rPr>
          <w:noProof/>
        </w:rPr>
        <w:drawing>
          <wp:anchor distT="0" distB="0" distL="114300" distR="114300" simplePos="0" relativeHeight="252022784" behindDoc="0" locked="0" layoutInCell="1" allowOverlap="1" wp14:anchorId="5BD81559" wp14:editId="65FBFEAA">
            <wp:simplePos x="0" y="0"/>
            <wp:positionH relativeFrom="margin">
              <wp:posOffset>266700</wp:posOffset>
            </wp:positionH>
            <wp:positionV relativeFrom="paragraph">
              <wp:posOffset>65405</wp:posOffset>
            </wp:positionV>
            <wp:extent cx="723569" cy="685883"/>
            <wp:effectExtent l="0" t="0" r="635" b="0"/>
            <wp:wrapNone/>
            <wp:docPr id="523902521" name="Picture 5239025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02521" name="Picture 5239025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69" cy="685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31">
        <w:t>This will support them to:</w:t>
      </w:r>
    </w:p>
    <w:p w14:paraId="2AAF61F8" w14:textId="0D0ACAF3" w:rsidR="00D83631" w:rsidRDefault="00D83631" w:rsidP="00D83631">
      <w:pPr>
        <w:pStyle w:val="Listtoplevel"/>
      </w:pPr>
      <w:r>
        <w:t>figure out when abuse is happening</w:t>
      </w:r>
    </w:p>
    <w:p w14:paraId="6B37FDCA" w14:textId="493C233F" w:rsidR="00D83631" w:rsidRDefault="0056720A" w:rsidP="00D83631">
      <w:pPr>
        <w:pStyle w:val="Listtoplevel"/>
      </w:pPr>
      <w:r>
        <w:drawing>
          <wp:anchor distT="0" distB="0" distL="114300" distR="114300" simplePos="0" relativeHeight="252024832" behindDoc="0" locked="0" layoutInCell="1" allowOverlap="1" wp14:anchorId="1425AE27" wp14:editId="12E57D4A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1865971" cy="1219200"/>
            <wp:effectExtent l="0" t="0" r="1270" b="0"/>
            <wp:wrapNone/>
            <wp:docPr id="771820288" name="Picture 7718202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20288" name="Picture 7718202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941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31">
        <w:t xml:space="preserve">support </w:t>
      </w:r>
      <w:r w:rsidR="00BE7F72">
        <w:t>those</w:t>
      </w:r>
      <w:r w:rsidR="00D83631">
        <w:t xml:space="preserve"> who are being abused.</w:t>
      </w:r>
    </w:p>
    <w:p w14:paraId="631B38A0" w14:textId="77777777" w:rsidR="00385181" w:rsidRDefault="00385181" w:rsidP="00385181"/>
    <w:p w14:paraId="2485E705" w14:textId="09AF45C0" w:rsidR="00E6041F" w:rsidRDefault="00E6041F">
      <w:pPr>
        <w:spacing w:line="240" w:lineRule="auto"/>
        <w:ind w:left="0"/>
      </w:pPr>
      <w:r>
        <w:br w:type="page"/>
      </w:r>
    </w:p>
    <w:p w14:paraId="350507D3" w14:textId="33154B80" w:rsidR="00385181" w:rsidRDefault="00416CC5" w:rsidP="00385181">
      <w:pPr>
        <w:pStyle w:val="Heading1"/>
      </w:pPr>
      <w:bookmarkStart w:id="11" w:name="_Evaluations_and_investigations"/>
      <w:bookmarkStart w:id="12" w:name="_Toc179201515"/>
      <w:bookmarkEnd w:id="11"/>
      <w:r>
        <w:lastRenderedPageBreak/>
        <w:t>E</w:t>
      </w:r>
      <w:r w:rsidR="00385181">
        <w:t>valuations and investigations</w:t>
      </w:r>
      <w:bookmarkEnd w:id="12"/>
    </w:p>
    <w:p w14:paraId="27D5A48E" w14:textId="77777777" w:rsidR="00385181" w:rsidRDefault="00385181" w:rsidP="00385181"/>
    <w:p w14:paraId="131FD3E7" w14:textId="7E8569A7" w:rsidR="00385181" w:rsidRDefault="00BE7F72" w:rsidP="00385181">
      <w:r>
        <w:rPr>
          <w:noProof/>
        </w:rPr>
        <w:drawing>
          <wp:anchor distT="0" distB="0" distL="114300" distR="114300" simplePos="0" relativeHeight="252028928" behindDoc="0" locked="0" layoutInCell="1" allowOverlap="1" wp14:anchorId="08D059A8" wp14:editId="3896A53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94845" cy="1494845"/>
            <wp:effectExtent l="0" t="0" r="0" b="0"/>
            <wp:wrapNone/>
            <wp:docPr id="1118411813" name="Picture 11184118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11813" name="Picture 11184118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7456F" w14:textId="058601B3" w:rsidR="00385181" w:rsidRDefault="00385181" w:rsidP="00385181">
      <w:r>
        <w:t xml:space="preserve">Each year </w:t>
      </w:r>
      <w:r w:rsidR="00931881">
        <w:t>DSS</w:t>
      </w:r>
      <w:r>
        <w:t xml:space="preserve"> </w:t>
      </w:r>
      <w:r w:rsidRPr="00385181">
        <w:rPr>
          <w:b/>
          <w:bCs/>
        </w:rPr>
        <w:t>evaluates</w:t>
      </w:r>
      <w:r>
        <w:t xml:space="preserve"> some of the providers </w:t>
      </w:r>
      <w:r w:rsidR="009E1398">
        <w:t>we</w:t>
      </w:r>
      <w:r>
        <w:t xml:space="preserve"> </w:t>
      </w:r>
      <w:r w:rsidRPr="00B957E8">
        <w:t>contract</w:t>
      </w:r>
      <w:r>
        <w:t xml:space="preserve">. </w:t>
      </w:r>
    </w:p>
    <w:p w14:paraId="15108194" w14:textId="77777777" w:rsidR="00385181" w:rsidRDefault="00385181" w:rsidP="00385181"/>
    <w:p w14:paraId="68047E7A" w14:textId="76A6617B" w:rsidR="00385181" w:rsidRDefault="00BE7F72" w:rsidP="00385181">
      <w:r>
        <w:rPr>
          <w:noProof/>
        </w:rPr>
        <w:drawing>
          <wp:anchor distT="0" distB="0" distL="114300" distR="114300" simplePos="0" relativeHeight="252026880" behindDoc="0" locked="0" layoutInCell="1" allowOverlap="1" wp14:anchorId="43B694F8" wp14:editId="1FE53E60">
            <wp:simplePos x="0" y="0"/>
            <wp:positionH relativeFrom="margin">
              <wp:align>left</wp:align>
            </wp:positionH>
            <wp:positionV relativeFrom="paragraph">
              <wp:posOffset>293922</wp:posOffset>
            </wp:positionV>
            <wp:extent cx="1506962" cy="1431234"/>
            <wp:effectExtent l="0" t="0" r="0" b="0"/>
            <wp:wrapNone/>
            <wp:docPr id="180252868" name="Picture 1802528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2868" name="Picture 1802528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62" cy="1431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13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43C0E4AA" wp14:editId="0BA4C076">
                <wp:simplePos x="0" y="0"/>
                <wp:positionH relativeFrom="margin">
                  <wp:align>right</wp:align>
                </wp:positionH>
                <wp:positionV relativeFrom="paragraph">
                  <wp:posOffset>310128</wp:posOffset>
                </wp:positionV>
                <wp:extent cx="3474638" cy="1144988"/>
                <wp:effectExtent l="0" t="0" r="0" b="0"/>
                <wp:wrapNone/>
                <wp:docPr id="18078780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11449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D5CF8ED" id="Rectangle 1" o:spid="_x0000_s1026" alt="&quot;&quot;" style="position:absolute;margin-left:222.4pt;margin-top:24.4pt;width:273.6pt;height:90.15pt;z-index:-25137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2DD53077" w14:textId="191ABE4C" w:rsidR="006B1013" w:rsidRDefault="006B1013" w:rsidP="006B1013">
      <w:pPr>
        <w:pStyle w:val="BodyText"/>
      </w:pPr>
      <w:r w:rsidRPr="006B1013">
        <w:t>Here</w:t>
      </w:r>
      <w:r>
        <w:rPr>
          <w:b/>
          <w:bCs/>
        </w:rPr>
        <w:t xml:space="preserve"> e</w:t>
      </w:r>
      <w:r w:rsidRPr="00D83C2D">
        <w:rPr>
          <w:b/>
          <w:bCs/>
        </w:rPr>
        <w:t>valuate</w:t>
      </w:r>
      <w:r>
        <w:t xml:space="preserve"> means to look at something to check how well the job is being done. </w:t>
      </w:r>
    </w:p>
    <w:p w14:paraId="0D88A0E7" w14:textId="77777777" w:rsidR="00B957E8" w:rsidRDefault="00B957E8" w:rsidP="009E1398"/>
    <w:p w14:paraId="6A31BAB1" w14:textId="0E1D1A5A" w:rsidR="009E1398" w:rsidRDefault="00BE7F72" w:rsidP="009E1398">
      <w:r>
        <w:rPr>
          <w:noProof/>
        </w:rPr>
        <w:drawing>
          <wp:anchor distT="0" distB="0" distL="114300" distR="114300" simplePos="0" relativeHeight="252030976" behindDoc="0" locked="0" layoutInCell="1" allowOverlap="1" wp14:anchorId="22887391" wp14:editId="064C2B1C">
            <wp:simplePos x="0" y="0"/>
            <wp:positionH relativeFrom="margin">
              <wp:align>left</wp:align>
            </wp:positionH>
            <wp:positionV relativeFrom="paragraph">
              <wp:posOffset>153946</wp:posOffset>
            </wp:positionV>
            <wp:extent cx="1820848" cy="1820848"/>
            <wp:effectExtent l="0" t="0" r="8255" b="0"/>
            <wp:wrapNone/>
            <wp:docPr id="522369944" name="Picture 5223699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69944" name="Picture 5223699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86" cy="182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8DA66" w14:textId="377FAD74" w:rsidR="009E1398" w:rsidRDefault="009B6819" w:rsidP="009E1398">
      <w:r>
        <w:rPr>
          <w:noProof/>
        </w:rPr>
        <w:drawing>
          <wp:anchor distT="0" distB="0" distL="114300" distR="114300" simplePos="0" relativeHeight="252102656" behindDoc="0" locked="0" layoutInCell="1" allowOverlap="1" wp14:anchorId="2EDB2DCF" wp14:editId="79DF214F">
            <wp:simplePos x="0" y="0"/>
            <wp:positionH relativeFrom="margin">
              <wp:posOffset>778786</wp:posOffset>
            </wp:positionH>
            <wp:positionV relativeFrom="paragraph">
              <wp:posOffset>654962</wp:posOffset>
            </wp:positionV>
            <wp:extent cx="245524" cy="245524"/>
            <wp:effectExtent l="0" t="0" r="2540" b="2540"/>
            <wp:wrapNone/>
            <wp:docPr id="1404679427" name="Picture 14046794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00706" name="Picture 18196007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4" cy="245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F72">
        <w:rPr>
          <w:noProof/>
        </w:rPr>
        <w:drawing>
          <wp:anchor distT="0" distB="0" distL="114300" distR="114300" simplePos="0" relativeHeight="252033024" behindDoc="0" locked="0" layoutInCell="1" allowOverlap="1" wp14:anchorId="53EFE038" wp14:editId="331E90A3">
            <wp:simplePos x="0" y="0"/>
            <wp:positionH relativeFrom="margin">
              <wp:posOffset>460679</wp:posOffset>
            </wp:positionH>
            <wp:positionV relativeFrom="paragraph">
              <wp:posOffset>566420</wp:posOffset>
            </wp:positionV>
            <wp:extent cx="190224" cy="190224"/>
            <wp:effectExtent l="0" t="0" r="635" b="635"/>
            <wp:wrapNone/>
            <wp:docPr id="1819600706" name="Picture 18196007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00706" name="Picture 18196007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24" cy="19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C5">
        <w:t>Evaluations check providers are doing what we have asked them to do.</w:t>
      </w:r>
    </w:p>
    <w:p w14:paraId="4717F5D6" w14:textId="77777777" w:rsidR="00B110AA" w:rsidRDefault="00B110AA" w:rsidP="009E1398"/>
    <w:p w14:paraId="72EFB753" w14:textId="77777777" w:rsidR="00B110AA" w:rsidRDefault="00B110AA" w:rsidP="009E1398"/>
    <w:p w14:paraId="1598BA85" w14:textId="09E1ECA2" w:rsidR="00B110AA" w:rsidRDefault="00B110AA" w:rsidP="009E1398">
      <w:r>
        <w:rPr>
          <w:noProof/>
        </w:rPr>
        <w:drawing>
          <wp:anchor distT="0" distB="0" distL="114300" distR="114300" simplePos="0" relativeHeight="252184576" behindDoc="0" locked="0" layoutInCell="1" allowOverlap="1" wp14:anchorId="3CD469FD" wp14:editId="7EF1B737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1685925" cy="2093560"/>
            <wp:effectExtent l="0" t="0" r="0" b="2540"/>
            <wp:wrapNone/>
            <wp:docPr id="1059220816" name="Picture 1059220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20816" name="Picture 1059220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18" cy="2096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people doing the evaluation will:</w:t>
      </w:r>
    </w:p>
    <w:p w14:paraId="21E0F22F" w14:textId="72275F70" w:rsidR="00B110AA" w:rsidRDefault="00B110AA" w:rsidP="00B110AA">
      <w:pPr>
        <w:pStyle w:val="Listtoplevel"/>
      </w:pPr>
      <w:r>
        <w:t xml:space="preserve">talk to the disabled people who the provider supports </w:t>
      </w:r>
    </w:p>
    <w:p w14:paraId="34B87891" w14:textId="2CC482FD" w:rsidR="00416CC5" w:rsidRDefault="00B110AA" w:rsidP="00842B2F">
      <w:pPr>
        <w:pStyle w:val="Listtoplevel"/>
      </w:pPr>
      <w:r>
        <w:t>to ask them what they think about the provider.</w:t>
      </w:r>
    </w:p>
    <w:p w14:paraId="0444EB57" w14:textId="3E426D66" w:rsidR="00416CC5" w:rsidRDefault="00B957E8" w:rsidP="00B110AA">
      <w:r>
        <w:br w:type="page"/>
      </w:r>
      <w:r w:rsidR="00F17A80">
        <w:rPr>
          <w:noProof/>
        </w:rPr>
        <w:lastRenderedPageBreak/>
        <w:drawing>
          <wp:anchor distT="0" distB="0" distL="114300" distR="114300" simplePos="0" relativeHeight="252037120" behindDoc="0" locked="0" layoutInCell="1" allowOverlap="1" wp14:anchorId="20F05B58" wp14:editId="728B52FF">
            <wp:simplePos x="0" y="0"/>
            <wp:positionH relativeFrom="margin">
              <wp:align>left</wp:align>
            </wp:positionH>
            <wp:positionV relativeFrom="paragraph">
              <wp:posOffset>19049</wp:posOffset>
            </wp:positionV>
            <wp:extent cx="1733550" cy="1759949"/>
            <wp:effectExtent l="0" t="0" r="0" b="0"/>
            <wp:wrapNone/>
            <wp:docPr id="1582052521" name="Picture 15820525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52521" name="Picture 15820525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5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C5">
        <w:t xml:space="preserve">We do </w:t>
      </w:r>
      <w:r w:rsidR="00416CC5" w:rsidRPr="00416CC5">
        <w:rPr>
          <w:b/>
          <w:bCs/>
        </w:rPr>
        <w:t>investigations</w:t>
      </w:r>
      <w:r w:rsidR="00416CC5">
        <w:t xml:space="preserve"> when there are serious:</w:t>
      </w:r>
    </w:p>
    <w:p w14:paraId="36A96C91" w14:textId="63052196" w:rsidR="00416CC5" w:rsidRPr="00FC6A95" w:rsidRDefault="00416CC5" w:rsidP="00416CC5">
      <w:pPr>
        <w:pStyle w:val="Listtoplevel"/>
        <w:rPr>
          <w:b/>
          <w:bCs/>
        </w:rPr>
      </w:pPr>
      <w:r w:rsidRPr="00FC6A95">
        <w:rPr>
          <w:b/>
          <w:bCs/>
        </w:rPr>
        <w:t>complaints</w:t>
      </w:r>
    </w:p>
    <w:p w14:paraId="60758149" w14:textId="09113901" w:rsidR="00416CC5" w:rsidRDefault="00F17A80" w:rsidP="00416CC5">
      <w:pPr>
        <w:pStyle w:val="Listtoplevel"/>
      </w:pPr>
      <w:r>
        <w:drawing>
          <wp:anchor distT="0" distB="0" distL="114300" distR="114300" simplePos="0" relativeHeight="252039168" behindDoc="0" locked="0" layoutInCell="1" allowOverlap="1" wp14:anchorId="53FB7079" wp14:editId="6CFB0657">
            <wp:simplePos x="0" y="0"/>
            <wp:positionH relativeFrom="margin">
              <wp:align>left</wp:align>
            </wp:positionH>
            <wp:positionV relativeFrom="paragraph">
              <wp:posOffset>450767</wp:posOffset>
            </wp:positionV>
            <wp:extent cx="1714500" cy="1714500"/>
            <wp:effectExtent l="0" t="0" r="0" b="0"/>
            <wp:wrapNone/>
            <wp:docPr id="1835846319" name="Picture 18358463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46319" name="Picture 18358463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72" cy="171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problems</w:t>
      </w:r>
    </w:p>
    <w:p w14:paraId="71319529" w14:textId="4FA1B107" w:rsidR="00416CC5" w:rsidRDefault="00416CC5" w:rsidP="00416CC5">
      <w:pPr>
        <w:pStyle w:val="Listtoplevel"/>
      </w:pPr>
      <w:r>
        <w:t>deaths</w:t>
      </w:r>
    </w:p>
    <w:p w14:paraId="15CBC293" w14:textId="33A26A99" w:rsidR="00416CC5" w:rsidRDefault="00416CC5" w:rsidP="00416CC5">
      <w:pPr>
        <w:pStyle w:val="Listtoplevel"/>
      </w:pPr>
      <w:r>
        <w:t>worries.</w:t>
      </w:r>
    </w:p>
    <w:p w14:paraId="10C00066" w14:textId="18B9FD21" w:rsidR="00385181" w:rsidRDefault="00385181" w:rsidP="00385181"/>
    <w:p w14:paraId="23EA972E" w14:textId="32309330" w:rsidR="00416CC5" w:rsidRPr="00385181" w:rsidRDefault="00790FE2" w:rsidP="00385181">
      <w:r>
        <w:rPr>
          <w:noProof/>
        </w:rPr>
        <w:drawing>
          <wp:anchor distT="0" distB="0" distL="114300" distR="114300" simplePos="0" relativeHeight="252041216" behindDoc="0" locked="0" layoutInCell="1" allowOverlap="1" wp14:anchorId="7990DFFD" wp14:editId="62B6E5F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38300" cy="1638300"/>
            <wp:effectExtent l="0" t="0" r="0" b="0"/>
            <wp:wrapNone/>
            <wp:docPr id="47674072" name="Picture 476740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4072" name="Picture 476740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C5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3C0390B8" wp14:editId="4A781AC6">
                <wp:simplePos x="0" y="0"/>
                <wp:positionH relativeFrom="margin">
                  <wp:align>right</wp:align>
                </wp:positionH>
                <wp:positionV relativeFrom="paragraph">
                  <wp:posOffset>286937</wp:posOffset>
                </wp:positionV>
                <wp:extent cx="3474085" cy="771276"/>
                <wp:effectExtent l="0" t="0" r="0" b="0"/>
                <wp:wrapNone/>
                <wp:docPr id="126265873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7712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AF1964A" id="Rectangle 1" o:spid="_x0000_s1026" alt="&quot;&quot;" style="position:absolute;margin-left:222.35pt;margin-top:22.6pt;width:273.55pt;height:60.75pt;z-index:-25136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260EF46A" w14:textId="7F37F1BF" w:rsidR="00D83631" w:rsidRDefault="00416CC5" w:rsidP="00224FCC">
      <w:r>
        <w:t xml:space="preserve">An </w:t>
      </w:r>
      <w:r w:rsidRPr="00416CC5">
        <w:rPr>
          <w:b/>
          <w:bCs/>
        </w:rPr>
        <w:t>investigation</w:t>
      </w:r>
      <w:r>
        <w:t xml:space="preserve"> is </w:t>
      </w:r>
      <w:r w:rsidR="00FC6A95">
        <w:t xml:space="preserve">when we </w:t>
      </w:r>
      <w:proofErr w:type="gramStart"/>
      <w:r w:rsidR="00FC6A95">
        <w:t>look</w:t>
      </w:r>
      <w:r>
        <w:t xml:space="preserve"> into</w:t>
      </w:r>
      <w:proofErr w:type="gramEnd"/>
      <w:r>
        <w:t xml:space="preserve"> how something has happened.</w:t>
      </w:r>
    </w:p>
    <w:p w14:paraId="78B382A2" w14:textId="77777777" w:rsidR="00416CC5" w:rsidRDefault="00416CC5" w:rsidP="00224FCC"/>
    <w:p w14:paraId="0E16D795" w14:textId="77777777" w:rsidR="00FC6A95" w:rsidRDefault="00FC6A95" w:rsidP="00FC6A95"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4FBE4582" wp14:editId="11A0A59C">
                <wp:simplePos x="0" y="0"/>
                <wp:positionH relativeFrom="margin">
                  <wp:align>right</wp:align>
                </wp:positionH>
                <wp:positionV relativeFrom="paragraph">
                  <wp:posOffset>278323</wp:posOffset>
                </wp:positionV>
                <wp:extent cx="3474085" cy="2724150"/>
                <wp:effectExtent l="0" t="0" r="0" b="0"/>
                <wp:wrapNone/>
                <wp:docPr id="105326016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724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4F7AA45" id="Rectangle 1" o:spid="_x0000_s1026" alt="&quot;&quot;" style="position:absolute;margin-left:222.35pt;margin-top:21.9pt;width:273.55pt;height:214.5pt;z-index:-25116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" fillcolor="#c5e0b3 [1305]" stroked="f" strokeweight="1pt">
                <w10:wrap anchorx="margin"/>
              </v:rect>
            </w:pict>
          </mc:Fallback>
        </mc:AlternateContent>
      </w:r>
    </w:p>
    <w:p w14:paraId="1D592D52" w14:textId="77777777" w:rsidR="00FC6A95" w:rsidRDefault="00FC6A95" w:rsidP="00FC6A95">
      <w:r>
        <w:rPr>
          <w:noProof/>
        </w:rPr>
        <w:drawing>
          <wp:anchor distT="0" distB="0" distL="114300" distR="114300" simplePos="0" relativeHeight="252152832" behindDoc="0" locked="0" layoutInCell="1" allowOverlap="1" wp14:anchorId="53FC2DB9" wp14:editId="66310A5D">
            <wp:simplePos x="0" y="0"/>
            <wp:positionH relativeFrom="margin">
              <wp:align>left</wp:align>
            </wp:positionH>
            <wp:positionV relativeFrom="paragraph">
              <wp:posOffset>535305</wp:posOffset>
            </wp:positionV>
            <wp:extent cx="1819275" cy="1882886"/>
            <wp:effectExtent l="0" t="0" r="0" b="3175"/>
            <wp:wrapNone/>
            <wp:docPr id="30966595" name="Picture 309665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17406" name="Picture 6704174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50" cy="188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2670FE">
        <w:rPr>
          <w:b/>
          <w:bCs/>
        </w:rPr>
        <w:t>complaint</w:t>
      </w:r>
      <w:r>
        <w:t xml:space="preserve"> is when you tell someone:</w:t>
      </w:r>
    </w:p>
    <w:p w14:paraId="012C737E" w14:textId="77777777" w:rsidR="00FC6A95" w:rsidRDefault="00FC6A95" w:rsidP="00FC6A95">
      <w:pPr>
        <w:pStyle w:val="Listtoplevel"/>
      </w:pPr>
      <w:r>
        <w:t>something is wrong</w:t>
      </w:r>
    </w:p>
    <w:p w14:paraId="21574DF1" w14:textId="77777777" w:rsidR="00FC6A95" w:rsidRDefault="00FC6A95" w:rsidP="00FC6A95">
      <w:pPr>
        <w:pStyle w:val="Listtoplevel"/>
        <w:numPr>
          <w:ilvl w:val="0"/>
          <w:numId w:val="0"/>
        </w:numPr>
        <w:ind w:left="4253"/>
      </w:pPr>
      <w:r>
        <w:t>and</w:t>
      </w:r>
    </w:p>
    <w:p w14:paraId="2D55CDA0" w14:textId="77777777" w:rsidR="00FC6A95" w:rsidRDefault="00FC6A95" w:rsidP="00FC6A95">
      <w:pPr>
        <w:pStyle w:val="Listtoplevel"/>
      </w:pPr>
      <w:r>
        <w:t>how you want it to be fixed.</w:t>
      </w:r>
    </w:p>
    <w:p w14:paraId="7733F9C6" w14:textId="77777777" w:rsidR="00FC6A95" w:rsidRDefault="00FC6A95" w:rsidP="00224FCC"/>
    <w:p w14:paraId="4A062825" w14:textId="2C147547" w:rsidR="00FC6A95" w:rsidRDefault="00FC6A95">
      <w:pPr>
        <w:spacing w:line="240" w:lineRule="auto"/>
        <w:ind w:left="0"/>
      </w:pPr>
      <w:r>
        <w:br w:type="page"/>
      </w:r>
    </w:p>
    <w:p w14:paraId="2FEAC044" w14:textId="67E58779" w:rsidR="00416CC5" w:rsidRDefault="00F17A80" w:rsidP="00224FCC">
      <w:r>
        <w:rPr>
          <w:noProof/>
        </w:rPr>
        <w:lastRenderedPageBreak/>
        <w:drawing>
          <wp:anchor distT="0" distB="0" distL="114300" distR="114300" simplePos="0" relativeHeight="252043264" behindDoc="0" locked="0" layoutInCell="1" allowOverlap="1" wp14:anchorId="22E858EA" wp14:editId="771F205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83730" cy="1752600"/>
            <wp:effectExtent l="0" t="0" r="0" b="0"/>
            <wp:wrapNone/>
            <wp:docPr id="572549980" name="Picture 572549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9980" name="Picture 572549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841" cy="176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C5">
        <w:t xml:space="preserve">You can find out more about our evaluations and investigations at this </w:t>
      </w:r>
      <w:r w:rsidR="00416CC5" w:rsidRPr="00416CC5">
        <w:rPr>
          <w:b/>
          <w:bCs/>
        </w:rPr>
        <w:t>website</w:t>
      </w:r>
      <w:r w:rsidR="00416CC5">
        <w:t>:</w:t>
      </w:r>
    </w:p>
    <w:p w14:paraId="57A7C840" w14:textId="77777777" w:rsidR="00416CC5" w:rsidRDefault="00416CC5" w:rsidP="00224FCC"/>
    <w:p w14:paraId="0FDB149B" w14:textId="4DE993D4" w:rsidR="00416CC5" w:rsidRPr="00931881" w:rsidRDefault="00000000" w:rsidP="00416CC5">
      <w:pPr>
        <w:rPr>
          <w:b/>
          <w:bCs/>
          <w:color w:val="000000" w:themeColor="text1"/>
        </w:rPr>
      </w:pPr>
      <w:hyperlink r:id="rId101" w:history="1">
        <w:r w:rsidR="00931881" w:rsidRPr="00931881">
          <w:rPr>
            <w:rStyle w:val="Hyperlink"/>
            <w:b/>
            <w:bCs/>
            <w:color w:val="000000" w:themeColor="text1"/>
            <w:u w:val="none"/>
          </w:rPr>
          <w:t>www.disabilitysupport.govt.nz/</w:t>
        </w:r>
        <w:r w:rsidR="00931881" w:rsidRPr="00931881">
          <w:rPr>
            <w:rStyle w:val="Hyperlink"/>
            <w:b/>
            <w:bCs/>
            <w:color w:val="000000" w:themeColor="text1"/>
            <w:u w:val="none"/>
          </w:rPr>
          <w:br/>
          <w:t>providers/audits-and-evaluation</w:t>
        </w:r>
      </w:hyperlink>
      <w:r w:rsidR="00931881" w:rsidRPr="00931881">
        <w:rPr>
          <w:rStyle w:val="CommentReference"/>
          <w:b/>
          <w:bCs/>
          <w:color w:val="000000" w:themeColor="text1"/>
          <w:sz w:val="32"/>
          <w:szCs w:val="24"/>
        </w:rPr>
        <w:t xml:space="preserve"> </w:t>
      </w:r>
    </w:p>
    <w:p w14:paraId="07FD8259" w14:textId="77777777" w:rsidR="00DD676F" w:rsidRDefault="00DD676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13" w:name="_Complaints_and_feedback"/>
      <w:bookmarkStart w:id="14" w:name="_Toc179201516"/>
      <w:bookmarkEnd w:id="13"/>
      <w:r>
        <w:br w:type="page"/>
      </w:r>
    </w:p>
    <w:p w14:paraId="05AC8D90" w14:textId="4609FB61" w:rsidR="000C717D" w:rsidRDefault="000C717D" w:rsidP="000C717D">
      <w:pPr>
        <w:pStyle w:val="Heading1"/>
      </w:pPr>
      <w:r>
        <w:lastRenderedPageBreak/>
        <w:t>Complaints</w:t>
      </w:r>
      <w:r w:rsidR="002B0259">
        <w:t xml:space="preserve"> and feedback</w:t>
      </w:r>
      <w:bookmarkEnd w:id="14"/>
    </w:p>
    <w:p w14:paraId="568D1157" w14:textId="77777777" w:rsidR="000C717D" w:rsidRDefault="000C717D" w:rsidP="000C717D"/>
    <w:p w14:paraId="0BA7486A" w14:textId="72854A2A" w:rsidR="002B0259" w:rsidRDefault="00164385" w:rsidP="000C717D">
      <w:r>
        <w:rPr>
          <w:noProof/>
        </w:rPr>
        <w:drawing>
          <wp:anchor distT="0" distB="0" distL="114300" distR="114300" simplePos="0" relativeHeight="252057600" behindDoc="0" locked="0" layoutInCell="1" allowOverlap="1" wp14:anchorId="24CCF496" wp14:editId="51C975CC">
            <wp:simplePos x="0" y="0"/>
            <wp:positionH relativeFrom="margin">
              <wp:align>left</wp:align>
            </wp:positionH>
            <wp:positionV relativeFrom="paragraph">
              <wp:posOffset>250191</wp:posOffset>
            </wp:positionV>
            <wp:extent cx="2223649" cy="1685668"/>
            <wp:effectExtent l="0" t="0" r="5715" b="0"/>
            <wp:wrapNone/>
            <wp:docPr id="1360796775" name="Picture 13607967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96775" name="Picture 13607967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649" cy="1685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7634E" w14:textId="6E5FF6A0" w:rsidR="002B0259" w:rsidRDefault="00931881" w:rsidP="002B0259">
      <w:r>
        <w:t>DSS</w:t>
      </w:r>
      <w:r w:rsidR="002B0259">
        <w:t xml:space="preserve"> takes care of:</w:t>
      </w:r>
    </w:p>
    <w:p w14:paraId="0D8FF224" w14:textId="67159B55" w:rsidR="002B0259" w:rsidRPr="0016604D" w:rsidRDefault="002B0259" w:rsidP="002B0259">
      <w:pPr>
        <w:pStyle w:val="Listtoplevel"/>
      </w:pPr>
      <w:r w:rsidRPr="0016604D">
        <w:t>complaints</w:t>
      </w:r>
    </w:p>
    <w:p w14:paraId="1DDBD108" w14:textId="77777777" w:rsidR="002B0259" w:rsidRDefault="002B0259" w:rsidP="002B0259">
      <w:pPr>
        <w:pStyle w:val="Listtoplevel"/>
      </w:pPr>
      <w:r w:rsidRPr="002670FE">
        <w:rPr>
          <w:b/>
          <w:bCs/>
        </w:rPr>
        <w:t>feedback</w:t>
      </w:r>
      <w:r>
        <w:t xml:space="preserve">.  </w:t>
      </w:r>
    </w:p>
    <w:p w14:paraId="01CD0CCB" w14:textId="77777777" w:rsidR="002B0259" w:rsidRDefault="002B0259" w:rsidP="002B0259"/>
    <w:p w14:paraId="574105CC" w14:textId="74885572" w:rsidR="0016604D" w:rsidRDefault="00382FAD" w:rsidP="002B025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6B588E1B" wp14:editId="38B8E5E8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571625" cy="1774416"/>
            <wp:effectExtent l="0" t="0" r="0" b="0"/>
            <wp:wrapNone/>
            <wp:docPr id="1591644941" name="Picture 15916449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44941" name="Picture 15916449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67" cy="17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096"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78D3B2ED" wp14:editId="28C47BB7">
                <wp:simplePos x="0" y="0"/>
                <wp:positionH relativeFrom="margin">
                  <wp:align>right</wp:align>
                </wp:positionH>
                <wp:positionV relativeFrom="paragraph">
                  <wp:posOffset>239230</wp:posOffset>
                </wp:positionV>
                <wp:extent cx="3474085" cy="874643"/>
                <wp:effectExtent l="0" t="0" r="0" b="1905"/>
                <wp:wrapNone/>
                <wp:docPr id="107951898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87464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023E436" id="Rectangle 1" o:spid="_x0000_s1026" alt="&quot;&quot;" style="position:absolute;margin-left:222.35pt;margin-top:18.85pt;width:273.55pt;height:68.85pt;z-index:-251267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4BFF4604" w14:textId="1CA3E97C" w:rsidR="002670FE" w:rsidRDefault="002670FE" w:rsidP="002B0259">
      <w:r w:rsidRPr="002670FE">
        <w:rPr>
          <w:b/>
          <w:bCs/>
        </w:rPr>
        <w:t>Feedback</w:t>
      </w:r>
      <w:r>
        <w:t xml:space="preserve"> </w:t>
      </w:r>
      <w:r w:rsidR="00663096">
        <w:t>means saying what you think about something.</w:t>
      </w:r>
    </w:p>
    <w:p w14:paraId="633A9685" w14:textId="77777777" w:rsidR="0016604D" w:rsidRDefault="0016604D" w:rsidP="002B0259"/>
    <w:p w14:paraId="625F694B" w14:textId="77777777" w:rsidR="0016604D" w:rsidRDefault="0016604D" w:rsidP="002B0259"/>
    <w:p w14:paraId="0DD6CA49" w14:textId="2923B95A" w:rsidR="002B0259" w:rsidRDefault="00382FAD" w:rsidP="002B0259">
      <w:r>
        <w:rPr>
          <w:noProof/>
        </w:rPr>
        <w:drawing>
          <wp:anchor distT="0" distB="0" distL="114300" distR="114300" simplePos="0" relativeHeight="252063744" behindDoc="0" locked="0" layoutInCell="1" allowOverlap="1" wp14:anchorId="49507159" wp14:editId="647F6493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1857375" cy="1857375"/>
            <wp:effectExtent l="0" t="0" r="0" b="0"/>
            <wp:wrapNone/>
            <wp:docPr id="989457981" name="Picture 9894579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57981" name="Picture 9894579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04D">
        <w:t xml:space="preserve">Looking at complaints and feedback </w:t>
      </w:r>
      <w:r w:rsidR="002670FE">
        <w:t xml:space="preserve">is part of </w:t>
      </w:r>
      <w:r w:rsidR="00663096">
        <w:t xml:space="preserve">how we </w:t>
      </w:r>
      <w:r w:rsidR="002670FE">
        <w:t xml:space="preserve">check the </w:t>
      </w:r>
      <w:r w:rsidR="002B0259">
        <w:t>quality of our contracted disability:</w:t>
      </w:r>
    </w:p>
    <w:p w14:paraId="1B1795B4" w14:textId="7D7CF4C1" w:rsidR="002B0259" w:rsidRDefault="002B0259" w:rsidP="002B0259">
      <w:pPr>
        <w:pStyle w:val="Listtoplevel"/>
      </w:pPr>
      <w:r>
        <w:t>supports</w:t>
      </w:r>
    </w:p>
    <w:p w14:paraId="2400FB50" w14:textId="03CF59DE" w:rsidR="002B0259" w:rsidRDefault="002B0259" w:rsidP="002B0259">
      <w:pPr>
        <w:pStyle w:val="Listtoplevel"/>
      </w:pPr>
      <w:r>
        <w:t>services.</w:t>
      </w:r>
    </w:p>
    <w:p w14:paraId="006218A9" w14:textId="77777777" w:rsidR="002B0259" w:rsidRDefault="002B0259" w:rsidP="002B0259"/>
    <w:p w14:paraId="3F5FAE83" w14:textId="62214DF0" w:rsidR="002B0259" w:rsidRDefault="002B0259" w:rsidP="002B0259"/>
    <w:p w14:paraId="68F709C5" w14:textId="77777777" w:rsidR="00164385" w:rsidRDefault="00164385" w:rsidP="002B0259"/>
    <w:p w14:paraId="4A188EB5" w14:textId="77777777" w:rsidR="00164385" w:rsidRDefault="00164385" w:rsidP="002B0259"/>
    <w:p w14:paraId="76E96C29" w14:textId="000C2D59" w:rsidR="00164385" w:rsidRDefault="00164385" w:rsidP="00164385">
      <w:r>
        <w:rPr>
          <w:noProof/>
        </w:rPr>
        <w:lastRenderedPageBreak/>
        <w:drawing>
          <wp:anchor distT="0" distB="0" distL="114300" distR="114300" simplePos="0" relativeHeight="252186624" behindDoc="0" locked="0" layoutInCell="1" allowOverlap="1" wp14:anchorId="03359B42" wp14:editId="6034E3F7">
            <wp:simplePos x="0" y="0"/>
            <wp:positionH relativeFrom="margin">
              <wp:align>left</wp:align>
            </wp:positionH>
            <wp:positionV relativeFrom="paragraph">
              <wp:posOffset>-393065</wp:posOffset>
            </wp:positionV>
            <wp:extent cx="1790700" cy="1790700"/>
            <wp:effectExtent l="0" t="0" r="0" b="0"/>
            <wp:wrapNone/>
            <wp:docPr id="753363468" name="Picture 753363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63468" name="Picture 753363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Anyone can tell DSS their complaint or feedback about a provider.</w:t>
      </w:r>
    </w:p>
    <w:p w14:paraId="60FCF6EA" w14:textId="77777777" w:rsidR="00164385" w:rsidRDefault="00164385" w:rsidP="002B0259"/>
    <w:p w14:paraId="7038AF2C" w14:textId="77777777" w:rsidR="00164385" w:rsidRDefault="00164385" w:rsidP="002B0259"/>
    <w:p w14:paraId="55296287" w14:textId="7C29F213" w:rsidR="002B0259" w:rsidRDefault="00382FAD" w:rsidP="002B0259">
      <w:r>
        <w:rPr>
          <w:noProof/>
        </w:rPr>
        <w:drawing>
          <wp:anchor distT="0" distB="0" distL="114300" distR="114300" simplePos="0" relativeHeight="252065792" behindDoc="0" locked="0" layoutInCell="1" allowOverlap="1" wp14:anchorId="3C587A6B" wp14:editId="70681CF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781175" cy="1854031"/>
            <wp:effectExtent l="0" t="0" r="0" b="0"/>
            <wp:wrapNone/>
            <wp:docPr id="1225086523" name="Picture 12250865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9980" name="Picture 572549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54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259">
        <w:t xml:space="preserve">You can find out more information about how complaints and </w:t>
      </w:r>
      <w:proofErr w:type="gramStart"/>
      <w:r w:rsidR="002B0259">
        <w:t>feedback  are</w:t>
      </w:r>
      <w:proofErr w:type="gramEnd"/>
      <w:r w:rsidR="002B0259">
        <w:t xml:space="preserve"> taken care of at this </w:t>
      </w:r>
      <w:r w:rsidR="002B0259" w:rsidRPr="002B0259">
        <w:rPr>
          <w:b/>
          <w:bCs/>
        </w:rPr>
        <w:t>website</w:t>
      </w:r>
      <w:r w:rsidR="002B0259">
        <w:t>:</w:t>
      </w:r>
    </w:p>
    <w:p w14:paraId="21F11DD6" w14:textId="77777777" w:rsidR="002B0259" w:rsidRDefault="002B0259" w:rsidP="002B0259"/>
    <w:p w14:paraId="512057E6" w14:textId="6BA6B64D" w:rsidR="00931881" w:rsidRPr="00931881" w:rsidRDefault="00000000" w:rsidP="000C717D">
      <w:pPr>
        <w:rPr>
          <w:color w:val="000000" w:themeColor="text1"/>
        </w:rPr>
      </w:pPr>
      <w:hyperlink r:id="rId107" w:history="1">
        <w:r w:rsidR="00931881" w:rsidRPr="00931881">
          <w:rPr>
            <w:rStyle w:val="Hyperlink"/>
            <w:b/>
            <w:bCs/>
            <w:color w:val="000000" w:themeColor="text1"/>
            <w:u w:val="none"/>
          </w:rPr>
          <w:t>www.disabilitysupport.govt.nz/</w:t>
        </w:r>
        <w:r w:rsidR="00931881" w:rsidRPr="00931881">
          <w:rPr>
            <w:rStyle w:val="Hyperlink"/>
            <w:b/>
            <w:bCs/>
            <w:color w:val="000000" w:themeColor="text1"/>
            <w:u w:val="none"/>
          </w:rPr>
          <w:br/>
          <w:t>about-us/contact-us/complaints</w:t>
        </w:r>
      </w:hyperlink>
    </w:p>
    <w:p w14:paraId="3F609DD6" w14:textId="77777777" w:rsidR="00DD676F" w:rsidRDefault="00DD676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15" w:name="_Critical_incident_reporting"/>
      <w:bookmarkStart w:id="16" w:name="_Toc179201517"/>
      <w:bookmarkEnd w:id="15"/>
      <w:r>
        <w:br w:type="page"/>
      </w:r>
    </w:p>
    <w:p w14:paraId="3851925B" w14:textId="237E4D1A" w:rsidR="002B0259" w:rsidRDefault="009D11DB" w:rsidP="009D11DB">
      <w:pPr>
        <w:pStyle w:val="Heading1"/>
      </w:pPr>
      <w:r>
        <w:lastRenderedPageBreak/>
        <w:t>Critical incident report</w:t>
      </w:r>
      <w:bookmarkEnd w:id="16"/>
      <w:r w:rsidR="00BE14BC">
        <w:t>s</w:t>
      </w:r>
    </w:p>
    <w:p w14:paraId="7BF184FE" w14:textId="77777777" w:rsidR="009D11DB" w:rsidRDefault="009D11DB" w:rsidP="009D11DB"/>
    <w:p w14:paraId="1949322F" w14:textId="41B7A214" w:rsidR="009D11DB" w:rsidRDefault="00530F05" w:rsidP="009D11DB"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3CD1AD69" wp14:editId="652B4149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1695450" cy="1695450"/>
                <wp:effectExtent l="0" t="0" r="0" b="0"/>
                <wp:wrapNone/>
                <wp:docPr id="1711167007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695450"/>
                          <a:chOff x="0" y="0"/>
                          <a:chExt cx="1534160" cy="1558290"/>
                        </a:xfrm>
                      </wpg:grpSpPr>
                      <pic:pic xmlns:pic="http://schemas.openxmlformats.org/drawingml/2006/picture">
                        <pic:nvPicPr>
                          <pic:cNvPr id="1606470788" name="Picture 8455700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155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3904" name="Picture 18062126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57542">
                            <a:off x="413468" y="604299"/>
                            <a:ext cx="763905" cy="763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02E78610" id="Group 8" o:spid="_x0000_s1026" alt="&quot;&quot;" style="position:absolute;margin-left:0;margin-top:9.2pt;width:133.5pt;height:133.5pt;z-index:252075008;mso-position-horizontal:left;mso-position-horizontal-relative:margin;mso-width-relative:margin;mso-height-relative:margin" coordsize="15341,15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">
                <v:shape id="Picture 845570000" o:spid="_x0000_s1027" type="#_x0000_t75" alt="&quot;&quot;" style="position:absolute;width:15341;height:1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">
                  <v:imagedata r:id="rId108" o:title=""/>
                </v:shape>
                <v:shape id="Picture 1806212697" o:spid="_x0000_s1028" type="#_x0000_t75" alt="&quot;&quot;" style="position:absolute;left:4134;top:6042;width:7639;height:7640;rotation:-9201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">
                  <v:imagedata r:id="rId109" o:title=""/>
                </v:shape>
                <w10:wrap anchorx="margin"/>
              </v:group>
            </w:pict>
          </mc:Fallback>
        </mc:AlternateContent>
      </w:r>
    </w:p>
    <w:p w14:paraId="11D5DB8B" w14:textId="2D580AA7" w:rsidR="009D11DB" w:rsidRDefault="00931881" w:rsidP="009D11DB">
      <w:r>
        <w:t>DSS</w:t>
      </w:r>
      <w:r w:rsidR="009D11DB">
        <w:t xml:space="preserve"> takes care of </w:t>
      </w:r>
      <w:r w:rsidR="009D11DB" w:rsidRPr="009D11DB">
        <w:rPr>
          <w:b/>
          <w:bCs/>
        </w:rPr>
        <w:t>critical incident reports</w:t>
      </w:r>
      <w:r w:rsidR="009D11DB">
        <w:rPr>
          <w:b/>
          <w:bCs/>
        </w:rPr>
        <w:t xml:space="preserve"> </w:t>
      </w:r>
      <w:r w:rsidR="009D11DB" w:rsidRPr="009D11DB">
        <w:t>for all our contracted services</w:t>
      </w:r>
      <w:r w:rsidR="009D11DB">
        <w:rPr>
          <w:b/>
          <w:bCs/>
        </w:rPr>
        <w:t>.</w:t>
      </w:r>
      <w:r w:rsidR="009D11DB">
        <w:t xml:space="preserve"> </w:t>
      </w:r>
    </w:p>
    <w:p w14:paraId="0F056F53" w14:textId="6B1C1548" w:rsidR="009D11DB" w:rsidRDefault="009D11DB" w:rsidP="009D11DB"/>
    <w:p w14:paraId="4D0917A9" w14:textId="0CDE21FB" w:rsidR="009D11DB" w:rsidRDefault="0043447E" w:rsidP="009D11DB">
      <w:r>
        <w:rPr>
          <w:noProof/>
        </w:rPr>
        <w:drawing>
          <wp:anchor distT="0" distB="0" distL="114300" distR="114300" simplePos="0" relativeHeight="252077056" behindDoc="0" locked="0" layoutInCell="1" allowOverlap="1" wp14:anchorId="0D601523" wp14:editId="4774718C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1685925" cy="1685925"/>
            <wp:effectExtent l="0" t="0" r="0" b="0"/>
            <wp:wrapNone/>
            <wp:docPr id="892820396" name="Picture 8928203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20396" name="Picture 8928203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DB"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595BDAEC" wp14:editId="14CAF52C">
                <wp:simplePos x="0" y="0"/>
                <wp:positionH relativeFrom="margin">
                  <wp:posOffset>2258170</wp:posOffset>
                </wp:positionH>
                <wp:positionV relativeFrom="paragraph">
                  <wp:posOffset>276115</wp:posOffset>
                </wp:positionV>
                <wp:extent cx="3506526" cy="1152939"/>
                <wp:effectExtent l="0" t="0" r="0" b="9525"/>
                <wp:wrapNone/>
                <wp:docPr id="171205362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526" cy="115293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635C00E" id="Rectangle 1" o:spid="_x0000_s1026" alt="&quot;&quot;" style="position:absolute;margin-left:177.8pt;margin-top:21.75pt;width:276.1pt;height:90.8pt;z-index:-25126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</w:p>
    <w:p w14:paraId="0D462D0C" w14:textId="7754D78D" w:rsidR="00BC3A39" w:rsidRDefault="009D11DB" w:rsidP="009D11DB">
      <w:r w:rsidRPr="009D11DB">
        <w:t>A</w:t>
      </w:r>
      <w:r>
        <w:rPr>
          <w:b/>
          <w:bCs/>
        </w:rPr>
        <w:t xml:space="preserve"> c</w:t>
      </w:r>
      <w:r w:rsidRPr="009D11DB">
        <w:rPr>
          <w:b/>
          <w:bCs/>
        </w:rPr>
        <w:t>ritical</w:t>
      </w:r>
      <w:r>
        <w:t xml:space="preserve"> </w:t>
      </w:r>
      <w:r w:rsidRPr="009D11DB">
        <w:rPr>
          <w:b/>
          <w:bCs/>
        </w:rPr>
        <w:t>incident report</w:t>
      </w:r>
      <w:r>
        <w:t xml:space="preserve"> is a report that has been made about something very serious that has happened.</w:t>
      </w:r>
    </w:p>
    <w:p w14:paraId="6601CB60" w14:textId="77777777" w:rsidR="00BC3A39" w:rsidRDefault="00BC3A39" w:rsidP="009D11DB"/>
    <w:p w14:paraId="29B375CB" w14:textId="2E0E8BEA" w:rsidR="00164385" w:rsidRDefault="00164385" w:rsidP="009D11DB"/>
    <w:p w14:paraId="7943F495" w14:textId="4980615D" w:rsidR="00164385" w:rsidRDefault="00164385" w:rsidP="009D11DB">
      <w:r>
        <w:rPr>
          <w:noProof/>
        </w:rPr>
        <w:drawing>
          <wp:anchor distT="0" distB="0" distL="114300" distR="114300" simplePos="0" relativeHeight="252188672" behindDoc="0" locked="0" layoutInCell="1" allowOverlap="1" wp14:anchorId="4A11361F" wp14:editId="7C3D8C1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85925" cy="1685925"/>
            <wp:effectExtent l="0" t="0" r="9525" b="0"/>
            <wp:wrapNone/>
            <wp:docPr id="1687337335" name="Picture 16873373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37335" name="Picture 16873373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provider:</w:t>
      </w:r>
    </w:p>
    <w:p w14:paraId="1604D79A" w14:textId="6DD6EBD2" w:rsidR="00164385" w:rsidRDefault="00164385" w:rsidP="00164385">
      <w:pPr>
        <w:pStyle w:val="Listtoplevel"/>
      </w:pPr>
      <w:r>
        <w:t>fills in the critical incident report</w:t>
      </w:r>
    </w:p>
    <w:p w14:paraId="0C56D943" w14:textId="56E2021D" w:rsidR="00164385" w:rsidRDefault="00164385" w:rsidP="00164385">
      <w:pPr>
        <w:pStyle w:val="Listtoplevel"/>
        <w:numPr>
          <w:ilvl w:val="0"/>
          <w:numId w:val="0"/>
        </w:numPr>
        <w:ind w:left="4253"/>
      </w:pPr>
      <w:r>
        <w:t>and</w:t>
      </w:r>
    </w:p>
    <w:p w14:paraId="307D904C" w14:textId="217D53C0" w:rsidR="00164385" w:rsidRDefault="00164385" w:rsidP="00164385">
      <w:pPr>
        <w:pStyle w:val="Listtoplevel"/>
      </w:pPr>
      <w:r>
        <w:drawing>
          <wp:anchor distT="0" distB="0" distL="114300" distR="114300" simplePos="0" relativeHeight="252190720" behindDoc="0" locked="0" layoutInCell="1" allowOverlap="1" wp14:anchorId="6B04C6A0" wp14:editId="2927F061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993593" cy="1409700"/>
            <wp:effectExtent l="0" t="0" r="6985" b="0"/>
            <wp:wrapNone/>
            <wp:docPr id="1390806082" name="Picture 13908060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06082" name="Picture 13908060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227" cy="141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should ask the disabled person what they think about the incident.</w:t>
      </w:r>
    </w:p>
    <w:p w14:paraId="621380EC" w14:textId="4178FD36" w:rsidR="00BC3A39" w:rsidRDefault="00BC3A39" w:rsidP="009D11DB"/>
    <w:p w14:paraId="0072C72F" w14:textId="6D31623E" w:rsidR="00BC3A39" w:rsidRDefault="0043447E" w:rsidP="009D11DB">
      <w:r>
        <w:rPr>
          <w:noProof/>
        </w:rPr>
        <w:lastRenderedPageBreak/>
        <w:drawing>
          <wp:anchor distT="0" distB="0" distL="114300" distR="114300" simplePos="0" relativeHeight="252079104" behindDoc="0" locked="0" layoutInCell="1" allowOverlap="1" wp14:anchorId="00AE11EF" wp14:editId="5934F481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371600" cy="1427702"/>
            <wp:effectExtent l="0" t="0" r="0" b="1270"/>
            <wp:wrapNone/>
            <wp:docPr id="629110973" name="Picture 6291109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9980" name="Picture 572549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627" cy="142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A39">
        <w:t>You can find out more information about how we deal with critical incident reports at this website:</w:t>
      </w:r>
    </w:p>
    <w:p w14:paraId="718DC0BE" w14:textId="16EB6366" w:rsidR="00BC3A39" w:rsidRDefault="00BC3A39" w:rsidP="009D11DB"/>
    <w:p w14:paraId="254B5ABC" w14:textId="5526B6D8" w:rsidR="00BC3A39" w:rsidRPr="00931881" w:rsidRDefault="00931881" w:rsidP="00931881">
      <w:pPr>
        <w:ind w:left="0"/>
      </w:pPr>
      <w:r>
        <w:rPr>
          <w:b/>
          <w:bCs/>
        </w:rPr>
        <w:t xml:space="preserve">                              </w:t>
      </w:r>
      <w:hyperlink r:id="rId114" w:history="1">
        <w:r w:rsidRPr="00931881">
          <w:rPr>
            <w:rStyle w:val="Hyperlink"/>
            <w:b/>
            <w:bCs/>
            <w:color w:val="000000" w:themeColor="text1"/>
            <w:u w:val="none"/>
          </w:rPr>
          <w:t>www.disabilitysupport.govt.nz/providers/</w:t>
        </w:r>
        <w:r w:rsidRPr="00931881">
          <w:rPr>
            <w:rStyle w:val="Hyperlink"/>
            <w:b/>
            <w:bCs/>
            <w:color w:val="000000" w:themeColor="text1"/>
            <w:u w:val="none"/>
          </w:rPr>
          <w:br/>
          <w:t xml:space="preserve">                              reporting-of-critical-incidents-and-deaths</w:t>
        </w:r>
      </w:hyperlink>
    </w:p>
    <w:p w14:paraId="0BC49F86" w14:textId="77777777" w:rsidR="009D11DB" w:rsidRDefault="009D11DB" w:rsidP="000C717D"/>
    <w:p w14:paraId="5D321FC9" w14:textId="77777777" w:rsidR="00DD676F" w:rsidRDefault="00DD676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17" w:name="_Death_notifications"/>
      <w:bookmarkStart w:id="18" w:name="_Toc179201518"/>
      <w:bookmarkEnd w:id="17"/>
      <w:r>
        <w:br w:type="page"/>
      </w:r>
    </w:p>
    <w:p w14:paraId="42270BAF" w14:textId="7893E7D7" w:rsidR="00C547B0" w:rsidRDefault="00BB72D5" w:rsidP="00BB72D5">
      <w:pPr>
        <w:pStyle w:val="Heading1"/>
      </w:pPr>
      <w:r>
        <w:lastRenderedPageBreak/>
        <w:t>Death notifications</w:t>
      </w:r>
      <w:bookmarkEnd w:id="18"/>
    </w:p>
    <w:p w14:paraId="21F7A446" w14:textId="77777777" w:rsidR="00A11237" w:rsidRDefault="00A11237" w:rsidP="00A11237"/>
    <w:p w14:paraId="14BCAAC5" w14:textId="04465FA4" w:rsidR="00A11237" w:rsidRDefault="0043447E" w:rsidP="00A11237">
      <w:r>
        <w:rPr>
          <w:noProof/>
        </w:rPr>
        <w:drawing>
          <wp:anchor distT="0" distB="0" distL="114300" distR="114300" simplePos="0" relativeHeight="252085248" behindDoc="0" locked="0" layoutInCell="1" allowOverlap="1" wp14:anchorId="31D40286" wp14:editId="2FC6A3E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816366" cy="1816366"/>
            <wp:effectExtent l="0" t="0" r="0" b="0"/>
            <wp:wrapNone/>
            <wp:docPr id="1024865154" name="Picture 10248651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65154" name="Picture 10248651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366" cy="181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91270" w14:textId="307EE22D" w:rsidR="00A11237" w:rsidRDefault="00931881" w:rsidP="00A11237">
      <w:r>
        <w:t>DSS</w:t>
      </w:r>
      <w:r w:rsidR="00A11237">
        <w:t xml:space="preserve"> deals with </w:t>
      </w:r>
      <w:r w:rsidR="00A11237" w:rsidRPr="00A11237">
        <w:rPr>
          <w:b/>
          <w:bCs/>
        </w:rPr>
        <w:t>death notifications</w:t>
      </w:r>
      <w:r w:rsidR="00A11237">
        <w:t xml:space="preserve"> of disabled people who lived in residential care funded by us. </w:t>
      </w:r>
    </w:p>
    <w:p w14:paraId="7DAD045B" w14:textId="77777777" w:rsidR="00A11237" w:rsidRDefault="00A11237" w:rsidP="00A11237"/>
    <w:p w14:paraId="4E8E2265" w14:textId="1BBFAB2F" w:rsidR="00A11237" w:rsidRDefault="0043447E" w:rsidP="00A11237"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366F3966" wp14:editId="45EDE07A">
                <wp:simplePos x="0" y="0"/>
                <wp:positionH relativeFrom="margin">
                  <wp:align>right</wp:align>
                </wp:positionH>
                <wp:positionV relativeFrom="paragraph">
                  <wp:posOffset>315871</wp:posOffset>
                </wp:positionV>
                <wp:extent cx="3506470" cy="2059057"/>
                <wp:effectExtent l="0" t="0" r="0" b="0"/>
                <wp:wrapNone/>
                <wp:docPr id="88178708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20590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EC328AB" id="Rectangle 1" o:spid="_x0000_s1026" alt="&quot;&quot;" style="position:absolute;margin-left:224.9pt;margin-top:24.85pt;width:276.1pt;height:162.15pt;z-index:-251260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164F721E" w14:textId="0DAED694" w:rsidR="00A11237" w:rsidRDefault="00790FE2" w:rsidP="00A11237"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076A9E1F" wp14:editId="67CB8F4F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1666875" cy="1692275"/>
                <wp:effectExtent l="0" t="0" r="9525" b="3175"/>
                <wp:wrapNone/>
                <wp:docPr id="2031051072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692275"/>
                          <a:chOff x="0" y="0"/>
                          <a:chExt cx="1666875" cy="1692275"/>
                        </a:xfrm>
                      </wpg:grpSpPr>
                      <pic:pic xmlns:pic="http://schemas.openxmlformats.org/drawingml/2006/picture">
                        <pic:nvPicPr>
                          <pic:cNvPr id="141407518" name="Picture 21263027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9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3115827" name="Picture 13748274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9864">
                            <a:off x="552450" y="742950"/>
                            <a:ext cx="612140" cy="612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A5963CB" id="Group 20" o:spid="_x0000_s1026" alt="&quot;&quot;" style="position:absolute;margin-left:0;margin-top:14.6pt;width:131.25pt;height:133.25pt;z-index:252090368" coordsize="16668,169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">
                <v:shape id="Picture 2126302742" o:spid="_x0000_s1027" type="#_x0000_t75" alt="&quot;&quot;" style="position:absolute;width:16668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">
                  <v:imagedata r:id="rId118" o:title=""/>
                </v:shape>
                <v:shape id="Picture 1374827405" o:spid="_x0000_s1028" type="#_x0000_t75" alt="&quot;&quot;" style="position:absolute;left:5524;top:7429;width:6121;height:6121;rotation:-9722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">
                  <v:imagedata r:id="rId119" o:title=""/>
                </v:shape>
              </v:group>
            </w:pict>
          </mc:Fallback>
        </mc:AlternateContent>
      </w:r>
      <w:r w:rsidR="00A11237">
        <w:t xml:space="preserve">A </w:t>
      </w:r>
      <w:r w:rsidR="00A11237" w:rsidRPr="00A11237">
        <w:rPr>
          <w:b/>
          <w:bCs/>
        </w:rPr>
        <w:t>death notification</w:t>
      </w:r>
      <w:r w:rsidR="00A11237">
        <w:t xml:space="preserve"> is information about:</w:t>
      </w:r>
    </w:p>
    <w:p w14:paraId="621CB019" w14:textId="145AD9E7" w:rsidR="00A11237" w:rsidRDefault="00A11237" w:rsidP="00A11237">
      <w:pPr>
        <w:pStyle w:val="Listtoplevel"/>
      </w:pPr>
      <w:r>
        <w:t>how someone died</w:t>
      </w:r>
    </w:p>
    <w:p w14:paraId="7DD390F9" w14:textId="18CCFE45" w:rsidR="00A11237" w:rsidRDefault="00A11237" w:rsidP="00A11237">
      <w:pPr>
        <w:pStyle w:val="Listtoplevel"/>
      </w:pPr>
      <w:r>
        <w:t>when someone died.</w:t>
      </w:r>
    </w:p>
    <w:p w14:paraId="2660F199" w14:textId="77777777" w:rsidR="00934FE2" w:rsidRDefault="00934FE2" w:rsidP="00934FE2"/>
    <w:p w14:paraId="7141E091" w14:textId="459253B5" w:rsidR="00934FE2" w:rsidRDefault="00934FE2" w:rsidP="00934FE2">
      <w:r>
        <w:rPr>
          <w:noProof/>
        </w:rPr>
        <w:drawing>
          <wp:anchor distT="0" distB="0" distL="114300" distR="114300" simplePos="0" relativeHeight="252192768" behindDoc="0" locked="0" layoutInCell="1" allowOverlap="1" wp14:anchorId="328505C1" wp14:editId="5893C73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771650" cy="1771650"/>
            <wp:effectExtent l="0" t="0" r="0" b="0"/>
            <wp:wrapNone/>
            <wp:docPr id="2059741163" name="Picture 20597411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37335" name="Picture 16873373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4BF62" w14:textId="0AF7EB0B" w:rsidR="00934FE2" w:rsidRDefault="00934FE2" w:rsidP="00934FE2">
      <w:r>
        <w:t>The provider:</w:t>
      </w:r>
    </w:p>
    <w:p w14:paraId="1B3C60E9" w14:textId="0CFDD281" w:rsidR="00934FE2" w:rsidRDefault="00934FE2" w:rsidP="00934FE2">
      <w:pPr>
        <w:pStyle w:val="Listtoplevel"/>
      </w:pPr>
      <w:r>
        <w:t>fills in the death notification</w:t>
      </w:r>
    </w:p>
    <w:p w14:paraId="2FE2C7EA" w14:textId="72BDC66E" w:rsidR="00934FE2" w:rsidRDefault="00934FE2" w:rsidP="00934FE2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194816" behindDoc="0" locked="0" layoutInCell="1" allowOverlap="1" wp14:anchorId="71191806" wp14:editId="786512EB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1962150" cy="1962150"/>
            <wp:effectExtent l="0" t="0" r="0" b="0"/>
            <wp:wrapNone/>
            <wp:docPr id="1251199992" name="Picture 12511999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99992" name="Picture 12511999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and</w:t>
      </w:r>
    </w:p>
    <w:p w14:paraId="5615C07A" w14:textId="3C03A42A" w:rsidR="00934FE2" w:rsidRDefault="00934FE2" w:rsidP="00934FE2">
      <w:pPr>
        <w:pStyle w:val="Listtoplevel"/>
      </w:pPr>
      <w:r>
        <w:t xml:space="preserve">should ask the whānau / family of the person who died what they think about the death. </w:t>
      </w:r>
    </w:p>
    <w:p w14:paraId="46D92F85" w14:textId="3D0FBEE7" w:rsidR="00A11237" w:rsidRDefault="0043447E" w:rsidP="00A11237">
      <w:r>
        <w:rPr>
          <w:noProof/>
        </w:rPr>
        <w:lastRenderedPageBreak/>
        <w:drawing>
          <wp:anchor distT="0" distB="0" distL="114300" distR="114300" simplePos="0" relativeHeight="252081152" behindDoc="0" locked="0" layoutInCell="1" allowOverlap="1" wp14:anchorId="5F5AFA0F" wp14:editId="5F94E13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13810" cy="1367624"/>
            <wp:effectExtent l="0" t="0" r="1270" b="4445"/>
            <wp:wrapNone/>
            <wp:docPr id="1184973088" name="Picture 11849730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9980" name="Picture 572549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0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37">
        <w:t xml:space="preserve">You can find out more information about how we deal with death notifications at this </w:t>
      </w:r>
      <w:r w:rsidR="00A11237" w:rsidRPr="00931881">
        <w:rPr>
          <w:b/>
          <w:bCs/>
        </w:rPr>
        <w:t>website</w:t>
      </w:r>
      <w:r w:rsidR="00A11237">
        <w:t>:</w:t>
      </w:r>
    </w:p>
    <w:p w14:paraId="1500D098" w14:textId="77777777" w:rsidR="00A11237" w:rsidRDefault="00A11237" w:rsidP="00A11237"/>
    <w:p w14:paraId="035CD4B3" w14:textId="495646E1" w:rsidR="00A11237" w:rsidRPr="00931881" w:rsidRDefault="00931881" w:rsidP="00931881">
      <w:pPr>
        <w:ind w:left="0"/>
        <w:rPr>
          <w:b/>
          <w:bCs/>
        </w:rPr>
      </w:pPr>
      <w:r>
        <w:rPr>
          <w:b/>
          <w:bCs/>
        </w:rPr>
        <w:t xml:space="preserve">                            </w:t>
      </w:r>
      <w:r w:rsidRPr="00931881">
        <w:rPr>
          <w:b/>
          <w:bCs/>
          <w:color w:val="000000" w:themeColor="text1"/>
        </w:rPr>
        <w:t xml:space="preserve">  </w:t>
      </w:r>
      <w:hyperlink r:id="rId123" w:history="1">
        <w:r w:rsidRPr="00931881">
          <w:rPr>
            <w:rStyle w:val="Hyperlink"/>
            <w:b/>
            <w:bCs/>
            <w:color w:val="000000" w:themeColor="text1"/>
            <w:u w:val="none"/>
          </w:rPr>
          <w:t>www.disabilitysupport.govt.nz/providers/</w:t>
        </w:r>
        <w:r w:rsidRPr="00931881">
          <w:rPr>
            <w:rStyle w:val="Hyperlink"/>
            <w:b/>
            <w:bCs/>
            <w:color w:val="000000" w:themeColor="text1"/>
            <w:u w:val="none"/>
          </w:rPr>
          <w:br/>
          <w:t xml:space="preserve">                              reporting-of-critical-incidents-and-deaths</w:t>
        </w:r>
      </w:hyperlink>
    </w:p>
    <w:p w14:paraId="309DB354" w14:textId="2265F0E3" w:rsidR="00934FE2" w:rsidRDefault="00A11237" w:rsidP="00DD676F">
      <w:r>
        <w:t xml:space="preserve"> </w:t>
      </w:r>
    </w:p>
    <w:p w14:paraId="3BD6F128" w14:textId="77777777" w:rsidR="00934FE2" w:rsidRDefault="00934FE2">
      <w:pPr>
        <w:spacing w:line="240" w:lineRule="auto"/>
        <w:ind w:left="0"/>
      </w:pPr>
      <w:r>
        <w:br w:type="page"/>
      </w:r>
    </w:p>
    <w:p w14:paraId="4A126170" w14:textId="3C0EF06F" w:rsidR="00BB72D5" w:rsidRDefault="00C547B0" w:rsidP="00BB72D5">
      <w:pPr>
        <w:pStyle w:val="Heading1"/>
      </w:pPr>
      <w:bookmarkStart w:id="19" w:name="_Getting_and_sharing"/>
      <w:bookmarkStart w:id="20" w:name="_Toc179201519"/>
      <w:bookmarkEnd w:id="19"/>
      <w:r>
        <w:lastRenderedPageBreak/>
        <w:t>Getting and sharing data</w:t>
      </w:r>
      <w:bookmarkEnd w:id="20"/>
    </w:p>
    <w:p w14:paraId="19FC9790" w14:textId="77777777" w:rsidR="00C547B0" w:rsidRDefault="00C547B0" w:rsidP="00C547B0"/>
    <w:p w14:paraId="47407B8B" w14:textId="24A27A1D" w:rsidR="00553082" w:rsidRDefault="0043447E" w:rsidP="00C547B0">
      <w:r>
        <w:rPr>
          <w:noProof/>
        </w:rPr>
        <w:drawing>
          <wp:anchor distT="0" distB="0" distL="114300" distR="114300" simplePos="0" relativeHeight="252092416" behindDoc="0" locked="0" layoutInCell="1" allowOverlap="1" wp14:anchorId="2D7DDBD4" wp14:editId="77C7D5E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504950" cy="1504950"/>
            <wp:effectExtent l="0" t="0" r="0" b="0"/>
            <wp:wrapNone/>
            <wp:docPr id="975369577" name="Picture 9753695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69577" name="Picture 9753695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12" cy="150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2895A" w14:textId="29B8F034" w:rsidR="00553082" w:rsidRDefault="00931881" w:rsidP="00C547B0">
      <w:r>
        <w:t>DSS</w:t>
      </w:r>
      <w:r w:rsidR="00553082">
        <w:t xml:space="preserve"> is making our systems better by:</w:t>
      </w:r>
    </w:p>
    <w:p w14:paraId="5381A0DD" w14:textId="6F01EB44" w:rsidR="00553082" w:rsidRDefault="00553082" w:rsidP="00553082">
      <w:pPr>
        <w:pStyle w:val="Listtoplevel"/>
      </w:pPr>
      <w:r>
        <w:t xml:space="preserve">collecting </w:t>
      </w:r>
      <w:r w:rsidRPr="00553082">
        <w:rPr>
          <w:b/>
          <w:bCs/>
        </w:rPr>
        <w:t>data</w:t>
      </w:r>
    </w:p>
    <w:p w14:paraId="0E5B623D" w14:textId="37AB8FC2" w:rsidR="00553082" w:rsidRDefault="006A57EB" w:rsidP="00553082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094464" behindDoc="0" locked="0" layoutInCell="1" allowOverlap="1" wp14:anchorId="405566D7" wp14:editId="3E8498DD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1594606" cy="1514475"/>
            <wp:effectExtent l="0" t="0" r="5715" b="0"/>
            <wp:wrapNone/>
            <wp:docPr id="862258156" name="Picture 862258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58156" name="Picture 862258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515" cy="151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82">
        <w:t>and</w:t>
      </w:r>
    </w:p>
    <w:p w14:paraId="09EEB703" w14:textId="581C51CC" w:rsidR="00553082" w:rsidRDefault="00553082" w:rsidP="00553082">
      <w:pPr>
        <w:pStyle w:val="Listtoplevel"/>
      </w:pPr>
      <w:r>
        <w:t xml:space="preserve">figuring out what the data means. </w:t>
      </w:r>
    </w:p>
    <w:p w14:paraId="56B478AB" w14:textId="77777777" w:rsidR="00553082" w:rsidRDefault="00553082" w:rsidP="00553082"/>
    <w:p w14:paraId="0D9F3E88" w14:textId="191B0E25" w:rsidR="00553082" w:rsidRDefault="00F527D9" w:rsidP="00553082"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15134A59" wp14:editId="492C5CB8">
                <wp:simplePos x="0" y="0"/>
                <wp:positionH relativeFrom="margin">
                  <wp:align>right</wp:align>
                </wp:positionH>
                <wp:positionV relativeFrom="paragraph">
                  <wp:posOffset>331470</wp:posOffset>
                </wp:positionV>
                <wp:extent cx="3506470" cy="2047875"/>
                <wp:effectExtent l="0" t="0" r="0" b="9525"/>
                <wp:wrapNone/>
                <wp:docPr id="58584729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2047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8459F38" id="Rectangle 1" o:spid="_x0000_s1026" alt="&quot;&quot;" style="position:absolute;margin-left:224.9pt;margin-top:26.1pt;width:276.1pt;height:161.25pt;z-index:-25126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" fillcolor="#c5e0b3 [1305]" stroked="f" strokeweight="1pt">
                <w10:wrap anchorx="margin"/>
              </v:rect>
            </w:pict>
          </mc:Fallback>
        </mc:AlternateContent>
      </w:r>
    </w:p>
    <w:p w14:paraId="65FB2A9F" w14:textId="0D5F3904" w:rsidR="00553082" w:rsidRDefault="0043447E" w:rsidP="00553082">
      <w:r>
        <w:rPr>
          <w:noProof/>
        </w:rPr>
        <w:drawing>
          <wp:anchor distT="0" distB="0" distL="114300" distR="114300" simplePos="0" relativeHeight="252096512" behindDoc="0" locked="0" layoutInCell="1" allowOverlap="1" wp14:anchorId="493FA7C0" wp14:editId="0344AF00">
            <wp:simplePos x="0" y="0"/>
            <wp:positionH relativeFrom="margin">
              <wp:align>left</wp:align>
            </wp:positionH>
            <wp:positionV relativeFrom="paragraph">
              <wp:posOffset>210876</wp:posOffset>
            </wp:positionV>
            <wp:extent cx="1685677" cy="1685677"/>
            <wp:effectExtent l="0" t="0" r="0" b="0"/>
            <wp:wrapNone/>
            <wp:docPr id="439345700" name="Picture 4393457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45700" name="Picture 4393457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9" cy="168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82" w:rsidRPr="00553082">
        <w:rPr>
          <w:b/>
          <w:bCs/>
        </w:rPr>
        <w:t>Data</w:t>
      </w:r>
      <w:r w:rsidR="00553082">
        <w:t xml:space="preserve"> is information that shows what groups of people:</w:t>
      </w:r>
    </w:p>
    <w:p w14:paraId="51E54F1A" w14:textId="5B434E81" w:rsidR="00553082" w:rsidRDefault="00553082" w:rsidP="00553082">
      <w:pPr>
        <w:pStyle w:val="Listtoplevel"/>
      </w:pPr>
      <w:r>
        <w:t>are doing</w:t>
      </w:r>
    </w:p>
    <w:p w14:paraId="47119CB4" w14:textId="2E988A80" w:rsidR="00553082" w:rsidRDefault="00553082" w:rsidP="00553082">
      <w:pPr>
        <w:pStyle w:val="Listtoplevel"/>
      </w:pPr>
      <w:r>
        <w:t>need.</w:t>
      </w:r>
    </w:p>
    <w:p w14:paraId="6570D8B1" w14:textId="35A4E97A" w:rsidR="00C547B0" w:rsidRDefault="00C547B0" w:rsidP="00C547B0"/>
    <w:p w14:paraId="2713D72D" w14:textId="15341402" w:rsidR="00553082" w:rsidRDefault="0043447E" w:rsidP="00C547B0">
      <w:r>
        <w:rPr>
          <w:noProof/>
        </w:rPr>
        <w:drawing>
          <wp:anchor distT="0" distB="0" distL="114300" distR="114300" simplePos="0" relativeHeight="252098560" behindDoc="0" locked="0" layoutInCell="1" allowOverlap="1" wp14:anchorId="78BDAE83" wp14:editId="69C3A488">
            <wp:simplePos x="0" y="0"/>
            <wp:positionH relativeFrom="margin">
              <wp:align>left</wp:align>
            </wp:positionH>
            <wp:positionV relativeFrom="paragraph">
              <wp:posOffset>55189</wp:posOffset>
            </wp:positionV>
            <wp:extent cx="1900362" cy="1900362"/>
            <wp:effectExtent l="0" t="0" r="5080" b="0"/>
            <wp:wrapNone/>
            <wp:docPr id="1421568366" name="Picture 14215683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68366" name="Picture 14215683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17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CCB8E" w14:textId="09F05FDB" w:rsidR="002B0259" w:rsidRDefault="00934FE2" w:rsidP="00382FAD">
      <w:pPr>
        <w:rPr>
          <w:rFonts w:eastAsia="Arial Unicode MS"/>
          <w:b/>
          <w:kern w:val="28"/>
          <w:sz w:val="44"/>
        </w:rPr>
      </w:pPr>
      <w:r w:rsidRPr="00257CA8">
        <w:rPr>
          <w:noProof/>
        </w:rPr>
        <w:drawing>
          <wp:anchor distT="0" distB="0" distL="114300" distR="114300" simplePos="0" relativeHeight="252196864" behindDoc="0" locked="0" layoutInCell="1" allowOverlap="1" wp14:anchorId="6C8415E6" wp14:editId="3F4FEDDD">
            <wp:simplePos x="0" y="0"/>
            <wp:positionH relativeFrom="margin">
              <wp:posOffset>352425</wp:posOffset>
            </wp:positionH>
            <wp:positionV relativeFrom="paragraph">
              <wp:posOffset>29845</wp:posOffset>
            </wp:positionV>
            <wp:extent cx="1162050" cy="348811"/>
            <wp:effectExtent l="0" t="0" r="0" b="0"/>
            <wp:wrapNone/>
            <wp:docPr id="152397413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9743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82">
        <w:t xml:space="preserve">When we have looked at the </w:t>
      </w:r>
      <w:proofErr w:type="gramStart"/>
      <w:r w:rsidR="00553082">
        <w:t>data</w:t>
      </w:r>
      <w:proofErr w:type="gramEnd"/>
      <w:r w:rsidR="00553082">
        <w:t xml:space="preserve"> we will share what we know on the </w:t>
      </w:r>
      <w:r w:rsidR="00931881">
        <w:t>DSS</w:t>
      </w:r>
      <w:r w:rsidR="00553082">
        <w:t xml:space="preserve"> website. </w:t>
      </w:r>
      <w:r w:rsidR="002B0259">
        <w:br w:type="page"/>
      </w:r>
    </w:p>
    <w:p w14:paraId="58AB93C9" w14:textId="62BA32D4" w:rsidR="00691E5F" w:rsidRDefault="000F3463" w:rsidP="000F3463">
      <w:pPr>
        <w:pStyle w:val="Heading1"/>
      </w:pPr>
      <w:bookmarkStart w:id="21" w:name="_Where_to_get"/>
      <w:bookmarkStart w:id="22" w:name="_Toc179201520"/>
      <w:bookmarkEnd w:id="21"/>
      <w:r>
        <w:lastRenderedPageBreak/>
        <w:t>Where to get more information</w:t>
      </w:r>
      <w:bookmarkEnd w:id="22"/>
    </w:p>
    <w:p w14:paraId="318A1545" w14:textId="77777777" w:rsidR="000F3463" w:rsidRDefault="000F3463" w:rsidP="00F527D9"/>
    <w:p w14:paraId="129F6F1A" w14:textId="418DF64F" w:rsidR="00350857" w:rsidRDefault="006A57EB" w:rsidP="00F527D9">
      <w:r>
        <w:rPr>
          <w:noProof/>
        </w:rPr>
        <w:drawing>
          <wp:anchor distT="0" distB="0" distL="114300" distR="114300" simplePos="0" relativeHeight="251931648" behindDoc="0" locked="0" layoutInCell="1" allowOverlap="1" wp14:anchorId="16F86CA3" wp14:editId="31E69292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1695450" cy="1695450"/>
            <wp:effectExtent l="0" t="0" r="0" b="0"/>
            <wp:wrapNone/>
            <wp:docPr id="656667749" name="Picture 6566677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67749" name="Picture 6566677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4B8DF" w14:textId="66EA3206" w:rsidR="00350857" w:rsidRDefault="00350857" w:rsidP="00F527D9">
      <w:r>
        <w:t xml:space="preserve">If you would like to know more about the quality and safeguarding framework you can </w:t>
      </w:r>
      <w:r w:rsidRPr="001A3A0C">
        <w:rPr>
          <w:b/>
          <w:bCs/>
        </w:rPr>
        <w:t>email</w:t>
      </w:r>
      <w:r>
        <w:t>:</w:t>
      </w:r>
    </w:p>
    <w:p w14:paraId="0975764D" w14:textId="44D99797" w:rsidR="00350857" w:rsidRDefault="00350857" w:rsidP="00F527D9"/>
    <w:p w14:paraId="45A4F12B" w14:textId="013A71A6" w:rsidR="00350857" w:rsidRPr="00350857" w:rsidRDefault="00350857" w:rsidP="00F527D9">
      <w:pPr>
        <w:rPr>
          <w:b/>
          <w:bCs/>
        </w:rPr>
      </w:pPr>
      <w:r w:rsidRPr="00350857">
        <w:rPr>
          <w:b/>
          <w:bCs/>
        </w:rPr>
        <w:t>quality@</w:t>
      </w:r>
      <w:r w:rsidR="00931881">
        <w:rPr>
          <w:b/>
          <w:bCs/>
        </w:rPr>
        <w:t>msd</w:t>
      </w:r>
      <w:r w:rsidRPr="00350857">
        <w:rPr>
          <w:b/>
          <w:bCs/>
        </w:rPr>
        <w:t>.govt.nz</w:t>
      </w:r>
    </w:p>
    <w:p w14:paraId="0BDFEECC" w14:textId="006AF96D" w:rsidR="00350857" w:rsidRDefault="00350857" w:rsidP="00F527D9"/>
    <w:p w14:paraId="1D669A74" w14:textId="22EF717D" w:rsidR="00350857" w:rsidRDefault="00931881" w:rsidP="00F527D9">
      <w:r>
        <w:rPr>
          <w:noProof/>
        </w:rPr>
        <w:drawing>
          <wp:anchor distT="0" distB="0" distL="114300" distR="114300" simplePos="0" relativeHeight="251921408" behindDoc="0" locked="0" layoutInCell="1" allowOverlap="1" wp14:anchorId="21C2B28D" wp14:editId="66E31D43">
            <wp:simplePos x="0" y="0"/>
            <wp:positionH relativeFrom="margin">
              <wp:align>left</wp:align>
            </wp:positionH>
            <wp:positionV relativeFrom="paragraph">
              <wp:posOffset>161815</wp:posOffset>
            </wp:positionV>
            <wp:extent cx="1628775" cy="1694990"/>
            <wp:effectExtent l="0" t="0" r="0" b="635"/>
            <wp:wrapNone/>
            <wp:docPr id="1445054490" name="Picture 14450544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57147" name="Picture 1590757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96" cy="169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3168B" w14:textId="7A2D8A30" w:rsidR="00350857" w:rsidRDefault="00350857" w:rsidP="00F527D9">
      <w:r>
        <w:t xml:space="preserve">You can contact us at this </w:t>
      </w:r>
      <w:r w:rsidRPr="00350857">
        <w:rPr>
          <w:b/>
          <w:bCs/>
        </w:rPr>
        <w:t>website</w:t>
      </w:r>
      <w:r>
        <w:t>:</w:t>
      </w:r>
    </w:p>
    <w:p w14:paraId="0A4F016C" w14:textId="77777777" w:rsidR="005B430D" w:rsidRDefault="005B430D" w:rsidP="00F527D9"/>
    <w:p w14:paraId="244FD636" w14:textId="13F640E9" w:rsidR="003334F5" w:rsidRDefault="005B430D" w:rsidP="00F527D9">
      <w:r w:rsidRPr="005B430D">
        <w:rPr>
          <w:b/>
          <w:bCs/>
        </w:rPr>
        <w:t>www.disabilitysupport.govt.nz/</w:t>
      </w:r>
      <w:r w:rsidRPr="005B430D">
        <w:rPr>
          <w:b/>
          <w:bCs/>
        </w:rPr>
        <w:br/>
        <w:t>about-us/contact-us/</w:t>
      </w:r>
    </w:p>
    <w:p w14:paraId="417D6FD1" w14:textId="3590CA75" w:rsidR="00350857" w:rsidRDefault="00350857" w:rsidP="00F527D9"/>
    <w:p w14:paraId="4A668F06" w14:textId="77777777" w:rsidR="005B430D" w:rsidRDefault="005B430D" w:rsidP="00F527D9"/>
    <w:p w14:paraId="25E8C9D5" w14:textId="0EB3AA59" w:rsidR="003334F5" w:rsidRDefault="00931881" w:rsidP="00F527D9">
      <w:r>
        <w:rPr>
          <w:noProof/>
        </w:rPr>
        <w:drawing>
          <wp:anchor distT="0" distB="0" distL="114300" distR="114300" simplePos="0" relativeHeight="251933696" behindDoc="0" locked="0" layoutInCell="1" allowOverlap="1" wp14:anchorId="7717A1E3" wp14:editId="7591AED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76400" cy="1676400"/>
            <wp:effectExtent l="0" t="0" r="0" b="0"/>
            <wp:wrapNone/>
            <wp:docPr id="1774919390" name="Picture 1774919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19390" name="Picture 17749193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857">
        <w:t xml:space="preserve">You can </w:t>
      </w:r>
      <w:r w:rsidR="00350857" w:rsidRPr="00350857">
        <w:rPr>
          <w:b/>
          <w:bCs/>
        </w:rPr>
        <w:t>phone</w:t>
      </w:r>
      <w:r w:rsidR="00350857">
        <w:t xml:space="preserve"> us on:</w:t>
      </w:r>
    </w:p>
    <w:p w14:paraId="53118459" w14:textId="7544A7A4" w:rsidR="00350857" w:rsidRDefault="00350857" w:rsidP="00F527D9"/>
    <w:p w14:paraId="793945AC" w14:textId="6C243BAF" w:rsidR="00350857" w:rsidRPr="00350857" w:rsidRDefault="00350857" w:rsidP="00F527D9">
      <w:pPr>
        <w:rPr>
          <w:b/>
          <w:bCs/>
        </w:rPr>
      </w:pPr>
      <w:r w:rsidRPr="00350857">
        <w:rPr>
          <w:b/>
          <w:bCs/>
        </w:rPr>
        <w:t>0800 566 601</w:t>
      </w:r>
    </w:p>
    <w:p w14:paraId="75B1252E" w14:textId="77777777" w:rsidR="00350857" w:rsidRDefault="00350857" w:rsidP="00F527D9"/>
    <w:p w14:paraId="5E03A507" w14:textId="3563B90D" w:rsidR="00350857" w:rsidRDefault="00350857" w:rsidP="00F527D9"/>
    <w:p w14:paraId="0D5D9D2E" w14:textId="77777777" w:rsidR="00931881" w:rsidRDefault="00931881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61711423" w14:textId="68A497BA" w:rsidR="00350857" w:rsidRPr="00EF59FC" w:rsidRDefault="00350857" w:rsidP="0035085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913216" behindDoc="0" locked="0" layoutInCell="1" allowOverlap="1" wp14:anchorId="60FB6B69" wp14:editId="55CAF9EF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A1E6518" w14:textId="77777777" w:rsidR="00350857" w:rsidRPr="00EF59FC" w:rsidRDefault="00350857" w:rsidP="00350857">
      <w:pPr>
        <w:rPr>
          <w:rFonts w:eastAsia="Times New Roman" w:cs="Arial"/>
          <w:sz w:val="26"/>
          <w:szCs w:val="32"/>
          <w:lang w:val="en-GB" w:eastAsia="en-NZ"/>
        </w:rPr>
      </w:pPr>
    </w:p>
    <w:p w14:paraId="0B193685" w14:textId="77777777" w:rsidR="00350857" w:rsidRPr="00EF59FC" w:rsidRDefault="00350857" w:rsidP="00F527D9">
      <w:pPr>
        <w:pStyle w:val="Listtoplevel"/>
        <w:rPr>
          <w:lang w:eastAsia="en-NZ"/>
        </w:rPr>
      </w:pPr>
      <w:r w:rsidRPr="00EF59FC">
        <w:rPr>
          <w:rFonts w:cs="Times New Roman"/>
          <w:sz w:val="28"/>
        </w:rPr>
        <w:drawing>
          <wp:anchor distT="0" distB="0" distL="114300" distR="114300" simplePos="0" relativeHeight="251912192" behindDoc="0" locked="0" layoutInCell="1" allowOverlap="1" wp14:anchorId="4D603EF7" wp14:editId="6A5EE6D9">
            <wp:simplePos x="0" y="0"/>
            <wp:positionH relativeFrom="column">
              <wp:posOffset>-86360</wp:posOffset>
            </wp:positionH>
            <wp:positionV relativeFrom="paragraph">
              <wp:posOffset>368300</wp:posOffset>
            </wp:positionV>
            <wp:extent cx="1895475" cy="1895475"/>
            <wp:effectExtent l="0" t="0" r="9525" b="9525"/>
            <wp:wrapThrough wrapText="bothSides">
              <wp:wrapPolygon edited="0">
                <wp:start x="11071" y="0"/>
                <wp:lineTo x="9769" y="651"/>
                <wp:lineTo x="8466" y="2388"/>
                <wp:lineTo x="8466" y="3908"/>
                <wp:lineTo x="4993" y="4559"/>
                <wp:lineTo x="2171" y="6078"/>
                <wp:lineTo x="2171" y="7381"/>
                <wp:lineTo x="1085" y="9552"/>
                <wp:lineTo x="651" y="10637"/>
                <wp:lineTo x="868" y="11071"/>
                <wp:lineTo x="5210" y="14328"/>
                <wp:lineTo x="5644" y="17801"/>
                <wp:lineTo x="0" y="17801"/>
                <wp:lineTo x="0" y="21491"/>
                <wp:lineTo x="21491" y="21491"/>
                <wp:lineTo x="21491" y="18018"/>
                <wp:lineTo x="21057" y="17801"/>
                <wp:lineTo x="19104" y="9986"/>
                <wp:lineTo x="16064" y="7815"/>
                <wp:lineTo x="14545" y="7381"/>
                <wp:lineTo x="14762" y="3039"/>
                <wp:lineTo x="13242" y="868"/>
                <wp:lineTo x="12157" y="0"/>
                <wp:lineTo x="11071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lang w:eastAsia="en-NZ"/>
        </w:rPr>
        <w:t>Deaf / hard of hearing</w:t>
      </w:r>
    </w:p>
    <w:p w14:paraId="6A19B17D" w14:textId="77777777" w:rsidR="00350857" w:rsidRPr="00EF59FC" w:rsidRDefault="00350857" w:rsidP="00F527D9">
      <w:pPr>
        <w:pStyle w:val="Listtoplevel"/>
        <w:rPr>
          <w:lang w:eastAsia="en-NZ"/>
        </w:rPr>
      </w:pPr>
      <w:r w:rsidRPr="00EF59FC">
        <w:rPr>
          <w:lang w:eastAsia="en-NZ"/>
        </w:rPr>
        <w:t>deafblind</w:t>
      </w:r>
    </w:p>
    <w:p w14:paraId="7B7DB7CC" w14:textId="77777777" w:rsidR="00350857" w:rsidRPr="00EF59FC" w:rsidRDefault="00350857" w:rsidP="00F527D9">
      <w:pPr>
        <w:pStyle w:val="Listtoplevel"/>
        <w:rPr>
          <w:lang w:eastAsia="en-NZ"/>
        </w:rPr>
      </w:pPr>
      <w:r w:rsidRPr="00EF59FC">
        <w:rPr>
          <w:lang w:eastAsia="en-NZ"/>
        </w:rPr>
        <w:t>speech impaired / find it hard to talk.</w:t>
      </w:r>
    </w:p>
    <w:p w14:paraId="210103B9" w14:textId="77777777" w:rsidR="00350857" w:rsidRPr="00EF59FC" w:rsidRDefault="00350857" w:rsidP="00350857">
      <w:pPr>
        <w:rPr>
          <w:rFonts w:eastAsia="Times New Roman" w:cs="Arial"/>
          <w:szCs w:val="32"/>
        </w:rPr>
      </w:pPr>
    </w:p>
    <w:p w14:paraId="3EF8985D" w14:textId="77777777" w:rsidR="00350857" w:rsidRPr="00EF59FC" w:rsidRDefault="00350857" w:rsidP="00350857">
      <w:pPr>
        <w:rPr>
          <w:rFonts w:eastAsia="Times New Roman" w:cs="Arial"/>
          <w:b/>
          <w:bCs/>
          <w:szCs w:val="32"/>
        </w:rPr>
      </w:pPr>
    </w:p>
    <w:p w14:paraId="61F9FE8D" w14:textId="77777777" w:rsidR="00350857" w:rsidRPr="00EF59FC" w:rsidRDefault="00350857" w:rsidP="00350857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911168" behindDoc="0" locked="0" layoutInCell="1" allowOverlap="1" wp14:anchorId="746FFDAE" wp14:editId="1C5E57E6">
            <wp:simplePos x="0" y="0"/>
            <wp:positionH relativeFrom="margin">
              <wp:align>left</wp:align>
            </wp:positionH>
            <wp:positionV relativeFrom="paragraph">
              <wp:posOffset>4583</wp:posOffset>
            </wp:positionV>
            <wp:extent cx="1682875" cy="1752600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76" cy="1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4EA74E19" w14:textId="77777777" w:rsidR="00350857" w:rsidRPr="00EF59FC" w:rsidRDefault="00350857" w:rsidP="00350857">
      <w:pPr>
        <w:rPr>
          <w:rFonts w:eastAsia="Times New Roman" w:cs="Arial"/>
          <w:szCs w:val="32"/>
        </w:rPr>
      </w:pPr>
    </w:p>
    <w:p w14:paraId="036BFDFC" w14:textId="3BA894F5" w:rsidR="00350857" w:rsidRPr="00350857" w:rsidRDefault="00000000" w:rsidP="00350857">
      <w:pPr>
        <w:rPr>
          <w:rFonts w:eastAsia="Times New Roman" w:cs="Arial"/>
          <w:b/>
          <w:bCs/>
          <w:color w:val="000000" w:themeColor="text1"/>
          <w:szCs w:val="32"/>
        </w:rPr>
      </w:pPr>
      <w:hyperlink r:id="rId135" w:history="1">
        <w:r w:rsidR="00350857" w:rsidRPr="00350857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</w:rPr>
          <w:t>www.nzrelay.co.nz</w:t>
        </w:r>
      </w:hyperlink>
    </w:p>
    <w:p w14:paraId="2475F3F7" w14:textId="1514F6A9" w:rsidR="00EF4A04" w:rsidRDefault="00EF4A04" w:rsidP="00124EA8"/>
    <w:p w14:paraId="3FB7A23C" w14:textId="467F478D" w:rsidR="000F47C1" w:rsidRDefault="000F47C1" w:rsidP="003334F5">
      <w:pPr>
        <w:ind w:left="0"/>
        <w:rPr>
          <w:rFonts w:eastAsia="Times New Roman"/>
          <w:lang w:eastAsia="en-NZ"/>
        </w:rPr>
      </w:pPr>
      <w:bookmarkStart w:id="23" w:name="_Hlk53559738"/>
      <w:r>
        <w:rPr>
          <w:rFonts w:eastAsia="Times New Roman"/>
          <w:lang w:eastAsia="en-NZ"/>
        </w:rPr>
        <w:br w:type="page"/>
      </w:r>
    </w:p>
    <w:p w14:paraId="18A5A3C5" w14:textId="0AB79EF5" w:rsidR="00EC5F32" w:rsidRPr="00E43F08" w:rsidRDefault="00D468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799552" behindDoc="0" locked="0" layoutInCell="1" allowOverlap="1" wp14:anchorId="35116D43" wp14:editId="6D1DF39F">
            <wp:simplePos x="0" y="0"/>
            <wp:positionH relativeFrom="margin">
              <wp:posOffset>28575</wp:posOffset>
            </wp:positionH>
            <wp:positionV relativeFrom="paragraph">
              <wp:posOffset>619125</wp:posOffset>
            </wp:positionV>
            <wp:extent cx="1777000" cy="533400"/>
            <wp:effectExtent l="0" t="0" r="0" b="0"/>
            <wp:wrapNone/>
            <wp:docPr id="42" name="Picture 42" descr="Logo for Disability Support Services. Green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Disability Support Services. Green text on a white background.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660" cy="53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2175360" behindDoc="0" locked="0" layoutInCell="1" allowOverlap="1" wp14:anchorId="3AB93C7E" wp14:editId="50903155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1739823" cy="561975"/>
            <wp:effectExtent l="0" t="0" r="0" b="0"/>
            <wp:wrapNone/>
            <wp:docPr id="1185409803" name="Picture 1185409803" descr="Logo for Ministry of Social Development - Te Manatū Whakahiato Ora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9803" name="Picture 1185409803" descr="Logo for Ministry of Social Development - Te Manatū Whakahiato Ora. Black text on a white background.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2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45E3422" wp14:editId="5CEAD6CE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E5DF6C8" id="Rectangle: Rounded Corners 24" o:spid="_x0000_s1026" style="position:absolute;margin-left:-27.1pt;margin-top:-21.15pt;width:490.9pt;height:727.6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746556">
        <w:rPr>
          <w:rFonts w:eastAsia="Times New Roman" w:cs="Arial"/>
          <w:szCs w:val="32"/>
          <w:lang w:eastAsia="en-NZ"/>
        </w:rPr>
        <w:t xml:space="preserve">Ministry of Social Development </w:t>
      </w:r>
      <w:r w:rsidR="00931881">
        <w:rPr>
          <w:rFonts w:eastAsia="Times New Roman" w:cs="Arial"/>
          <w:szCs w:val="32"/>
          <w:lang w:eastAsia="en-NZ"/>
        </w:rPr>
        <w:t>Disability Support Services</w:t>
      </w:r>
      <w:r w:rsidR="000F47C1" w:rsidRPr="000F47C1">
        <w:rPr>
          <w:rFonts w:eastAsia="Times New Roman" w:cs="Arial"/>
          <w:szCs w:val="32"/>
          <w:lang w:eastAsia="en-NZ"/>
        </w:rPr>
        <w:t>.</w:t>
      </w:r>
    </w:p>
    <w:p w14:paraId="258887B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1CB7EC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0ED4BF03" wp14:editId="63F5680D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Logo for Make It Easy Kia Māmā Ma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Logo for Make It Easy Kia Māmā Mai.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6CC59F5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1CB3ADA8" wp14:editId="045C4CA7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Logo for People First New Zealand Ngā Tāngata Tuatah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Logo for People First New Zealand Ngā Tāngata Tuatahi.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403E5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6000" behindDoc="1" locked="0" layoutInCell="1" allowOverlap="1" wp14:anchorId="5BE2AB65" wp14:editId="1E775A7F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736245B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31DB1CB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453A8074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05EB57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0096" behindDoc="0" locked="0" layoutInCell="1" allowOverlap="1" wp14:anchorId="2F9FEE6C" wp14:editId="383F8F67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C64491A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E557789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1120" behindDoc="0" locked="0" layoutInCell="1" allowOverlap="1" wp14:anchorId="4B45A414" wp14:editId="796D31D7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FD79DC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DCDDC47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4D884D9C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01162DE5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4672" behindDoc="0" locked="0" layoutInCell="1" allowOverlap="1" wp14:anchorId="27F30BB1" wp14:editId="311817F8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T.Wood.</w:t>
      </w:r>
    </w:p>
    <w:p w14:paraId="4AEB63F6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8048" behindDoc="0" locked="0" layoutInCell="1" allowOverlap="1" wp14:anchorId="504E13E0" wp14:editId="63D77D32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3"/>
    </w:p>
    <w:sectPr w:rsidR="00E757C5" w:rsidRPr="0060011B" w:rsidSect="00A97EC7">
      <w:footerReference w:type="even" r:id="rId145"/>
      <w:footerReference w:type="default" r:id="rId14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3833A" w14:textId="77777777" w:rsidR="00DB27DC" w:rsidRDefault="00DB27DC">
      <w:pPr>
        <w:spacing w:line="240" w:lineRule="auto"/>
      </w:pPr>
      <w:r>
        <w:separator/>
      </w:r>
    </w:p>
  </w:endnote>
  <w:endnote w:type="continuationSeparator" w:id="0">
    <w:p w14:paraId="6E9BE4B6" w14:textId="77777777" w:rsidR="00DB27DC" w:rsidRDefault="00DB27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4784976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B18789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265ECFD3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1E579D8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330B9" w14:textId="77777777" w:rsidR="00DB27DC" w:rsidRDefault="00DB27DC">
      <w:pPr>
        <w:spacing w:line="240" w:lineRule="auto"/>
      </w:pPr>
      <w:r>
        <w:separator/>
      </w:r>
    </w:p>
  </w:footnote>
  <w:footnote w:type="continuationSeparator" w:id="0">
    <w:p w14:paraId="5230E6DC" w14:textId="77777777" w:rsidR="00DB27DC" w:rsidRDefault="00DB27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E897C2D"/>
    <w:multiLevelType w:val="hybridMultilevel"/>
    <w:tmpl w:val="602035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2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640429253">
    <w:abstractNumId w:val="7"/>
  </w:num>
  <w:num w:numId="14" w16cid:durableId="16840872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163247"/>
    <w:rsid w:val="000013CC"/>
    <w:rsid w:val="00005DB6"/>
    <w:rsid w:val="000064D2"/>
    <w:rsid w:val="000227B4"/>
    <w:rsid w:val="0003092A"/>
    <w:rsid w:val="0003549D"/>
    <w:rsid w:val="00036C40"/>
    <w:rsid w:val="0004557B"/>
    <w:rsid w:val="00054459"/>
    <w:rsid w:val="0007416B"/>
    <w:rsid w:val="000846C9"/>
    <w:rsid w:val="00085E05"/>
    <w:rsid w:val="0009079F"/>
    <w:rsid w:val="000A3C46"/>
    <w:rsid w:val="000C717D"/>
    <w:rsid w:val="000D2279"/>
    <w:rsid w:val="000D2B45"/>
    <w:rsid w:val="000F3463"/>
    <w:rsid w:val="000F47C1"/>
    <w:rsid w:val="001171AB"/>
    <w:rsid w:val="00122416"/>
    <w:rsid w:val="00124EA8"/>
    <w:rsid w:val="00163247"/>
    <w:rsid w:val="00164385"/>
    <w:rsid w:val="0016604D"/>
    <w:rsid w:val="001754F4"/>
    <w:rsid w:val="00192515"/>
    <w:rsid w:val="001B4DD5"/>
    <w:rsid w:val="001D223E"/>
    <w:rsid w:val="001E3429"/>
    <w:rsid w:val="001F156D"/>
    <w:rsid w:val="001F746D"/>
    <w:rsid w:val="00201791"/>
    <w:rsid w:val="00210D15"/>
    <w:rsid w:val="002119B3"/>
    <w:rsid w:val="00224FCC"/>
    <w:rsid w:val="00226F54"/>
    <w:rsid w:val="00257D60"/>
    <w:rsid w:val="00261BF8"/>
    <w:rsid w:val="00266B9F"/>
    <w:rsid w:val="002670FE"/>
    <w:rsid w:val="002B0259"/>
    <w:rsid w:val="002B5038"/>
    <w:rsid w:val="002E7252"/>
    <w:rsid w:val="00314AE6"/>
    <w:rsid w:val="00315307"/>
    <w:rsid w:val="00323EB3"/>
    <w:rsid w:val="003334F5"/>
    <w:rsid w:val="00333619"/>
    <w:rsid w:val="00346D76"/>
    <w:rsid w:val="00346EE2"/>
    <w:rsid w:val="00350857"/>
    <w:rsid w:val="00350CBD"/>
    <w:rsid w:val="00371C85"/>
    <w:rsid w:val="00382FAD"/>
    <w:rsid w:val="00385181"/>
    <w:rsid w:val="00386044"/>
    <w:rsid w:val="003B6BBC"/>
    <w:rsid w:val="003F07F7"/>
    <w:rsid w:val="003F5628"/>
    <w:rsid w:val="00416CC5"/>
    <w:rsid w:val="00424C85"/>
    <w:rsid w:val="0043447E"/>
    <w:rsid w:val="00437B09"/>
    <w:rsid w:val="004535B5"/>
    <w:rsid w:val="004567B0"/>
    <w:rsid w:val="0047055A"/>
    <w:rsid w:val="004B0D93"/>
    <w:rsid w:val="004C0A0C"/>
    <w:rsid w:val="004D5430"/>
    <w:rsid w:val="004F56C0"/>
    <w:rsid w:val="00503AD5"/>
    <w:rsid w:val="0051210A"/>
    <w:rsid w:val="00522E5E"/>
    <w:rsid w:val="00530F05"/>
    <w:rsid w:val="00541D54"/>
    <w:rsid w:val="005523D4"/>
    <w:rsid w:val="00553082"/>
    <w:rsid w:val="0056720A"/>
    <w:rsid w:val="00570380"/>
    <w:rsid w:val="005921AD"/>
    <w:rsid w:val="005B430D"/>
    <w:rsid w:val="005E2E75"/>
    <w:rsid w:val="005E4D46"/>
    <w:rsid w:val="0060011B"/>
    <w:rsid w:val="00604332"/>
    <w:rsid w:val="00605446"/>
    <w:rsid w:val="0060689B"/>
    <w:rsid w:val="00632D49"/>
    <w:rsid w:val="0064667B"/>
    <w:rsid w:val="00663096"/>
    <w:rsid w:val="0067621F"/>
    <w:rsid w:val="00683296"/>
    <w:rsid w:val="00691E5F"/>
    <w:rsid w:val="006A57EB"/>
    <w:rsid w:val="006A7B37"/>
    <w:rsid w:val="006B1013"/>
    <w:rsid w:val="006B45FC"/>
    <w:rsid w:val="006C5C26"/>
    <w:rsid w:val="006D12ED"/>
    <w:rsid w:val="006E050D"/>
    <w:rsid w:val="00705CA3"/>
    <w:rsid w:val="00736E4E"/>
    <w:rsid w:val="00746556"/>
    <w:rsid w:val="00755144"/>
    <w:rsid w:val="007829EC"/>
    <w:rsid w:val="00790FE2"/>
    <w:rsid w:val="00795D1E"/>
    <w:rsid w:val="007C3A91"/>
    <w:rsid w:val="007C7764"/>
    <w:rsid w:val="007E266C"/>
    <w:rsid w:val="007E7233"/>
    <w:rsid w:val="00830671"/>
    <w:rsid w:val="00836D84"/>
    <w:rsid w:val="00840E1C"/>
    <w:rsid w:val="00841D2D"/>
    <w:rsid w:val="008462D5"/>
    <w:rsid w:val="00846608"/>
    <w:rsid w:val="00861349"/>
    <w:rsid w:val="00863D53"/>
    <w:rsid w:val="00882645"/>
    <w:rsid w:val="008848CB"/>
    <w:rsid w:val="00887F23"/>
    <w:rsid w:val="008D294A"/>
    <w:rsid w:val="008D437D"/>
    <w:rsid w:val="008D5300"/>
    <w:rsid w:val="00931881"/>
    <w:rsid w:val="00934FE2"/>
    <w:rsid w:val="009411B0"/>
    <w:rsid w:val="0094516C"/>
    <w:rsid w:val="009463AE"/>
    <w:rsid w:val="0095218D"/>
    <w:rsid w:val="0097037E"/>
    <w:rsid w:val="00974E0B"/>
    <w:rsid w:val="0098180B"/>
    <w:rsid w:val="009B6819"/>
    <w:rsid w:val="009D11DB"/>
    <w:rsid w:val="009D3AA5"/>
    <w:rsid w:val="009D7BC6"/>
    <w:rsid w:val="009E1398"/>
    <w:rsid w:val="009E71FC"/>
    <w:rsid w:val="00A11237"/>
    <w:rsid w:val="00A12915"/>
    <w:rsid w:val="00A1608E"/>
    <w:rsid w:val="00A24B05"/>
    <w:rsid w:val="00A25D09"/>
    <w:rsid w:val="00A27BFF"/>
    <w:rsid w:val="00A527F4"/>
    <w:rsid w:val="00A67570"/>
    <w:rsid w:val="00A952B0"/>
    <w:rsid w:val="00A97EC7"/>
    <w:rsid w:val="00AA4584"/>
    <w:rsid w:val="00AC7FB9"/>
    <w:rsid w:val="00AD3A74"/>
    <w:rsid w:val="00AF19CD"/>
    <w:rsid w:val="00B110AA"/>
    <w:rsid w:val="00B115D5"/>
    <w:rsid w:val="00B30971"/>
    <w:rsid w:val="00B40672"/>
    <w:rsid w:val="00B41FC5"/>
    <w:rsid w:val="00B50B0B"/>
    <w:rsid w:val="00B81A2E"/>
    <w:rsid w:val="00B84DC1"/>
    <w:rsid w:val="00B87EE4"/>
    <w:rsid w:val="00B91E48"/>
    <w:rsid w:val="00B957E8"/>
    <w:rsid w:val="00B96F7B"/>
    <w:rsid w:val="00BB72D5"/>
    <w:rsid w:val="00BC3A39"/>
    <w:rsid w:val="00BC42F3"/>
    <w:rsid w:val="00BC7E04"/>
    <w:rsid w:val="00BD34B6"/>
    <w:rsid w:val="00BE14BC"/>
    <w:rsid w:val="00BE48C3"/>
    <w:rsid w:val="00BE7F72"/>
    <w:rsid w:val="00BF5DDC"/>
    <w:rsid w:val="00C200AE"/>
    <w:rsid w:val="00C53177"/>
    <w:rsid w:val="00C547B0"/>
    <w:rsid w:val="00C651A4"/>
    <w:rsid w:val="00C94BA2"/>
    <w:rsid w:val="00CB0F08"/>
    <w:rsid w:val="00CC0A4A"/>
    <w:rsid w:val="00CC54B0"/>
    <w:rsid w:val="00CF280C"/>
    <w:rsid w:val="00D46896"/>
    <w:rsid w:val="00D652D9"/>
    <w:rsid w:val="00D67451"/>
    <w:rsid w:val="00D70392"/>
    <w:rsid w:val="00D83631"/>
    <w:rsid w:val="00D852B6"/>
    <w:rsid w:val="00DA78F4"/>
    <w:rsid w:val="00DB27DC"/>
    <w:rsid w:val="00DB6BAA"/>
    <w:rsid w:val="00DC5D2A"/>
    <w:rsid w:val="00DD49A4"/>
    <w:rsid w:val="00DD676F"/>
    <w:rsid w:val="00DD7F76"/>
    <w:rsid w:val="00DF2E18"/>
    <w:rsid w:val="00DF4D8B"/>
    <w:rsid w:val="00DF59E4"/>
    <w:rsid w:val="00E05BF6"/>
    <w:rsid w:val="00E1369B"/>
    <w:rsid w:val="00E17BF8"/>
    <w:rsid w:val="00E202F1"/>
    <w:rsid w:val="00E25EA4"/>
    <w:rsid w:val="00E3015C"/>
    <w:rsid w:val="00E301CA"/>
    <w:rsid w:val="00E364B1"/>
    <w:rsid w:val="00E56A37"/>
    <w:rsid w:val="00E6041F"/>
    <w:rsid w:val="00E70E61"/>
    <w:rsid w:val="00E74760"/>
    <w:rsid w:val="00E757C5"/>
    <w:rsid w:val="00E85923"/>
    <w:rsid w:val="00EA4070"/>
    <w:rsid w:val="00EA567F"/>
    <w:rsid w:val="00EC3451"/>
    <w:rsid w:val="00EC59D6"/>
    <w:rsid w:val="00EC5F32"/>
    <w:rsid w:val="00ED6988"/>
    <w:rsid w:val="00EF4A04"/>
    <w:rsid w:val="00F03573"/>
    <w:rsid w:val="00F1769A"/>
    <w:rsid w:val="00F17A80"/>
    <w:rsid w:val="00F20BCC"/>
    <w:rsid w:val="00F32DCE"/>
    <w:rsid w:val="00F527D9"/>
    <w:rsid w:val="00F87859"/>
    <w:rsid w:val="00FA47B3"/>
    <w:rsid w:val="00FA6F09"/>
    <w:rsid w:val="00FC1BD7"/>
    <w:rsid w:val="00FC6A95"/>
    <w:rsid w:val="00FE0CD8"/>
    <w:rsid w:val="00FE6286"/>
    <w:rsid w:val="00FE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97D0B"/>
  <w15:chartTrackingRefBased/>
  <w15:docId w15:val="{A0C9E713-5005-40EF-8F4E-5359C11D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A97EC7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A97EC7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E6286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4"/>
      <w:szCs w:val="54"/>
      <w:lang w:val="en-NZ" w:eastAsia="en-GB"/>
    </w:rPr>
  </w:style>
  <w:style w:type="character" w:customStyle="1" w:styleId="TitleChar">
    <w:name w:val="Title Char"/>
    <w:basedOn w:val="DefaultParagraphFont"/>
    <w:link w:val="Title"/>
    <w:rsid w:val="00FE6286"/>
    <w:rPr>
      <w:rFonts w:ascii="Arial" w:eastAsiaTheme="majorEastAsia" w:hAnsi="Arial" w:cstheme="majorBidi"/>
      <w:b/>
      <w:color w:val="000000" w:themeColor="text1"/>
      <w:spacing w:val="-10"/>
      <w:kern w:val="28"/>
      <w:sz w:val="54"/>
      <w:szCs w:val="54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549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035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03573"/>
    <w:pPr>
      <w:spacing w:after="10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63" Type="http://schemas.openxmlformats.org/officeDocument/2006/relationships/image" Target="media/image49.jpeg"/><Relationship Id="rId84" Type="http://schemas.openxmlformats.org/officeDocument/2006/relationships/image" Target="media/image67.png"/><Relationship Id="rId138" Type="http://schemas.openxmlformats.org/officeDocument/2006/relationships/image" Target="media/image112.jpeg"/><Relationship Id="rId107" Type="http://schemas.openxmlformats.org/officeDocument/2006/relationships/hyperlink" Target="https://www.disabilitysupport.govt.nz/about-us/contact-us/complaints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40.png"/><Relationship Id="rId74" Type="http://schemas.openxmlformats.org/officeDocument/2006/relationships/image" Target="media/image58.jpeg"/><Relationship Id="rId128" Type="http://schemas.openxmlformats.org/officeDocument/2006/relationships/image" Target="media/image103.jpeg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8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113" Type="http://schemas.openxmlformats.org/officeDocument/2006/relationships/image" Target="media/image92.jpeg"/><Relationship Id="rId118" Type="http://schemas.openxmlformats.org/officeDocument/2006/relationships/image" Target="media/image102.jpeg"/><Relationship Id="rId134" Type="http://schemas.openxmlformats.org/officeDocument/2006/relationships/image" Target="media/image109.jpeg"/><Relationship Id="rId139" Type="http://schemas.openxmlformats.org/officeDocument/2006/relationships/image" Target="media/image113.png"/><Relationship Id="rId80" Type="http://schemas.openxmlformats.org/officeDocument/2006/relationships/image" Target="media/image62.jpeg"/><Relationship Id="rId85" Type="http://schemas.openxmlformats.org/officeDocument/2006/relationships/image" Target="media/image68.png"/><Relationship Id="rId12" Type="http://schemas.openxmlformats.org/officeDocument/2006/relationships/image" Target="media/image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59" Type="http://schemas.openxmlformats.org/officeDocument/2006/relationships/image" Target="media/image45.png"/><Relationship Id="rId103" Type="http://schemas.openxmlformats.org/officeDocument/2006/relationships/image" Target="media/image85.jpeg"/><Relationship Id="rId108" Type="http://schemas.openxmlformats.org/officeDocument/2006/relationships/image" Target="media/image93.jpeg"/><Relationship Id="rId124" Type="http://schemas.openxmlformats.org/officeDocument/2006/relationships/image" Target="media/image99.png"/><Relationship Id="rId129" Type="http://schemas.openxmlformats.org/officeDocument/2006/relationships/image" Target="media/image104.png"/><Relationship Id="rId54" Type="http://schemas.openxmlformats.org/officeDocument/2006/relationships/image" Target="media/image41.jpeg"/><Relationship Id="rId70" Type="http://schemas.openxmlformats.org/officeDocument/2006/relationships/image" Target="media/image56.png"/><Relationship Id="rId75" Type="http://schemas.openxmlformats.org/officeDocument/2006/relationships/image" Target="media/image59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40" Type="http://schemas.openxmlformats.org/officeDocument/2006/relationships/image" Target="media/image114.jpe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6.jpeg"/><Relationship Id="rId114" Type="http://schemas.openxmlformats.org/officeDocument/2006/relationships/hyperlink" Target="https://www.disabilitysupport.govt.nz/providers/reporting-of-critical-incidents-and-deaths" TargetMode="External"/><Relationship Id="rId119" Type="http://schemas.openxmlformats.org/officeDocument/2006/relationships/image" Target="media/image103.png"/><Relationship Id="rId44" Type="http://schemas.openxmlformats.org/officeDocument/2006/relationships/hyperlink" Target="http://www.disabilitysupport.govt.nz" TargetMode="External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81" Type="http://schemas.openxmlformats.org/officeDocument/2006/relationships/image" Target="media/image63.png"/><Relationship Id="rId86" Type="http://schemas.openxmlformats.org/officeDocument/2006/relationships/image" Target="media/image69.png"/><Relationship Id="rId130" Type="http://schemas.openxmlformats.org/officeDocument/2006/relationships/image" Target="media/image105.jpeg"/><Relationship Id="rId135" Type="http://schemas.openxmlformats.org/officeDocument/2006/relationships/hyperlink" Target="https://www.nzrelay.co.nz" TargetMode="External"/><Relationship Id="rId13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4.png"/><Relationship Id="rId34" Type="http://schemas.openxmlformats.org/officeDocument/2006/relationships/image" Target="media/image22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0.png"/><Relationship Id="rId97" Type="http://schemas.openxmlformats.org/officeDocument/2006/relationships/image" Target="media/image80.jpeg"/><Relationship Id="rId104" Type="http://schemas.openxmlformats.org/officeDocument/2006/relationships/image" Target="media/image86.png"/><Relationship Id="rId120" Type="http://schemas.openxmlformats.org/officeDocument/2006/relationships/image" Target="media/image96.png"/><Relationship Id="rId125" Type="http://schemas.openxmlformats.org/officeDocument/2006/relationships/image" Target="media/image100.jpeg"/><Relationship Id="rId141" Type="http://schemas.openxmlformats.org/officeDocument/2006/relationships/image" Target="media/image115.png"/><Relationship Id="rId14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0.jpeg"/><Relationship Id="rId110" Type="http://schemas.openxmlformats.org/officeDocument/2006/relationships/image" Target="media/image89.png"/><Relationship Id="rId115" Type="http://schemas.openxmlformats.org/officeDocument/2006/relationships/image" Target="media/image93.png"/><Relationship Id="rId131" Type="http://schemas.openxmlformats.org/officeDocument/2006/relationships/image" Target="media/image106.png"/><Relationship Id="rId136" Type="http://schemas.openxmlformats.org/officeDocument/2006/relationships/image" Target="media/image110.jpeg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19" Type="http://schemas.openxmlformats.org/officeDocument/2006/relationships/image" Target="media/image8.jpeg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56" Type="http://schemas.openxmlformats.org/officeDocument/2006/relationships/image" Target="media/image43.jpeg"/><Relationship Id="rId77" Type="http://schemas.openxmlformats.org/officeDocument/2006/relationships/image" Target="media/image61.png"/><Relationship Id="rId100" Type="http://schemas.openxmlformats.org/officeDocument/2006/relationships/image" Target="media/image83.jpeg"/><Relationship Id="rId105" Type="http://schemas.openxmlformats.org/officeDocument/2006/relationships/image" Target="media/image87.png"/><Relationship Id="rId126" Type="http://schemas.openxmlformats.org/officeDocument/2006/relationships/image" Target="media/image101.pn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6.jpeg"/><Relationship Id="rId98" Type="http://schemas.openxmlformats.org/officeDocument/2006/relationships/image" Target="media/image81.png"/><Relationship Id="rId121" Type="http://schemas.openxmlformats.org/officeDocument/2006/relationships/image" Target="media/image97.png"/><Relationship Id="rId142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3.png"/><Relationship Id="rId67" Type="http://schemas.openxmlformats.org/officeDocument/2006/relationships/image" Target="media/image53.jpeg"/><Relationship Id="rId116" Type="http://schemas.openxmlformats.org/officeDocument/2006/relationships/image" Target="media/image94.jpeg"/><Relationship Id="rId137" Type="http://schemas.openxmlformats.org/officeDocument/2006/relationships/image" Target="media/image111.jpe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image" Target="media/image48.jpeg"/><Relationship Id="rId83" Type="http://schemas.openxmlformats.org/officeDocument/2006/relationships/image" Target="media/image65.jpeg"/><Relationship Id="rId88" Type="http://schemas.openxmlformats.org/officeDocument/2006/relationships/image" Target="media/image71.jpeg"/><Relationship Id="rId111" Type="http://schemas.openxmlformats.org/officeDocument/2006/relationships/image" Target="media/image90.png"/><Relationship Id="rId132" Type="http://schemas.openxmlformats.org/officeDocument/2006/relationships/image" Target="media/image107.png"/><Relationship Id="rId15" Type="http://schemas.openxmlformats.org/officeDocument/2006/relationships/image" Target="media/image8.svg"/><Relationship Id="rId36" Type="http://schemas.openxmlformats.org/officeDocument/2006/relationships/image" Target="media/image24.jpeg"/><Relationship Id="rId57" Type="http://schemas.openxmlformats.org/officeDocument/2006/relationships/image" Target="media/image44.png"/><Relationship Id="rId106" Type="http://schemas.openxmlformats.org/officeDocument/2006/relationships/image" Target="media/image88.jpeg"/><Relationship Id="rId127" Type="http://schemas.openxmlformats.org/officeDocument/2006/relationships/image" Target="media/image102.pn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52" Type="http://schemas.openxmlformats.org/officeDocument/2006/relationships/image" Target="media/image39.pn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hyperlink" Target="https://www.disabilitysupport.govt.nz/providers/audits-and-evaluation" TargetMode="External"/><Relationship Id="rId122" Type="http://schemas.openxmlformats.org/officeDocument/2006/relationships/image" Target="media/image98.jpeg"/><Relationship Id="rId143" Type="http://schemas.openxmlformats.org/officeDocument/2006/relationships/image" Target="media/image117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5.png"/><Relationship Id="rId47" Type="http://schemas.openxmlformats.org/officeDocument/2006/relationships/image" Target="media/image34.jpeg"/><Relationship Id="rId68" Type="http://schemas.openxmlformats.org/officeDocument/2006/relationships/image" Target="media/image54.jpeg"/><Relationship Id="rId89" Type="http://schemas.openxmlformats.org/officeDocument/2006/relationships/image" Target="media/image72.jpeg"/><Relationship Id="rId112" Type="http://schemas.openxmlformats.org/officeDocument/2006/relationships/image" Target="media/image91.png"/><Relationship Id="rId133" Type="http://schemas.openxmlformats.org/officeDocument/2006/relationships/image" Target="media/image108.png"/><Relationship Id="rId37" Type="http://schemas.openxmlformats.org/officeDocument/2006/relationships/image" Target="media/image25.png"/><Relationship Id="rId58" Type="http://schemas.openxmlformats.org/officeDocument/2006/relationships/image" Target="media/image43.png"/><Relationship Id="rId79" Type="http://schemas.openxmlformats.org/officeDocument/2006/relationships/image" Target="media/image66.png"/><Relationship Id="rId102" Type="http://schemas.openxmlformats.org/officeDocument/2006/relationships/image" Target="media/image84.png"/><Relationship Id="rId123" Type="http://schemas.openxmlformats.org/officeDocument/2006/relationships/hyperlink" Target="https://www.disabilitysupport.govt.nz/providers/reporting-of-critical-incidents-and-deaths" TargetMode="External"/><Relationship Id="rId144" Type="http://schemas.openxmlformats.org/officeDocument/2006/relationships/image" Target="media/image1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ocuments\Make%20it%20Easy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1C726-9A6E-4C2E-A974-5A52597AE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2</TotalTime>
  <Pages>30</Pages>
  <Words>1532</Words>
  <Characters>7741</Characters>
  <Application>Microsoft Office Word</Application>
  <DocSecurity>0</DocSecurity>
  <Lines>483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makeiteasy</cp:lastModifiedBy>
  <cp:revision>3</cp:revision>
  <dcterms:created xsi:type="dcterms:W3CDTF">2025-03-19T06:23:00Z</dcterms:created>
  <dcterms:modified xsi:type="dcterms:W3CDTF">2025-04-02T04:21:00Z</dcterms:modified>
</cp:coreProperties>
</file>