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A9108" w14:textId="19EDE8D1" w:rsidR="00F87859" w:rsidRDefault="008B0DC3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7CA6C52F" wp14:editId="368145A6">
            <wp:simplePos x="0" y="0"/>
            <wp:positionH relativeFrom="margin">
              <wp:posOffset>-332740</wp:posOffset>
            </wp:positionH>
            <wp:positionV relativeFrom="paragraph">
              <wp:posOffset>-359410</wp:posOffset>
            </wp:positionV>
            <wp:extent cx="3388360" cy="1094105"/>
            <wp:effectExtent l="0" t="0" r="2540" b="0"/>
            <wp:wrapNone/>
            <wp:docPr id="41" name="Picture 41" descr="Logo for Ministry of Social Development - Te Manatū Whakahiato Ora.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Ministry of Social Development - Te Manatū Whakahiato Ora. Black text on a white backgroun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4144" behindDoc="0" locked="0" layoutInCell="1" allowOverlap="1" wp14:anchorId="4366AFEE" wp14:editId="79EEC7EE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AC548" w14:textId="73A84863" w:rsidR="00F87859" w:rsidRDefault="00F87859" w:rsidP="00F87859">
      <w:pPr>
        <w:rPr>
          <w:rFonts w:cs="Arial"/>
          <w:szCs w:val="32"/>
        </w:rPr>
      </w:pPr>
    </w:p>
    <w:p w14:paraId="0D2F5225" w14:textId="42396E31" w:rsidR="00F87859" w:rsidRDefault="008B0DC3" w:rsidP="00F87859">
      <w:pPr>
        <w:spacing w:after="240"/>
        <w:jc w:val="center"/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2154880" behindDoc="0" locked="0" layoutInCell="1" allowOverlap="1" wp14:anchorId="0140CF12" wp14:editId="678FA88F">
            <wp:simplePos x="0" y="0"/>
            <wp:positionH relativeFrom="margin">
              <wp:posOffset>-263525</wp:posOffset>
            </wp:positionH>
            <wp:positionV relativeFrom="paragraph">
              <wp:posOffset>177800</wp:posOffset>
            </wp:positionV>
            <wp:extent cx="2792095" cy="838200"/>
            <wp:effectExtent l="0" t="0" r="8255" b="0"/>
            <wp:wrapNone/>
            <wp:docPr id="230445835" name="Picture 230445835" descr="Logo for Disability Support Services. Green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45835" name="Picture 230445835" descr="Logo for Disability Support Services. Green text on a white background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6B6F1A00" w14:textId="56958C6F" w:rsidR="00F87859" w:rsidRDefault="00F87859" w:rsidP="00F87859">
      <w:pPr>
        <w:rPr>
          <w:rFonts w:cs="Arial"/>
          <w:szCs w:val="32"/>
        </w:rPr>
      </w:pPr>
    </w:p>
    <w:p w14:paraId="2045538F" w14:textId="77777777" w:rsidR="00F87859" w:rsidRDefault="00F87859" w:rsidP="00F87859">
      <w:pPr>
        <w:rPr>
          <w:rFonts w:cs="Arial"/>
          <w:szCs w:val="32"/>
        </w:rPr>
      </w:pPr>
    </w:p>
    <w:p w14:paraId="1EA35B9C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BFE2E29" w14:textId="42C7BA75" w:rsidR="00887F23" w:rsidRDefault="006A7B37" w:rsidP="00F87859">
      <w:pPr>
        <w:pStyle w:val="Title"/>
      </w:pPr>
      <w:r>
        <w:t xml:space="preserve">How </w:t>
      </w:r>
      <w:r w:rsidR="00F97921">
        <w:t>everyone can take part in</w:t>
      </w:r>
      <w:r>
        <w:t xml:space="preserve"> quality and safeguarding</w:t>
      </w:r>
    </w:p>
    <w:p w14:paraId="613DC777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16F237A" wp14:editId="5878E22E">
            <wp:simplePos x="0" y="0"/>
            <wp:positionH relativeFrom="margin">
              <wp:posOffset>942110</wp:posOffset>
            </wp:positionH>
            <wp:positionV relativeFrom="paragraph">
              <wp:posOffset>335107</wp:posOffset>
            </wp:positionV>
            <wp:extent cx="3603048" cy="360304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048" cy="360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A01B7" w14:textId="77777777" w:rsidR="00887F23" w:rsidRDefault="00887F23" w:rsidP="00F87859">
      <w:pPr>
        <w:pStyle w:val="Title"/>
      </w:pPr>
    </w:p>
    <w:p w14:paraId="72C08904" w14:textId="77777777" w:rsidR="00887F23" w:rsidRDefault="00887F23" w:rsidP="00F87859">
      <w:pPr>
        <w:pStyle w:val="Title"/>
      </w:pPr>
    </w:p>
    <w:p w14:paraId="5F555FDA" w14:textId="77777777" w:rsidR="00887F23" w:rsidRDefault="00887F23" w:rsidP="00F87859">
      <w:pPr>
        <w:pStyle w:val="Title"/>
      </w:pPr>
    </w:p>
    <w:p w14:paraId="694B22B5" w14:textId="1C9CD224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F656BD">
        <w:t>March</w:t>
      </w:r>
      <w:r w:rsidR="00163247">
        <w:t xml:space="preserve"> 202</w:t>
      </w:r>
      <w:r w:rsidR="0012125F">
        <w:t>5</w:t>
      </w:r>
    </w:p>
    <w:p w14:paraId="027F64E8" w14:textId="360C5D40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bookmarkStart w:id="0" w:name="_What_is_this"/>
      <w:bookmarkStart w:id="1" w:name="_Toc179201511"/>
      <w:bookmarkEnd w:id="0"/>
      <w:r w:rsidR="000F47C1">
        <w:rPr>
          <w:noProof/>
          <w:lang w:val="en-NZ" w:eastAsia="en-NZ"/>
        </w:rPr>
        <w:lastRenderedPageBreak/>
        <w:t>What is this document about?</w:t>
      </w:r>
      <w:bookmarkEnd w:id="1"/>
    </w:p>
    <w:p w14:paraId="6C4EC204" w14:textId="77777777" w:rsidR="00D852B6" w:rsidRDefault="00D852B6" w:rsidP="00124EA8"/>
    <w:p w14:paraId="01D1574A" w14:textId="77777777" w:rsidR="003334F5" w:rsidRDefault="003334F5" w:rsidP="00124EA8"/>
    <w:p w14:paraId="5BE66807" w14:textId="3B3C71AE" w:rsidR="003334F5" w:rsidRDefault="003334F5" w:rsidP="00124EA8">
      <w:r>
        <w:rPr>
          <w:noProof/>
        </w:rPr>
        <w:drawing>
          <wp:anchor distT="0" distB="0" distL="114300" distR="114300" simplePos="0" relativeHeight="251688960" behindDoc="0" locked="0" layoutInCell="1" allowOverlap="1" wp14:anchorId="3FE95BA9" wp14:editId="3089EE21">
            <wp:simplePos x="0" y="0"/>
            <wp:positionH relativeFrom="margin">
              <wp:align>left</wp:align>
            </wp:positionH>
            <wp:positionV relativeFrom="paragraph">
              <wp:posOffset>7261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Easy Read document is </w:t>
      </w:r>
      <w:r w:rsidR="009B6819">
        <w:br/>
      </w:r>
      <w:r>
        <w:t xml:space="preserve">from </w:t>
      </w:r>
      <w:r w:rsidRPr="003334F5">
        <w:t xml:space="preserve">Ministry of </w:t>
      </w:r>
      <w:r w:rsidR="0012125F">
        <w:t>Social Development</w:t>
      </w:r>
      <w:r>
        <w:t>.</w:t>
      </w:r>
    </w:p>
    <w:p w14:paraId="032E65C9" w14:textId="77777777" w:rsidR="003334F5" w:rsidRDefault="003334F5" w:rsidP="00124EA8"/>
    <w:p w14:paraId="7100837D" w14:textId="39C665AA" w:rsidR="003334F5" w:rsidRDefault="003334F5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0B36F2B1" wp14:editId="60DF1978">
                <wp:simplePos x="0" y="0"/>
                <wp:positionH relativeFrom="margin">
                  <wp:align>right</wp:align>
                </wp:positionH>
                <wp:positionV relativeFrom="paragraph">
                  <wp:posOffset>268163</wp:posOffset>
                </wp:positionV>
                <wp:extent cx="3474638" cy="3514725"/>
                <wp:effectExtent l="0" t="0" r="0" b="9525"/>
                <wp:wrapNone/>
                <wp:docPr id="184360122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638" cy="3514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AF9488E" id="Rectangle 1" o:spid="_x0000_s1026" alt="&quot;&quot;" style="position:absolute;margin-left:222.4pt;margin-top:21.1pt;width:273.6pt;height:276.75pt;z-index:-25150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" fillcolor="#c5e0b3 [1305]" stroked="f" strokeweight="1pt">
                <w10:wrap anchorx="margin"/>
              </v:rect>
            </w:pict>
          </mc:Fallback>
        </mc:AlternateContent>
      </w:r>
    </w:p>
    <w:p w14:paraId="059B8522" w14:textId="79AFF6CF" w:rsidR="003334F5" w:rsidRDefault="003334F5" w:rsidP="003334F5">
      <w:r>
        <w:t>In this document:</w:t>
      </w:r>
    </w:p>
    <w:p w14:paraId="11483BB9" w14:textId="77777777" w:rsidR="0012125F" w:rsidRDefault="0012125F" w:rsidP="0012125F">
      <w:pPr>
        <w:pStyle w:val="Listtoplevel"/>
      </w:pPr>
      <w:r w:rsidRPr="00257CA8">
        <w:drawing>
          <wp:anchor distT="0" distB="0" distL="114300" distR="114300" simplePos="0" relativeHeight="252148736" behindDoc="0" locked="0" layoutInCell="1" allowOverlap="1" wp14:anchorId="1B4637A6" wp14:editId="6071BC60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920090" cy="620202"/>
            <wp:effectExtent l="0" t="0" r="4445" b="8890"/>
            <wp:wrapNone/>
            <wp:docPr id="185973268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7218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90" cy="6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MSD means Ministry of Social Development</w:t>
      </w:r>
    </w:p>
    <w:p w14:paraId="1B27D3E5" w14:textId="060516EF" w:rsidR="0012125F" w:rsidRDefault="0012125F" w:rsidP="0012125F">
      <w:pPr>
        <w:pStyle w:val="Listtoplevel"/>
      </w:pPr>
      <w:r>
        <w:drawing>
          <wp:anchor distT="0" distB="0" distL="114300" distR="114300" simplePos="0" relativeHeight="252149760" behindDoc="0" locked="0" layoutInCell="1" allowOverlap="1" wp14:anchorId="4AB57C24" wp14:editId="0C4D7112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1391317" cy="1653871"/>
            <wp:effectExtent l="0" t="0" r="0" b="0"/>
            <wp:wrapNone/>
            <wp:docPr id="31015727" name="Picture 310157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5727" name="Picture 310157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317" cy="165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CA8">
        <w:drawing>
          <wp:anchor distT="0" distB="0" distL="114300" distR="114300" simplePos="0" relativeHeight="252150784" behindDoc="0" locked="0" layoutInCell="1" allowOverlap="1" wp14:anchorId="594A9331" wp14:editId="528BF72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907237" cy="572494"/>
            <wp:effectExtent l="0" t="0" r="0" b="0"/>
            <wp:wrapNone/>
            <wp:docPr id="97909743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9743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37" cy="5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DSS means Disability Support Services</w:t>
      </w:r>
    </w:p>
    <w:p w14:paraId="61F8A7B2" w14:textId="77777777" w:rsidR="0012125F" w:rsidRDefault="0012125F" w:rsidP="0012125F">
      <w:pPr>
        <w:pStyle w:val="Listtoplevel"/>
      </w:pPr>
      <w:r>
        <w:t xml:space="preserve">the words </w:t>
      </w:r>
      <w:r w:rsidRPr="00257CA8">
        <w:t>we / our</w:t>
      </w:r>
      <w:r>
        <w:rPr>
          <w:b/>
          <w:bCs/>
        </w:rPr>
        <w:t xml:space="preserve"> </w:t>
      </w:r>
      <w:r>
        <w:t>mean Disability Support Services.</w:t>
      </w:r>
    </w:p>
    <w:p w14:paraId="79085860" w14:textId="77777777" w:rsidR="003334F5" w:rsidRDefault="003334F5" w:rsidP="003334F5"/>
    <w:p w14:paraId="5CA466BC" w14:textId="6FD4A781" w:rsidR="003334F5" w:rsidRDefault="003334F5" w:rsidP="003334F5"/>
    <w:p w14:paraId="0845805D" w14:textId="44AE3D42" w:rsidR="003334F5" w:rsidRDefault="0051210A" w:rsidP="003334F5">
      <w:r>
        <w:rPr>
          <w:noProof/>
        </w:rPr>
        <w:drawing>
          <wp:anchor distT="0" distB="0" distL="114300" distR="114300" simplePos="0" relativeHeight="251848704" behindDoc="0" locked="0" layoutInCell="1" allowOverlap="1" wp14:anchorId="28F7B017" wp14:editId="69E1091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90261" cy="1590261"/>
            <wp:effectExtent l="0" t="0" r="0" b="0"/>
            <wp:wrapNone/>
            <wp:docPr id="2101147311" name="Picture 21011473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47311" name="Picture 21011473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010" cy="159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F5">
        <w:t xml:space="preserve">At </w:t>
      </w:r>
      <w:r w:rsidR="00BC0C33">
        <w:t>DSS</w:t>
      </w:r>
      <w:r w:rsidR="003334F5">
        <w:t xml:space="preserve"> we do something called </w:t>
      </w:r>
      <w:r w:rsidR="003334F5" w:rsidRPr="003334F5">
        <w:rPr>
          <w:b/>
          <w:bCs/>
        </w:rPr>
        <w:t>quality and safeguarding</w:t>
      </w:r>
      <w:r w:rsidR="003334F5">
        <w:t xml:space="preserve">.  </w:t>
      </w:r>
    </w:p>
    <w:p w14:paraId="1410ECBD" w14:textId="12A778B1" w:rsidR="003334F5" w:rsidRDefault="003334F5" w:rsidP="003334F5"/>
    <w:p w14:paraId="418DF0C9" w14:textId="5E2609C9" w:rsidR="004D5430" w:rsidRDefault="004D5430" w:rsidP="006A7B37"/>
    <w:p w14:paraId="7C806869" w14:textId="77777777" w:rsidR="00B115D5" w:rsidRDefault="00B115D5" w:rsidP="006A7B37"/>
    <w:p w14:paraId="132FE62E" w14:textId="028E601C" w:rsidR="00B115D5" w:rsidRDefault="0051210A" w:rsidP="006A7B37">
      <w:r>
        <w:rPr>
          <w:noProof/>
        </w:rPr>
        <w:lastRenderedPageBreak/>
        <w:drawing>
          <wp:anchor distT="0" distB="0" distL="114300" distR="114300" simplePos="0" relativeHeight="251950080" behindDoc="0" locked="0" layoutInCell="1" allowOverlap="1" wp14:anchorId="289E57A0" wp14:editId="391A855C">
            <wp:simplePos x="0" y="0"/>
            <wp:positionH relativeFrom="margin">
              <wp:posOffset>-104775</wp:posOffset>
            </wp:positionH>
            <wp:positionV relativeFrom="paragraph">
              <wp:posOffset>247649</wp:posOffset>
            </wp:positionV>
            <wp:extent cx="1933575" cy="1939733"/>
            <wp:effectExtent l="0" t="0" r="0" b="3810"/>
            <wp:wrapNone/>
            <wp:docPr id="223558779" name="Picture 2235587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58779" name="Picture 2235587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74" cy="194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BAA">
        <w:rPr>
          <w:noProof/>
        </w:rPr>
        <mc:AlternateContent>
          <mc:Choice Requires="wps">
            <w:drawing>
              <wp:anchor distT="0" distB="0" distL="114300" distR="114300" simplePos="0" relativeHeight="251935743" behindDoc="1" locked="0" layoutInCell="1" allowOverlap="1" wp14:anchorId="5D61D7AE" wp14:editId="69889DCC">
                <wp:simplePos x="0" y="0"/>
                <wp:positionH relativeFrom="margin">
                  <wp:posOffset>2257425</wp:posOffset>
                </wp:positionH>
                <wp:positionV relativeFrom="paragraph">
                  <wp:posOffset>-39066</wp:posOffset>
                </wp:positionV>
                <wp:extent cx="3474638" cy="2496710"/>
                <wp:effectExtent l="0" t="0" r="0" b="0"/>
                <wp:wrapNone/>
                <wp:docPr id="146211247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638" cy="2496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11EA677" id="Rectangle 1" o:spid="_x0000_s1026" alt="&quot;&quot;" style="position:absolute;margin-left:177.75pt;margin-top:-3.1pt;width:273.6pt;height:196.6pt;z-index:-2513807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  <w:r w:rsidR="00B115D5" w:rsidRPr="00DB6BAA">
        <w:rPr>
          <w:b/>
          <w:bCs/>
        </w:rPr>
        <w:t>Quality and safeguarding</w:t>
      </w:r>
      <w:r w:rsidR="00B115D5">
        <w:t xml:space="preserve"> </w:t>
      </w:r>
      <w:proofErr w:type="gramStart"/>
      <w:r w:rsidR="00B115D5">
        <w:t>is</w:t>
      </w:r>
      <w:proofErr w:type="gramEnd"/>
      <w:r w:rsidR="00B115D5">
        <w:t xml:space="preserve"> where we make sure disabled people:</w:t>
      </w:r>
    </w:p>
    <w:p w14:paraId="6B80FFB8" w14:textId="33B003CB" w:rsidR="00B115D5" w:rsidRDefault="00B115D5" w:rsidP="00B115D5">
      <w:pPr>
        <w:pStyle w:val="Listtoplevel"/>
      </w:pPr>
      <w:r>
        <w:t>get the best disability support services possible</w:t>
      </w:r>
    </w:p>
    <w:p w14:paraId="086DCC65" w14:textId="7593B27F" w:rsidR="00B115D5" w:rsidRDefault="00B115D5" w:rsidP="00B115D5">
      <w:pPr>
        <w:pStyle w:val="Listtoplevel"/>
      </w:pPr>
      <w:r>
        <w:t>are kept safe from harm.</w:t>
      </w:r>
    </w:p>
    <w:p w14:paraId="5FFFE8C4" w14:textId="77777777" w:rsidR="00B115D5" w:rsidRDefault="00B115D5" w:rsidP="00B115D5"/>
    <w:p w14:paraId="26363E46" w14:textId="5BA1CBD4" w:rsidR="00B115D5" w:rsidRDefault="00B115D5" w:rsidP="00B115D5"/>
    <w:p w14:paraId="0877F3EB" w14:textId="6A5DB996" w:rsidR="002328F5" w:rsidRDefault="00EE260E" w:rsidP="00B115D5">
      <w:r>
        <w:rPr>
          <w:noProof/>
        </w:rPr>
        <w:drawing>
          <wp:anchor distT="0" distB="0" distL="114300" distR="114300" simplePos="0" relativeHeight="251952128" behindDoc="0" locked="0" layoutInCell="1" allowOverlap="1" wp14:anchorId="2735FACF" wp14:editId="497AE3A0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2002230" cy="1362075"/>
            <wp:effectExtent l="0" t="0" r="0" b="0"/>
            <wp:wrapNone/>
            <wp:docPr id="1317026607" name="Picture 13170266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26607" name="Picture 13170266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060" cy="136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5D5">
        <w:t xml:space="preserve">In this document we talk about how </w:t>
      </w:r>
      <w:r w:rsidR="002328F5">
        <w:t>everyone can take part in</w:t>
      </w:r>
      <w:r w:rsidR="00DB6BAA">
        <w:t xml:space="preserve"> quality and safeguarding </w:t>
      </w:r>
      <w:r w:rsidR="002328F5">
        <w:t>work including:</w:t>
      </w:r>
    </w:p>
    <w:p w14:paraId="37EB145A" w14:textId="3F3351BB" w:rsidR="002328F5" w:rsidRDefault="002328F5" w:rsidP="0027631E">
      <w:pPr>
        <w:pStyle w:val="Listtoplevel"/>
      </w:pPr>
      <w:r>
        <w:t>disabled people</w:t>
      </w:r>
      <w:r w:rsidR="003314CC">
        <w:t xml:space="preserve"> and their w</w:t>
      </w:r>
      <w:r>
        <w:t>hānau / family</w:t>
      </w:r>
    </w:p>
    <w:p w14:paraId="57F2E8DD" w14:textId="0EA72BB2" w:rsidR="00C2498E" w:rsidRDefault="00C2498E" w:rsidP="00C2498E">
      <w:pPr>
        <w:pStyle w:val="Listtoplevel"/>
      </w:pPr>
      <w:r>
        <w:drawing>
          <wp:anchor distT="0" distB="0" distL="114300" distR="114300" simplePos="0" relativeHeight="251960320" behindDoc="0" locked="0" layoutInCell="1" allowOverlap="1" wp14:anchorId="1CDC5E3F" wp14:editId="6F73CBE4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1968500" cy="590884"/>
            <wp:effectExtent l="0" t="0" r="0" b="0"/>
            <wp:wrapNone/>
            <wp:docPr id="752751614" name="Picture 7527516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51614" name="Picture 7527516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727" cy="599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25F">
        <w:t>DSS</w:t>
      </w:r>
    </w:p>
    <w:p w14:paraId="3D6B90DE" w14:textId="11A52264" w:rsidR="002328F5" w:rsidRDefault="00C2498E" w:rsidP="002328F5">
      <w:pPr>
        <w:pStyle w:val="Listtoplevel"/>
      </w:pPr>
      <w:r>
        <w:drawing>
          <wp:anchor distT="0" distB="0" distL="114300" distR="114300" simplePos="0" relativeHeight="251954176" behindDoc="0" locked="0" layoutInCell="1" allowOverlap="1" wp14:anchorId="089EAF27" wp14:editId="0A7B5CBA">
            <wp:simplePos x="0" y="0"/>
            <wp:positionH relativeFrom="margin">
              <wp:align>left</wp:align>
            </wp:positionH>
            <wp:positionV relativeFrom="paragraph">
              <wp:posOffset>309300</wp:posOffset>
            </wp:positionV>
            <wp:extent cx="1717638" cy="1399430"/>
            <wp:effectExtent l="0" t="0" r="0" b="0"/>
            <wp:wrapNone/>
            <wp:docPr id="727391609" name="Picture 7273916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91609" name="Picture 7273916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38" cy="139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F5">
        <w:t>disability support organisations</w:t>
      </w:r>
    </w:p>
    <w:p w14:paraId="17351C61" w14:textId="00E4F45C" w:rsidR="003314CC" w:rsidRDefault="002328F5" w:rsidP="009075FB">
      <w:pPr>
        <w:pStyle w:val="Listtoplevel"/>
      </w:pPr>
      <w:r>
        <w:t xml:space="preserve">Needs Assesment Service Coordination </w:t>
      </w:r>
      <w:r w:rsidR="00FD0332">
        <w:t>/ NASC</w:t>
      </w:r>
    </w:p>
    <w:p w14:paraId="58D3067E" w14:textId="38E3867B" w:rsidR="002328F5" w:rsidRDefault="00EE260E" w:rsidP="009075FB">
      <w:pPr>
        <w:pStyle w:val="Listtoplevel"/>
      </w:pPr>
      <w:r>
        <w:drawing>
          <wp:anchor distT="0" distB="0" distL="114300" distR="114300" simplePos="0" relativeHeight="251958272" behindDoc="0" locked="0" layoutInCell="1" allowOverlap="1" wp14:anchorId="59F61A2B" wp14:editId="39A0F8C1">
            <wp:simplePos x="0" y="0"/>
            <wp:positionH relativeFrom="margin">
              <wp:align>left</wp:align>
            </wp:positionH>
            <wp:positionV relativeFrom="paragraph">
              <wp:posOffset>459740</wp:posOffset>
            </wp:positionV>
            <wp:extent cx="2217244" cy="447675"/>
            <wp:effectExtent l="0" t="0" r="0" b="0"/>
            <wp:wrapNone/>
            <wp:docPr id="225164777" name="Picture 2251647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64777" name="Picture 2251647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844" cy="448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F5">
        <w:t>Enabling Good Lives</w:t>
      </w:r>
      <w:r w:rsidR="00FD0332">
        <w:t xml:space="preserve"> / EGL</w:t>
      </w:r>
    </w:p>
    <w:p w14:paraId="7B87A880" w14:textId="4C0DD506" w:rsidR="00B115D5" w:rsidRDefault="003314CC" w:rsidP="002328F5">
      <w:pPr>
        <w:pStyle w:val="Listtoplevel"/>
      </w:pPr>
      <w:r>
        <w:t>o</w:t>
      </w:r>
      <w:r w:rsidR="002328F5">
        <w:t>ther government agencies</w:t>
      </w:r>
      <w:r w:rsidR="00DB6BAA">
        <w:t>.</w:t>
      </w:r>
    </w:p>
    <w:p w14:paraId="321CF2B5" w14:textId="30A40CEE" w:rsidR="00927CE7" w:rsidRDefault="00E3656C" w:rsidP="00927CE7">
      <w:r>
        <w:rPr>
          <w:noProof/>
        </w:rPr>
        <w:lastRenderedPageBreak/>
        <w:drawing>
          <wp:anchor distT="0" distB="0" distL="114300" distR="114300" simplePos="0" relativeHeight="252137472" behindDoc="0" locked="0" layoutInCell="1" allowOverlap="1" wp14:anchorId="5131388D" wp14:editId="4E9D676F">
            <wp:simplePos x="0" y="0"/>
            <wp:positionH relativeFrom="margin">
              <wp:align>left</wp:align>
            </wp:positionH>
            <wp:positionV relativeFrom="paragraph">
              <wp:posOffset>-147955</wp:posOffset>
            </wp:positionV>
            <wp:extent cx="1671364" cy="2404289"/>
            <wp:effectExtent l="0" t="0" r="5080" b="0"/>
            <wp:wrapNone/>
            <wp:docPr id="1768520536" name="Picture 17685205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20536" name="Picture 17685205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64" cy="2404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E7">
        <w:t>There are 2 other Easy Read documents about quality and safeguardi</w:t>
      </w:r>
      <w:r w:rsidR="00D34A8C">
        <w:t>ng</w:t>
      </w:r>
      <w:r>
        <w:t>:</w:t>
      </w:r>
    </w:p>
    <w:p w14:paraId="179EFF65" w14:textId="6CD7DF72" w:rsidR="00E3656C" w:rsidRDefault="00927CE7" w:rsidP="00E3656C">
      <w:pPr>
        <w:pStyle w:val="ListParagraph"/>
        <w:numPr>
          <w:ilvl w:val="0"/>
          <w:numId w:val="14"/>
        </w:numPr>
        <w:ind w:left="4253" w:hanging="567"/>
      </w:pPr>
      <w:r w:rsidRPr="00E3656C">
        <w:rPr>
          <w:b/>
          <w:bCs/>
        </w:rPr>
        <w:t>What is quality and safeguarding?</w:t>
      </w:r>
      <w:r>
        <w:t xml:space="preserve"> </w:t>
      </w:r>
    </w:p>
    <w:p w14:paraId="756B4407" w14:textId="6612A003" w:rsidR="00927CE7" w:rsidRDefault="00927F5E" w:rsidP="00E3656C">
      <w:pPr>
        <w:pStyle w:val="ListParagraph"/>
        <w:numPr>
          <w:ilvl w:val="0"/>
          <w:numId w:val="14"/>
        </w:numPr>
        <w:ind w:left="4253" w:hanging="567"/>
      </w:pPr>
      <w:r>
        <w:rPr>
          <w:noProof/>
        </w:rPr>
        <w:drawing>
          <wp:anchor distT="0" distB="0" distL="114300" distR="114300" simplePos="0" relativeHeight="252139520" behindDoc="0" locked="0" layoutInCell="1" allowOverlap="1" wp14:anchorId="3CEAA3A6" wp14:editId="7E70F614">
            <wp:simplePos x="0" y="0"/>
            <wp:positionH relativeFrom="margin">
              <wp:posOffset>0</wp:posOffset>
            </wp:positionH>
            <wp:positionV relativeFrom="paragraph">
              <wp:posOffset>315375</wp:posOffset>
            </wp:positionV>
            <wp:extent cx="1689688" cy="2423042"/>
            <wp:effectExtent l="0" t="0" r="6350" b="0"/>
            <wp:wrapNone/>
            <wp:docPr id="414242125" name="Picture 414242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42125" name="Picture 4142421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88" cy="24230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E7" w:rsidRPr="00E3656C">
        <w:rPr>
          <w:b/>
          <w:bCs/>
        </w:rPr>
        <w:t xml:space="preserve">How Ministry of </w:t>
      </w:r>
      <w:r w:rsidR="00BC0C33">
        <w:rPr>
          <w:b/>
          <w:bCs/>
        </w:rPr>
        <w:t>Social Development</w:t>
      </w:r>
      <w:r w:rsidR="00927CE7" w:rsidRPr="00E3656C">
        <w:rPr>
          <w:b/>
          <w:bCs/>
        </w:rPr>
        <w:t xml:space="preserve"> checks quality and safety</w:t>
      </w:r>
      <w:r w:rsidR="00927CE7">
        <w:t xml:space="preserve"> </w:t>
      </w:r>
    </w:p>
    <w:p w14:paraId="77CD830E" w14:textId="77777777" w:rsidR="00E3656C" w:rsidRDefault="00E3656C" w:rsidP="00E3656C"/>
    <w:p w14:paraId="719E25BF" w14:textId="77777777" w:rsidR="00E3656C" w:rsidRDefault="00E3656C" w:rsidP="00E3656C"/>
    <w:p w14:paraId="3C918644" w14:textId="2271E774" w:rsidR="00E3656C" w:rsidRDefault="009510A8" w:rsidP="00E3656C">
      <w:r>
        <w:rPr>
          <w:noProof/>
        </w:rPr>
        <w:drawing>
          <wp:anchor distT="0" distB="0" distL="114300" distR="114300" simplePos="0" relativeHeight="252146688" behindDoc="0" locked="0" layoutInCell="1" allowOverlap="1" wp14:anchorId="0061831A" wp14:editId="39080178">
            <wp:simplePos x="0" y="0"/>
            <wp:positionH relativeFrom="margin">
              <wp:align>left</wp:align>
            </wp:positionH>
            <wp:positionV relativeFrom="paragraph">
              <wp:posOffset>997585</wp:posOffset>
            </wp:positionV>
            <wp:extent cx="1534795" cy="1597660"/>
            <wp:effectExtent l="0" t="0" r="8255" b="2540"/>
            <wp:wrapNone/>
            <wp:docPr id="1762833545" name="Picture 17628335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49980" name="Picture 572549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56C">
        <w:t xml:space="preserve">You can find the Easy Read documents on the </w:t>
      </w:r>
      <w:r w:rsidR="00574710">
        <w:t>DSS</w:t>
      </w:r>
      <w:r w:rsidR="00E3656C">
        <w:t xml:space="preserve"> website at:</w:t>
      </w:r>
    </w:p>
    <w:p w14:paraId="35D8A968" w14:textId="19C97C64" w:rsidR="00E3656C" w:rsidRPr="003F6A97" w:rsidRDefault="00E3656C" w:rsidP="00E3656C">
      <w:pPr>
        <w:rPr>
          <w:b/>
          <w:bCs/>
          <w:color w:val="FF0000"/>
        </w:rPr>
      </w:pPr>
    </w:p>
    <w:p w14:paraId="53E7D84A" w14:textId="4DE371E1" w:rsidR="00E3656C" w:rsidRPr="00BC0C33" w:rsidRDefault="00CF0038" w:rsidP="00E3656C">
      <w:pPr>
        <w:rPr>
          <w:b/>
          <w:bCs/>
          <w:color w:val="000000" w:themeColor="text1"/>
        </w:rPr>
      </w:pPr>
      <w:hyperlink r:id="rId25" w:history="1">
        <w:r w:rsidR="00BC0C33" w:rsidRPr="00BC0C33">
          <w:rPr>
            <w:rStyle w:val="Hyperlink"/>
            <w:b/>
            <w:bCs/>
            <w:color w:val="000000" w:themeColor="text1"/>
            <w:u w:val="none"/>
          </w:rPr>
          <w:t>www.disabilitysupport.govt.nz</w:t>
        </w:r>
      </w:hyperlink>
    </w:p>
    <w:p w14:paraId="39639680" w14:textId="77777777" w:rsidR="00E3656C" w:rsidRDefault="00E3656C" w:rsidP="00E3656C"/>
    <w:p w14:paraId="727A95C2" w14:textId="496E559B" w:rsidR="00927CE7" w:rsidRDefault="00927CE7">
      <w:pPr>
        <w:spacing w:line="240" w:lineRule="auto"/>
        <w:ind w:left="0"/>
      </w:pPr>
      <w:r>
        <w:br w:type="page"/>
      </w:r>
    </w:p>
    <w:p w14:paraId="7C4B224F" w14:textId="2DE49B41" w:rsidR="00DB6BAA" w:rsidRDefault="003B0492" w:rsidP="003B0492">
      <w:pPr>
        <w:pStyle w:val="Heading1"/>
      </w:pPr>
      <w:r>
        <w:lastRenderedPageBreak/>
        <w:t xml:space="preserve">How can people </w:t>
      </w:r>
      <w:r w:rsidR="00E27F08">
        <w:t>take part in</w:t>
      </w:r>
      <w:r>
        <w:t xml:space="preserve"> quality and safeguarding?</w:t>
      </w:r>
    </w:p>
    <w:p w14:paraId="6F8AB094" w14:textId="77777777" w:rsidR="003B0492" w:rsidRDefault="003B0492" w:rsidP="003B0492"/>
    <w:p w14:paraId="5A4CED2C" w14:textId="77777777" w:rsidR="0039510E" w:rsidRDefault="0039510E" w:rsidP="003B0492"/>
    <w:p w14:paraId="3FB28CEF" w14:textId="6370870B" w:rsidR="00E27F08" w:rsidRDefault="006A7D60" w:rsidP="00E27F08">
      <w:pPr>
        <w:pStyle w:val="Heading2"/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192DB4C1" wp14:editId="19E71A9E">
            <wp:simplePos x="0" y="0"/>
            <wp:positionH relativeFrom="margin">
              <wp:posOffset>552510</wp:posOffset>
            </wp:positionH>
            <wp:positionV relativeFrom="paragraph">
              <wp:posOffset>139916</wp:posOffset>
            </wp:positionV>
            <wp:extent cx="436880" cy="619760"/>
            <wp:effectExtent l="0" t="0" r="1270" b="8890"/>
            <wp:wrapNone/>
            <wp:docPr id="63336278" name="Picture 633362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6278" name="Picture 633362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3AA21FAB" wp14:editId="0AA3A5C2">
            <wp:simplePos x="0" y="0"/>
            <wp:positionH relativeFrom="margin">
              <wp:align>left</wp:align>
            </wp:positionH>
            <wp:positionV relativeFrom="paragraph">
              <wp:posOffset>75096</wp:posOffset>
            </wp:positionV>
            <wp:extent cx="1643288" cy="1889184"/>
            <wp:effectExtent l="0" t="0" r="0" b="0"/>
            <wp:wrapNone/>
            <wp:docPr id="98152750" name="Picture 981527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750" name="Picture 981527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898" cy="1897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F08">
        <w:t xml:space="preserve">Disabled people and </w:t>
      </w:r>
      <w:r w:rsidR="00E27F08">
        <w:br/>
        <w:t>whānau / family</w:t>
      </w:r>
    </w:p>
    <w:p w14:paraId="43A43440" w14:textId="7B689586" w:rsidR="00E27F08" w:rsidRDefault="00E27F08" w:rsidP="003B0492"/>
    <w:p w14:paraId="6581FD8D" w14:textId="28505A31" w:rsidR="00E27F08" w:rsidRDefault="00C2498E" w:rsidP="003B0492">
      <w:r>
        <w:t>You</w:t>
      </w:r>
      <w:r w:rsidR="00E27F08">
        <w:t xml:space="preserve"> can share with us:</w:t>
      </w:r>
    </w:p>
    <w:p w14:paraId="732CF5F8" w14:textId="1EF1127A" w:rsidR="00E27F08" w:rsidRDefault="00574710" w:rsidP="00E27F08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215E9D53" wp14:editId="173F4269">
                <wp:simplePos x="0" y="0"/>
                <wp:positionH relativeFrom="column">
                  <wp:posOffset>-19050</wp:posOffset>
                </wp:positionH>
                <wp:positionV relativeFrom="paragraph">
                  <wp:posOffset>690245</wp:posOffset>
                </wp:positionV>
                <wp:extent cx="1983740" cy="1160780"/>
                <wp:effectExtent l="0" t="0" r="0" b="1270"/>
                <wp:wrapNone/>
                <wp:docPr id="384540197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740" cy="1160780"/>
                          <a:chOff x="0" y="0"/>
                          <a:chExt cx="1983740" cy="1160780"/>
                        </a:xfrm>
                      </wpg:grpSpPr>
                      <pic:pic xmlns:pic="http://schemas.openxmlformats.org/drawingml/2006/picture">
                        <pic:nvPicPr>
                          <pic:cNvPr id="437727113" name="Picture 9632068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870075" cy="1160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0305689" name="Picture 205374747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1125" y="57150"/>
                            <a:ext cx="602615" cy="556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26123" name="Picture 16487176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025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88BBC35" id="Group 21" o:spid="_x0000_s1026" alt="&quot;&quot;" style="position:absolute;margin-left:-1.5pt;margin-top:54.35pt;width:156.2pt;height:91.4pt;z-index:251983872" coordsize="19837,116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3206863" o:spid="_x0000_s1027" type="#_x0000_t75" alt="&quot;&quot;" style="position:absolute;left:190;width:18701;height:1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">
                  <v:imagedata r:id="rId31" o:title=""/>
                </v:shape>
                <v:shape id="Picture 2053747479" o:spid="_x0000_s1028" type="#_x0000_t75" alt="&quot;&quot;" style="position:absolute;left:13811;top:571;width:6026;height: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">
                  <v:imagedata r:id="rId32" o:title=""/>
                </v:shape>
                <v:shape id="Picture 1648717683" o:spid="_x0000_s1029" type="#_x0000_t75" alt="&quot;&quot;" style="position:absolute;top:2000;width:5403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">
                  <v:imagedata r:id="rId33" o:title=""/>
                </v:shape>
              </v:group>
            </w:pict>
          </mc:Fallback>
        </mc:AlternateContent>
      </w:r>
      <w:r w:rsidR="00C2498E">
        <w:t>your</w:t>
      </w:r>
      <w:r w:rsidR="00E27F08">
        <w:t xml:space="preserve"> experiences </w:t>
      </w:r>
      <w:r w:rsidR="00927CE7">
        <w:t>of living with your disability</w:t>
      </w:r>
    </w:p>
    <w:p w14:paraId="7DD07D2E" w14:textId="51FB53B6" w:rsidR="00E27F08" w:rsidRDefault="00E27F08" w:rsidP="00E27F08">
      <w:pPr>
        <w:pStyle w:val="Listtoplevel"/>
      </w:pPr>
      <w:r>
        <w:t xml:space="preserve">what </w:t>
      </w:r>
      <w:r w:rsidR="00C2498E">
        <w:t>you</w:t>
      </w:r>
      <w:r>
        <w:t xml:space="preserve"> want</w:t>
      </w:r>
      <w:r w:rsidR="00927CE7">
        <w:t xml:space="preserve"> from service</w:t>
      </w:r>
      <w:r>
        <w:t xml:space="preserve">. </w:t>
      </w:r>
    </w:p>
    <w:p w14:paraId="6326926E" w14:textId="63D09D61" w:rsidR="00E27F08" w:rsidRDefault="00E27F08" w:rsidP="00E27F08"/>
    <w:p w14:paraId="78E56B11" w14:textId="7E3718F6" w:rsidR="00C2498E" w:rsidRDefault="00C2498E" w:rsidP="00E27F08"/>
    <w:p w14:paraId="5FFF761B" w14:textId="3CCC37DD" w:rsidR="00C2498E" w:rsidRDefault="00793BA8" w:rsidP="00E27F08">
      <w:r>
        <w:rPr>
          <w:noProof/>
        </w:rPr>
        <w:drawing>
          <wp:anchor distT="0" distB="0" distL="114300" distR="114300" simplePos="0" relativeHeight="251974656" behindDoc="0" locked="0" layoutInCell="1" allowOverlap="1" wp14:anchorId="4AB58383" wp14:editId="1A0DDCAB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1822270" cy="2057400"/>
            <wp:effectExtent l="0" t="0" r="6985" b="0"/>
            <wp:wrapNone/>
            <wp:docPr id="1133241350" name="Picture 11332413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41350" name="Picture 11332413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27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8E">
        <w:t>You can talk to your disability provider or connector about things:</w:t>
      </w:r>
    </w:p>
    <w:p w14:paraId="4EF4B5A3" w14:textId="5F470957" w:rsidR="00C2498E" w:rsidRDefault="00C2498E" w:rsidP="00C2498E">
      <w:pPr>
        <w:pStyle w:val="Listtoplevel"/>
      </w:pPr>
      <w:r>
        <w:t>that work well</w:t>
      </w:r>
    </w:p>
    <w:p w14:paraId="462D3851" w14:textId="04C2FF32" w:rsidR="00C2498E" w:rsidRDefault="00C2498E" w:rsidP="00C2498E">
      <w:pPr>
        <w:pStyle w:val="Listtoplevel"/>
      </w:pPr>
      <w:r>
        <w:t>you want to make better.</w:t>
      </w:r>
    </w:p>
    <w:p w14:paraId="1D4B9B05" w14:textId="77777777" w:rsidR="00574710" w:rsidRDefault="00574710" w:rsidP="00C2498E">
      <w:pPr>
        <w:rPr>
          <w:noProof/>
        </w:rPr>
      </w:pPr>
    </w:p>
    <w:p w14:paraId="67200EAA" w14:textId="77777777" w:rsidR="00574710" w:rsidRDefault="00574710" w:rsidP="00C2498E">
      <w:pPr>
        <w:rPr>
          <w:noProof/>
        </w:rPr>
      </w:pPr>
    </w:p>
    <w:p w14:paraId="30C0B514" w14:textId="7886D180" w:rsidR="00C2498E" w:rsidRDefault="00793BA8" w:rsidP="00C2498E">
      <w:r>
        <w:rPr>
          <w:noProof/>
        </w:rPr>
        <w:lastRenderedPageBreak/>
        <w:drawing>
          <wp:anchor distT="0" distB="0" distL="114300" distR="114300" simplePos="0" relativeHeight="251987968" behindDoc="0" locked="0" layoutInCell="1" allowOverlap="1" wp14:anchorId="759A1752" wp14:editId="3352F17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683830" cy="1168842"/>
            <wp:effectExtent l="0" t="0" r="0" b="0"/>
            <wp:wrapNone/>
            <wp:docPr id="511455829" name="Picture 5114558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55829" name="Picture 5114558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830" cy="116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E7">
        <w:rPr>
          <w:noProof/>
        </w:rPr>
        <w:t>It is up to you to check how good the supports you get are</w:t>
      </w:r>
      <w:r w:rsidR="00C2498E">
        <w:t xml:space="preserve"> if you use:</w:t>
      </w:r>
    </w:p>
    <w:p w14:paraId="58CFD295" w14:textId="14F395B5" w:rsidR="00C2498E" w:rsidRDefault="006A7D60" w:rsidP="00C2498E">
      <w:pPr>
        <w:pStyle w:val="Listtoplevel"/>
      </w:pPr>
      <w:r>
        <w:drawing>
          <wp:anchor distT="0" distB="0" distL="114300" distR="114300" simplePos="0" relativeHeight="251990016" behindDoc="0" locked="0" layoutInCell="1" allowOverlap="1" wp14:anchorId="6C05CB44" wp14:editId="0CF0025F">
            <wp:simplePos x="0" y="0"/>
            <wp:positionH relativeFrom="margin">
              <wp:posOffset>38100</wp:posOffset>
            </wp:positionH>
            <wp:positionV relativeFrom="paragraph">
              <wp:posOffset>661035</wp:posOffset>
            </wp:positionV>
            <wp:extent cx="1639496" cy="1381125"/>
            <wp:effectExtent l="0" t="0" r="0" b="0"/>
            <wp:wrapNone/>
            <wp:docPr id="323614529" name="Picture 3236145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14529" name="Picture 3236145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39" cy="1383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8E">
        <w:t>Personal Budgets</w:t>
      </w:r>
    </w:p>
    <w:p w14:paraId="4028BBB8" w14:textId="3CB20842" w:rsidR="00C2498E" w:rsidRDefault="00C2498E" w:rsidP="00C2498E">
      <w:pPr>
        <w:pStyle w:val="Listtoplevel"/>
      </w:pPr>
      <w:r>
        <w:t xml:space="preserve">Individualised Funding. </w:t>
      </w:r>
    </w:p>
    <w:p w14:paraId="71D85793" w14:textId="77777777" w:rsidR="00C2498E" w:rsidRDefault="00C2498E" w:rsidP="00E27F08"/>
    <w:p w14:paraId="433CA6A7" w14:textId="77777777" w:rsidR="00E27F08" w:rsidRDefault="00E27F08" w:rsidP="00E27F08"/>
    <w:p w14:paraId="54AC7228" w14:textId="6881582B" w:rsidR="00C2498E" w:rsidRDefault="006A7D60" w:rsidP="00C2498E">
      <w:pPr>
        <w:pStyle w:val="Heading2"/>
      </w:pPr>
      <w:r>
        <w:rPr>
          <w:noProof/>
        </w:rPr>
        <w:drawing>
          <wp:anchor distT="0" distB="0" distL="114300" distR="114300" simplePos="0" relativeHeight="252144640" behindDoc="0" locked="0" layoutInCell="1" allowOverlap="1" wp14:anchorId="0EECA028" wp14:editId="6F54B97F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2123172" cy="685800"/>
            <wp:effectExtent l="0" t="0" r="0" b="0"/>
            <wp:wrapNone/>
            <wp:docPr id="126675274" name="Picture 1266752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5274" name="Picture 1266752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688" cy="691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8E">
        <w:t xml:space="preserve">Ministry of </w:t>
      </w:r>
      <w:r w:rsidR="00BC0C33">
        <w:t>Social Development</w:t>
      </w:r>
    </w:p>
    <w:p w14:paraId="206B1FDF" w14:textId="6F2B2C0A" w:rsidR="00C2498E" w:rsidRDefault="00C2498E" w:rsidP="00C2498E"/>
    <w:p w14:paraId="07B04023" w14:textId="57E43278" w:rsidR="007A32E3" w:rsidRDefault="006A7D60" w:rsidP="00C2498E">
      <w:r>
        <w:rPr>
          <w:noProof/>
        </w:rPr>
        <w:drawing>
          <wp:anchor distT="0" distB="0" distL="114300" distR="114300" simplePos="0" relativeHeight="251994112" behindDoc="0" locked="0" layoutInCell="1" allowOverlap="1" wp14:anchorId="07F72D49" wp14:editId="6C2FD646">
            <wp:simplePos x="0" y="0"/>
            <wp:positionH relativeFrom="margin">
              <wp:align>left</wp:align>
            </wp:positionH>
            <wp:positionV relativeFrom="paragraph">
              <wp:posOffset>242558</wp:posOffset>
            </wp:positionV>
            <wp:extent cx="1857375" cy="1857375"/>
            <wp:effectExtent l="0" t="0" r="0" b="9525"/>
            <wp:wrapNone/>
            <wp:docPr id="965876797" name="Picture 9658767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76797" name="Picture 9658767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03" cy="186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8E">
        <w:t xml:space="preserve">We are responsible for checking </w:t>
      </w:r>
      <w:r w:rsidR="007A32E3">
        <w:t>the services we fund are:</w:t>
      </w:r>
    </w:p>
    <w:p w14:paraId="081C6864" w14:textId="28EE4545" w:rsidR="007A32E3" w:rsidRDefault="006A7D60" w:rsidP="007A32E3">
      <w:pPr>
        <w:pStyle w:val="Listtoplevel"/>
      </w:pPr>
      <w:r>
        <w:t xml:space="preserve">high </w:t>
      </w:r>
      <w:r w:rsidR="007A32E3" w:rsidRPr="006A7D60">
        <w:rPr>
          <w:b/>
          <w:bCs/>
        </w:rPr>
        <w:t>quality</w:t>
      </w:r>
    </w:p>
    <w:p w14:paraId="760095BA" w14:textId="7740378C" w:rsidR="00C2498E" w:rsidRDefault="007A32E3" w:rsidP="007A32E3">
      <w:pPr>
        <w:pStyle w:val="Listtoplevel"/>
      </w:pPr>
      <w:r>
        <w:t>safe.</w:t>
      </w:r>
      <w:r w:rsidR="00C2498E">
        <w:t xml:space="preserve"> </w:t>
      </w:r>
    </w:p>
    <w:p w14:paraId="4E5E3F69" w14:textId="77777777" w:rsidR="007A32E3" w:rsidRDefault="007A32E3" w:rsidP="006A7D60"/>
    <w:p w14:paraId="3FBF1E4C" w14:textId="3BD6DF27" w:rsidR="006A7D60" w:rsidRDefault="006A7D60" w:rsidP="006A7D60">
      <w:r>
        <w:rPr>
          <w:noProof/>
        </w:rPr>
        <w:drawing>
          <wp:anchor distT="0" distB="0" distL="114300" distR="114300" simplePos="0" relativeHeight="252142592" behindDoc="0" locked="0" layoutInCell="1" allowOverlap="1" wp14:anchorId="5AFE58B4" wp14:editId="2B0C43D9">
            <wp:simplePos x="0" y="0"/>
            <wp:positionH relativeFrom="margin">
              <wp:align>left</wp:align>
            </wp:positionH>
            <wp:positionV relativeFrom="paragraph">
              <wp:posOffset>104451</wp:posOffset>
            </wp:positionV>
            <wp:extent cx="1695450" cy="1899202"/>
            <wp:effectExtent l="0" t="0" r="0" b="0"/>
            <wp:wrapNone/>
            <wp:docPr id="533834660" name="Picture 5338346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34660" name="Picture 5338346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085" cy="190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3F3A" w14:textId="79EE08DC" w:rsidR="006A7D60" w:rsidRDefault="006A7D60" w:rsidP="006A7D60"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44BDCEC2" wp14:editId="2CB3D3C4">
                <wp:simplePos x="0" y="0"/>
                <wp:positionH relativeFrom="margin">
                  <wp:posOffset>2257425</wp:posOffset>
                </wp:positionH>
                <wp:positionV relativeFrom="paragraph">
                  <wp:posOffset>-41275</wp:posOffset>
                </wp:positionV>
                <wp:extent cx="3474085" cy="731520"/>
                <wp:effectExtent l="0" t="0" r="0" b="0"/>
                <wp:wrapNone/>
                <wp:docPr id="56983154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731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AA22E5C" id="Rectangle 1" o:spid="_x0000_s1026" alt="&quot;&quot;" style="position:absolute;margin-left:177.75pt;margin-top:-3.25pt;width:273.55pt;height:57.6pt;z-index:-25117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  <w:r>
        <w:t xml:space="preserve">Here </w:t>
      </w:r>
      <w:r w:rsidRPr="00795D1E">
        <w:rPr>
          <w:b/>
          <w:bCs/>
        </w:rPr>
        <w:t>quality</w:t>
      </w:r>
      <w:r>
        <w:t xml:space="preserve"> means things are very good for a long time. </w:t>
      </w:r>
    </w:p>
    <w:p w14:paraId="68AFBC50" w14:textId="77777777" w:rsidR="006A7D60" w:rsidRPr="006A7D60" w:rsidRDefault="006A7D60" w:rsidP="006A7D60">
      <w:pPr>
        <w:rPr>
          <w:b/>
          <w:bCs/>
        </w:rPr>
      </w:pPr>
    </w:p>
    <w:p w14:paraId="52C1A3E4" w14:textId="298E73CE" w:rsidR="007A32E3" w:rsidRDefault="007A32E3">
      <w:pPr>
        <w:spacing w:line="240" w:lineRule="auto"/>
        <w:ind w:left="0"/>
      </w:pPr>
      <w:r>
        <w:br w:type="page"/>
      </w:r>
    </w:p>
    <w:p w14:paraId="0609F491" w14:textId="51E80A78" w:rsidR="007A32E3" w:rsidRDefault="00A47F29" w:rsidP="007A32E3">
      <w:r>
        <w:rPr>
          <w:noProof/>
        </w:rPr>
        <w:lastRenderedPageBreak/>
        <w:drawing>
          <wp:anchor distT="0" distB="0" distL="114300" distR="114300" simplePos="0" relativeHeight="252013568" behindDoc="0" locked="0" layoutInCell="1" allowOverlap="1" wp14:anchorId="6B950F30" wp14:editId="3CD9329E">
            <wp:simplePos x="0" y="0"/>
            <wp:positionH relativeFrom="margin">
              <wp:align>left</wp:align>
            </wp:positionH>
            <wp:positionV relativeFrom="paragraph">
              <wp:posOffset>156348</wp:posOffset>
            </wp:positionV>
            <wp:extent cx="1478943" cy="1109206"/>
            <wp:effectExtent l="0" t="0" r="0" b="0"/>
            <wp:wrapNone/>
            <wp:docPr id="38773279" name="Picture 387732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3279" name="Picture 387732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92" cy="111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2E3">
        <w:t>How we do this is set out in:</w:t>
      </w:r>
    </w:p>
    <w:p w14:paraId="4D4D30B0" w14:textId="5303BFF5" w:rsidR="007A32E3" w:rsidRPr="007A32E3" w:rsidRDefault="007A32E3" w:rsidP="007A32E3">
      <w:pPr>
        <w:pStyle w:val="Listtoplevel"/>
        <w:rPr>
          <w:b/>
          <w:bCs/>
        </w:rPr>
      </w:pPr>
      <w:r w:rsidRPr="007A32E3">
        <w:rPr>
          <w:b/>
          <w:bCs/>
        </w:rPr>
        <w:t>contracts</w:t>
      </w:r>
    </w:p>
    <w:p w14:paraId="48C9496A" w14:textId="12800A95" w:rsidR="007A32E3" w:rsidRPr="007A32E3" w:rsidRDefault="00A47F29" w:rsidP="007A32E3">
      <w:pPr>
        <w:pStyle w:val="Listtoplevel"/>
        <w:rPr>
          <w:b/>
          <w:bCs/>
        </w:rPr>
      </w:pPr>
      <w:r>
        <w:drawing>
          <wp:anchor distT="0" distB="0" distL="114300" distR="114300" simplePos="0" relativeHeight="252015616" behindDoc="0" locked="0" layoutInCell="1" allowOverlap="1" wp14:anchorId="49D7EFCB" wp14:editId="52B4B8A6">
            <wp:simplePos x="0" y="0"/>
            <wp:positionH relativeFrom="margin">
              <wp:posOffset>15903</wp:posOffset>
            </wp:positionH>
            <wp:positionV relativeFrom="paragraph">
              <wp:posOffset>523377</wp:posOffset>
            </wp:positionV>
            <wp:extent cx="1273534" cy="1478943"/>
            <wp:effectExtent l="0" t="0" r="3175" b="6985"/>
            <wp:wrapNone/>
            <wp:docPr id="467369818" name="Picture 467369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69818" name="Picture 467369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93" cy="147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2E3" w:rsidRPr="007A32E3">
        <w:rPr>
          <w:b/>
          <w:bCs/>
        </w:rPr>
        <w:t>legislation</w:t>
      </w:r>
    </w:p>
    <w:p w14:paraId="4F7D705F" w14:textId="6BCF8075" w:rsidR="007A32E3" w:rsidRPr="007A32E3" w:rsidRDefault="007A32E3" w:rsidP="007A32E3">
      <w:pPr>
        <w:pStyle w:val="Listtoplevel"/>
        <w:rPr>
          <w:b/>
          <w:bCs/>
        </w:rPr>
      </w:pPr>
      <w:r w:rsidRPr="007A32E3">
        <w:rPr>
          <w:b/>
          <w:bCs/>
        </w:rPr>
        <w:t>regulation</w:t>
      </w:r>
    </w:p>
    <w:p w14:paraId="530250CD" w14:textId="6DF5D32B" w:rsidR="007A32E3" w:rsidRDefault="007A32E3" w:rsidP="007A32E3">
      <w:pPr>
        <w:pStyle w:val="Listtoplevel"/>
      </w:pPr>
      <w:r w:rsidRPr="007A32E3">
        <w:rPr>
          <w:b/>
          <w:bCs/>
        </w:rPr>
        <w:t>policies</w:t>
      </w:r>
      <w:r>
        <w:t xml:space="preserve">. </w:t>
      </w:r>
    </w:p>
    <w:p w14:paraId="7F696443" w14:textId="77777777" w:rsidR="00E27F08" w:rsidRDefault="00E27F08" w:rsidP="00E27F08"/>
    <w:p w14:paraId="0E95C874" w14:textId="372E766B" w:rsidR="003B0492" w:rsidRDefault="00DA1424" w:rsidP="003B0492">
      <w:r>
        <w:rPr>
          <w:noProof/>
        </w:rPr>
        <w:drawing>
          <wp:anchor distT="0" distB="0" distL="114300" distR="114300" simplePos="0" relativeHeight="251996160" behindDoc="0" locked="0" layoutInCell="1" allowOverlap="1" wp14:anchorId="2D3FF7E3" wp14:editId="403603A2">
            <wp:simplePos x="0" y="0"/>
            <wp:positionH relativeFrom="margin">
              <wp:align>left</wp:align>
            </wp:positionH>
            <wp:positionV relativeFrom="paragraph">
              <wp:posOffset>112533</wp:posOffset>
            </wp:positionV>
            <wp:extent cx="1486894" cy="1509538"/>
            <wp:effectExtent l="0" t="0" r="0" b="0"/>
            <wp:wrapNone/>
            <wp:docPr id="1613734272" name="Picture 1613734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34272" name="Picture 16137342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94" cy="1509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29"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11A490EA" wp14:editId="4861EA7B">
                <wp:simplePos x="0" y="0"/>
                <wp:positionH relativeFrom="margin">
                  <wp:posOffset>2257425</wp:posOffset>
                </wp:positionH>
                <wp:positionV relativeFrom="paragraph">
                  <wp:posOffset>293674</wp:posOffset>
                </wp:positionV>
                <wp:extent cx="3474085" cy="1136650"/>
                <wp:effectExtent l="0" t="0" r="0" b="6350"/>
                <wp:wrapNone/>
                <wp:docPr id="201707387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1136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C0DB6A4" id="Rectangle 1" o:spid="_x0000_s1026" alt="&quot;&quot;" style="position:absolute;margin-left:177.75pt;margin-top:23.1pt;width:273.55pt;height:89.5pt;z-index:-25135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</w:p>
    <w:p w14:paraId="6870F483" w14:textId="1CE2F069" w:rsidR="007A32E3" w:rsidRDefault="007A32E3" w:rsidP="003B0492">
      <w:r>
        <w:t xml:space="preserve">Here </w:t>
      </w:r>
      <w:r w:rsidRPr="007A32E3">
        <w:rPr>
          <w:b/>
          <w:bCs/>
        </w:rPr>
        <w:t>contracts</w:t>
      </w:r>
      <w:r>
        <w:t xml:space="preserve"> mean the agreements we have with disability support providers.</w:t>
      </w:r>
    </w:p>
    <w:p w14:paraId="3C7D886A" w14:textId="77777777" w:rsidR="007A32E3" w:rsidRDefault="007A32E3" w:rsidP="003B0492"/>
    <w:p w14:paraId="15FEFD3C" w14:textId="35693E05" w:rsidR="007A32E3" w:rsidRDefault="00793BA8" w:rsidP="003B0492">
      <w:r>
        <w:rPr>
          <w:noProof/>
        </w:rPr>
        <w:drawing>
          <wp:anchor distT="0" distB="0" distL="114300" distR="114300" simplePos="0" relativeHeight="252000256" behindDoc="0" locked="0" layoutInCell="1" allowOverlap="1" wp14:anchorId="01165709" wp14:editId="2178CAB9">
            <wp:simplePos x="0" y="0"/>
            <wp:positionH relativeFrom="margin">
              <wp:align>left</wp:align>
            </wp:positionH>
            <wp:positionV relativeFrom="paragraph">
              <wp:posOffset>188457</wp:posOffset>
            </wp:positionV>
            <wp:extent cx="978010" cy="1347259"/>
            <wp:effectExtent l="0" t="0" r="0" b="5715"/>
            <wp:wrapNone/>
            <wp:docPr id="944106004" name="Picture 94410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06004" name="Picture 94410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010" cy="1347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2E3"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56ACDD7C" wp14:editId="6F6D45E0">
                <wp:simplePos x="0" y="0"/>
                <wp:positionH relativeFrom="margin">
                  <wp:align>right</wp:align>
                </wp:positionH>
                <wp:positionV relativeFrom="paragraph">
                  <wp:posOffset>295551</wp:posOffset>
                </wp:positionV>
                <wp:extent cx="3474638" cy="763325"/>
                <wp:effectExtent l="0" t="0" r="0" b="0"/>
                <wp:wrapNone/>
                <wp:docPr id="169346459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638" cy="763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9FF264B" id="Rectangle 1" o:spid="_x0000_s1026" alt="&quot;&quot;" style="position:absolute;margin-left:222.4pt;margin-top:23.25pt;width:273.6pt;height:60.1pt;z-index:-25135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" fillcolor="#c5e0b3 [1305]" stroked="f" strokeweight="1pt">
                <w10:wrap anchorx="margin"/>
              </v:rect>
            </w:pict>
          </mc:Fallback>
        </mc:AlternateContent>
      </w:r>
    </w:p>
    <w:p w14:paraId="1D017AF1" w14:textId="4AB957BD" w:rsidR="007A32E3" w:rsidRDefault="007A32E3" w:rsidP="003B0492">
      <w:r w:rsidRPr="007A32E3">
        <w:rPr>
          <w:b/>
          <w:bCs/>
        </w:rPr>
        <w:t>Legislation</w:t>
      </w:r>
      <w:r>
        <w:t xml:space="preserve"> is the </w:t>
      </w:r>
      <w:r w:rsidR="00A47F29">
        <w:t>laws</w:t>
      </w:r>
      <w:r>
        <w:t xml:space="preserve"> the government makes in </w:t>
      </w:r>
      <w:r w:rsidR="00927CE7">
        <w:t>P</w:t>
      </w:r>
      <w:r>
        <w:t xml:space="preserve">arliament.  </w:t>
      </w:r>
    </w:p>
    <w:p w14:paraId="66B63BBA" w14:textId="24931826" w:rsidR="007A32E3" w:rsidRDefault="007A32E3" w:rsidP="003B0492"/>
    <w:p w14:paraId="385D11AE" w14:textId="752E2D9B" w:rsidR="007A32E3" w:rsidRDefault="007A32E3" w:rsidP="003B0492"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1E4D099D" wp14:editId="39F86AD6">
                <wp:simplePos x="0" y="0"/>
                <wp:positionH relativeFrom="margin">
                  <wp:posOffset>2219325</wp:posOffset>
                </wp:positionH>
                <wp:positionV relativeFrom="paragraph">
                  <wp:posOffset>297815</wp:posOffset>
                </wp:positionV>
                <wp:extent cx="3571875" cy="2057400"/>
                <wp:effectExtent l="0" t="0" r="9525" b="0"/>
                <wp:wrapNone/>
                <wp:docPr id="185048718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057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AD6817D" id="Rectangle 1" o:spid="_x0000_s1026" alt="&quot;&quot;" style="position:absolute;margin-left:174.75pt;margin-top:23.45pt;width:281.25pt;height:162pt;z-index:-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</w:p>
    <w:p w14:paraId="6270D3E1" w14:textId="789AA780" w:rsidR="007A32E3" w:rsidRDefault="00A47F29" w:rsidP="003B0492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6018E1DE" wp14:editId="4EC9645C">
                <wp:simplePos x="0" y="0"/>
                <wp:positionH relativeFrom="column">
                  <wp:posOffset>0</wp:posOffset>
                </wp:positionH>
                <wp:positionV relativeFrom="paragraph">
                  <wp:posOffset>350216</wp:posOffset>
                </wp:positionV>
                <wp:extent cx="1880760" cy="1191895"/>
                <wp:effectExtent l="0" t="0" r="5715" b="8255"/>
                <wp:wrapNone/>
                <wp:docPr id="183682656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0760" cy="1191895"/>
                          <a:chOff x="0" y="0"/>
                          <a:chExt cx="1880760" cy="1191895"/>
                        </a:xfrm>
                      </wpg:grpSpPr>
                      <pic:pic xmlns:pic="http://schemas.openxmlformats.org/drawingml/2006/picture">
                        <pic:nvPicPr>
                          <pic:cNvPr id="1164970392" name="Picture 12796164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790" y="0"/>
                            <a:ext cx="1029970" cy="1191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992193" name="Picture 11918805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708"/>
                            <a:ext cx="1029970" cy="1029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8791972" id="Group 4" o:spid="_x0000_s1026" alt="&quot;&quot;" style="position:absolute;margin-left:0;margin-top:27.6pt;width:148.1pt;height:93.85pt;z-index:252005376" coordsize="18807,119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9616464" o:spid="_x0000_s1027" type="#_x0000_t75" alt="&quot;&quot;" style="position:absolute;left:8507;width:10300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">
                  <v:imagedata r:id="rId46" o:title=""/>
                </v:shape>
                <v:shape id="Picture 1191880540" o:spid="_x0000_s1028" type="#_x0000_t75" alt="&quot;&quot;" style="position:absolute;top:477;width:10299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">
                  <v:imagedata r:id="rId47" o:title=""/>
                </v:shape>
              </v:group>
            </w:pict>
          </mc:Fallback>
        </mc:AlternateContent>
      </w:r>
      <w:r w:rsidR="007A32E3" w:rsidRPr="007A32E3">
        <w:rPr>
          <w:b/>
          <w:bCs/>
        </w:rPr>
        <w:t>Regulation</w:t>
      </w:r>
      <w:r w:rsidR="007A32E3">
        <w:t xml:space="preserve"> </w:t>
      </w:r>
      <w:r w:rsidR="00793BA8">
        <w:t>are</w:t>
      </w:r>
      <w:r w:rsidR="007A32E3">
        <w:t xml:space="preserve"> system</w:t>
      </w:r>
      <w:r w:rsidR="00793BA8">
        <w:t>s</w:t>
      </w:r>
      <w:r w:rsidR="007A32E3">
        <w:t xml:space="preserve"> made by the government to:</w:t>
      </w:r>
    </w:p>
    <w:p w14:paraId="008A1B56" w14:textId="5713DE2A" w:rsidR="007A32E3" w:rsidRDefault="007A32E3" w:rsidP="007A32E3">
      <w:pPr>
        <w:pStyle w:val="Listtoplevel"/>
      </w:pPr>
      <w:r>
        <w:t>watch what is going on</w:t>
      </w:r>
    </w:p>
    <w:p w14:paraId="2030EA10" w14:textId="55EE6540" w:rsidR="007A32E3" w:rsidRDefault="007A32E3" w:rsidP="007A32E3">
      <w:pPr>
        <w:pStyle w:val="Listtoplevel"/>
      </w:pPr>
      <w:r>
        <w:t>make sure the rules are followed.</w:t>
      </w:r>
    </w:p>
    <w:p w14:paraId="0B3F63C3" w14:textId="5BE4C82D" w:rsidR="007A32E3" w:rsidRDefault="00793BA8" w:rsidP="007A32E3">
      <w:r>
        <w:rPr>
          <w:noProof/>
        </w:rPr>
        <w:lastRenderedPageBreak/>
        <w:drawing>
          <wp:anchor distT="0" distB="0" distL="114300" distR="114300" simplePos="0" relativeHeight="251998208" behindDoc="0" locked="0" layoutInCell="1" allowOverlap="1" wp14:anchorId="045CCBE0" wp14:editId="3E8305D6">
            <wp:simplePos x="0" y="0"/>
            <wp:positionH relativeFrom="margin">
              <wp:posOffset>-28575</wp:posOffset>
            </wp:positionH>
            <wp:positionV relativeFrom="paragraph">
              <wp:posOffset>-161925</wp:posOffset>
            </wp:positionV>
            <wp:extent cx="1834849" cy="1438275"/>
            <wp:effectExtent l="0" t="0" r="0" b="0"/>
            <wp:wrapNone/>
            <wp:docPr id="827981395" name="Picture 8279813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81395" name="Picture 827981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789" cy="144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2E3" w:rsidRPr="007A32E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441EC044" wp14:editId="059558DE">
                <wp:simplePos x="0" y="0"/>
                <wp:positionH relativeFrom="margin">
                  <wp:posOffset>2255824</wp:posOffset>
                </wp:positionH>
                <wp:positionV relativeFrom="paragraph">
                  <wp:posOffset>-79375</wp:posOffset>
                </wp:positionV>
                <wp:extent cx="3474638" cy="1081377"/>
                <wp:effectExtent l="0" t="0" r="0" b="5080"/>
                <wp:wrapNone/>
                <wp:docPr id="166606611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638" cy="10813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85CD0E1" id="Rectangle 1" o:spid="_x0000_s1026" alt="&quot;&quot;" style="position:absolute;margin-left:177.6pt;margin-top:-6.25pt;width:273.6pt;height:85.15pt;z-index:-2513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  <w:r w:rsidR="007A32E3" w:rsidRPr="007A32E3">
        <w:rPr>
          <w:b/>
          <w:bCs/>
        </w:rPr>
        <w:t>Policies</w:t>
      </w:r>
      <w:r w:rsidR="007A32E3">
        <w:t xml:space="preserve"> are a set of guidelines that show what the government wants to do about something.</w:t>
      </w:r>
    </w:p>
    <w:p w14:paraId="300FBE6E" w14:textId="77777777" w:rsidR="003B0492" w:rsidRDefault="003B0492" w:rsidP="003B0492"/>
    <w:p w14:paraId="5C8FDFBF" w14:textId="77777777" w:rsidR="007A32E3" w:rsidRDefault="007A32E3" w:rsidP="003B0492"/>
    <w:p w14:paraId="14C79231" w14:textId="471C1FBC" w:rsidR="00FD0332" w:rsidRDefault="00A47F29" w:rsidP="00FD0332">
      <w:pPr>
        <w:pStyle w:val="Heading2"/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65E17FFE" wp14:editId="4D9B166D">
            <wp:simplePos x="0" y="0"/>
            <wp:positionH relativeFrom="margin">
              <wp:posOffset>1073426</wp:posOffset>
            </wp:positionH>
            <wp:positionV relativeFrom="paragraph">
              <wp:posOffset>521225</wp:posOffset>
            </wp:positionV>
            <wp:extent cx="878949" cy="890547"/>
            <wp:effectExtent l="0" t="0" r="0" b="0"/>
            <wp:wrapNone/>
            <wp:docPr id="1520645929" name="Picture 15206459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5929" name="Picture 15206459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49" cy="890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332">
        <w:t>Disability support organisations</w:t>
      </w:r>
    </w:p>
    <w:p w14:paraId="1B31F3FC" w14:textId="57BF61AD" w:rsidR="00FD0332" w:rsidRPr="003B0492" w:rsidRDefault="00A47F29" w:rsidP="00FD0332">
      <w:r>
        <w:rPr>
          <w:noProof/>
        </w:rPr>
        <w:drawing>
          <wp:anchor distT="0" distB="0" distL="114300" distR="114300" simplePos="0" relativeHeight="252007424" behindDoc="0" locked="0" layoutInCell="1" allowOverlap="1" wp14:anchorId="0D67972C" wp14:editId="1F1BFDDB">
            <wp:simplePos x="0" y="0"/>
            <wp:positionH relativeFrom="margin">
              <wp:align>left</wp:align>
            </wp:positionH>
            <wp:positionV relativeFrom="paragraph">
              <wp:posOffset>10491</wp:posOffset>
            </wp:positionV>
            <wp:extent cx="1566407" cy="1276215"/>
            <wp:effectExtent l="0" t="0" r="0" b="635"/>
            <wp:wrapNone/>
            <wp:docPr id="321329457" name="Picture 3213294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29457" name="Picture 3213294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407" cy="127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4309B" w14:textId="1C363B67" w:rsidR="00DB6BAA" w:rsidRDefault="00FD0332" w:rsidP="00B115D5">
      <w:r>
        <w:t xml:space="preserve">These organisations are responsible for </w:t>
      </w:r>
      <w:r w:rsidR="00927CE7">
        <w:t>giving</w:t>
      </w:r>
      <w:r>
        <w:t xml:space="preserve"> disability supports that are of high quality.</w:t>
      </w:r>
    </w:p>
    <w:p w14:paraId="70D9BE6D" w14:textId="77777777" w:rsidR="00FD0332" w:rsidRDefault="00FD0332" w:rsidP="00B115D5"/>
    <w:p w14:paraId="6B159704" w14:textId="043EAE40" w:rsidR="00FD0332" w:rsidRDefault="00A47F29" w:rsidP="00B115D5">
      <w:r>
        <w:rPr>
          <w:noProof/>
        </w:rPr>
        <w:drawing>
          <wp:anchor distT="0" distB="0" distL="114300" distR="114300" simplePos="0" relativeHeight="252011520" behindDoc="0" locked="0" layoutInCell="1" allowOverlap="1" wp14:anchorId="31223276" wp14:editId="789EC937">
            <wp:simplePos x="0" y="0"/>
            <wp:positionH relativeFrom="margin">
              <wp:align>left</wp:align>
            </wp:positionH>
            <wp:positionV relativeFrom="paragraph">
              <wp:posOffset>167889</wp:posOffset>
            </wp:positionV>
            <wp:extent cx="1518699" cy="1541828"/>
            <wp:effectExtent l="0" t="0" r="5715" b="1270"/>
            <wp:wrapNone/>
            <wp:docPr id="546503652" name="Picture 5465036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34272" name="Picture 16137342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570" cy="1543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BAFB6" w14:textId="7CC11881" w:rsidR="00FD0332" w:rsidRDefault="00FD0332" w:rsidP="00B115D5">
      <w:r>
        <w:t xml:space="preserve">They </w:t>
      </w:r>
      <w:r w:rsidR="00927CE7">
        <w:t xml:space="preserve">have said yes to doing this </w:t>
      </w:r>
      <w:r>
        <w:t>in the contracts they have with us.</w:t>
      </w:r>
    </w:p>
    <w:p w14:paraId="3339F788" w14:textId="77777777" w:rsidR="00FD0332" w:rsidRDefault="00FD0332" w:rsidP="00B115D5"/>
    <w:p w14:paraId="3266B972" w14:textId="6DD7E05F" w:rsidR="00CF0697" w:rsidRDefault="00CF0697">
      <w:pPr>
        <w:spacing w:line="240" w:lineRule="auto"/>
        <w:ind w:left="0"/>
      </w:pPr>
      <w:r>
        <w:br w:type="page"/>
      </w:r>
    </w:p>
    <w:p w14:paraId="57227DFB" w14:textId="37AF853E" w:rsidR="00FD0332" w:rsidRDefault="00FD0332" w:rsidP="00FD0332">
      <w:pPr>
        <w:pStyle w:val="Heading2"/>
      </w:pPr>
      <w:r>
        <w:lastRenderedPageBreak/>
        <w:t xml:space="preserve">Needs Assessment Service Coordination and </w:t>
      </w:r>
      <w:r w:rsidR="00995F7F">
        <w:br/>
      </w:r>
      <w:r>
        <w:t>Enabling Good Lives</w:t>
      </w:r>
    </w:p>
    <w:p w14:paraId="5B29F6BD" w14:textId="2E621097" w:rsidR="00FD0332" w:rsidRDefault="00FD0332" w:rsidP="00FD0332"/>
    <w:p w14:paraId="31BF390C" w14:textId="251B96E2" w:rsidR="00FD0332" w:rsidRDefault="00A47F29" w:rsidP="00FD0332">
      <w:r>
        <w:rPr>
          <w:noProof/>
        </w:rPr>
        <w:drawing>
          <wp:anchor distT="0" distB="0" distL="114300" distR="114300" simplePos="0" relativeHeight="252017664" behindDoc="0" locked="0" layoutInCell="1" allowOverlap="1" wp14:anchorId="055E1121" wp14:editId="6E1A0EBC">
            <wp:simplePos x="0" y="0"/>
            <wp:positionH relativeFrom="margin">
              <wp:align>left</wp:align>
            </wp:positionH>
            <wp:positionV relativeFrom="paragraph">
              <wp:posOffset>96491</wp:posOffset>
            </wp:positionV>
            <wp:extent cx="1898812" cy="1057275"/>
            <wp:effectExtent l="0" t="0" r="6350" b="0"/>
            <wp:wrapNone/>
            <wp:docPr id="703668368" name="Picture 7036683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68368" name="Picture 7036683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67" cy="1057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332">
        <w:t xml:space="preserve">These organisations work with disabled people </w:t>
      </w:r>
      <w:r w:rsidR="00CF0697">
        <w:t xml:space="preserve">and </w:t>
      </w:r>
      <w:r w:rsidR="00995F7F">
        <w:br/>
      </w:r>
      <w:r w:rsidR="00CF0697">
        <w:t xml:space="preserve">whānau / families </w:t>
      </w:r>
      <w:r w:rsidR="00FD0332">
        <w:t xml:space="preserve">to access disability supports </w:t>
      </w:r>
      <w:r w:rsidR="00995F7F">
        <w:t>to make sure they can have</w:t>
      </w:r>
      <w:r w:rsidR="00FD0332">
        <w:t xml:space="preserve"> a good life. </w:t>
      </w:r>
    </w:p>
    <w:p w14:paraId="43CD2DD1" w14:textId="77777777" w:rsidR="00CF0697" w:rsidRDefault="00CF0697" w:rsidP="00FD0332"/>
    <w:p w14:paraId="50C9B1CF" w14:textId="658DDA5A" w:rsidR="00CF0697" w:rsidRDefault="00A47F29" w:rsidP="00FD0332">
      <w:r>
        <w:rPr>
          <w:noProof/>
        </w:rPr>
        <w:drawing>
          <wp:anchor distT="0" distB="0" distL="114300" distR="114300" simplePos="0" relativeHeight="252019712" behindDoc="0" locked="0" layoutInCell="1" allowOverlap="1" wp14:anchorId="26CED10C" wp14:editId="49A0FD02">
            <wp:simplePos x="0" y="0"/>
            <wp:positionH relativeFrom="margin">
              <wp:align>left</wp:align>
            </wp:positionH>
            <wp:positionV relativeFrom="paragraph">
              <wp:posOffset>258638</wp:posOffset>
            </wp:positionV>
            <wp:extent cx="1809750" cy="1809750"/>
            <wp:effectExtent l="0" t="0" r="0" b="0"/>
            <wp:wrapNone/>
            <wp:docPr id="348868939" name="Picture 3488689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68939" name="Picture 3488689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57" cy="181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49F26" w14:textId="3FB0FD5A" w:rsidR="00CF0697" w:rsidRDefault="00CF0697" w:rsidP="00FD0332">
      <w:r>
        <w:t xml:space="preserve">This includes checking disability supports if there are </w:t>
      </w:r>
      <w:r w:rsidR="00C84C8E">
        <w:br/>
        <w:t>concerns / worries</w:t>
      </w:r>
      <w:r>
        <w:t xml:space="preserve"> about quality and safeguarding. </w:t>
      </w:r>
    </w:p>
    <w:p w14:paraId="63DCF4C9" w14:textId="77777777" w:rsidR="00CF0697" w:rsidRDefault="00CF0697" w:rsidP="00FD0332"/>
    <w:p w14:paraId="73D9C04F" w14:textId="2E7826CE" w:rsidR="00995F7F" w:rsidRDefault="00995F7F">
      <w:pPr>
        <w:spacing w:line="240" w:lineRule="auto"/>
        <w:ind w:left="0"/>
      </w:pPr>
      <w:r>
        <w:br w:type="page"/>
      </w:r>
    </w:p>
    <w:p w14:paraId="1A243F84" w14:textId="033FB478" w:rsidR="00CF0697" w:rsidRDefault="00DA1424" w:rsidP="00787C2C">
      <w:pPr>
        <w:pStyle w:val="Heading2"/>
      </w:pPr>
      <w:r w:rsidRPr="00AC3158">
        <w:rPr>
          <w:noProof/>
        </w:rPr>
        <w:lastRenderedPageBreak/>
        <w:drawing>
          <wp:anchor distT="0" distB="0" distL="114300" distR="114300" simplePos="0" relativeHeight="252131328" behindDoc="0" locked="0" layoutInCell="1" allowOverlap="1" wp14:anchorId="4083EF48" wp14:editId="22D3A1AF">
            <wp:simplePos x="0" y="0"/>
            <wp:positionH relativeFrom="margin">
              <wp:align>left</wp:align>
            </wp:positionH>
            <wp:positionV relativeFrom="paragraph">
              <wp:posOffset>379179</wp:posOffset>
            </wp:positionV>
            <wp:extent cx="1796995" cy="1121572"/>
            <wp:effectExtent l="0" t="0" r="0" b="2540"/>
            <wp:wrapNone/>
            <wp:docPr id="185148208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8208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95" cy="11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2C">
        <w:t>Other government agencies</w:t>
      </w:r>
    </w:p>
    <w:p w14:paraId="5E469094" w14:textId="09A4683D" w:rsidR="00FD0332" w:rsidRDefault="00FD0332" w:rsidP="00FD0332"/>
    <w:p w14:paraId="28A4222D" w14:textId="04BA33B0" w:rsidR="000853F6" w:rsidRDefault="000853F6" w:rsidP="00FD0332">
      <w:r>
        <w:t>Other government agencies are responsible for things they do that we do not check on.</w:t>
      </w:r>
    </w:p>
    <w:p w14:paraId="56FE3344" w14:textId="77777777" w:rsidR="000853F6" w:rsidRDefault="000853F6" w:rsidP="00FD0332"/>
    <w:p w14:paraId="670DB293" w14:textId="77777777" w:rsidR="000853F6" w:rsidRDefault="000853F6" w:rsidP="00FD0332"/>
    <w:p w14:paraId="1609E61A" w14:textId="23AAE65E" w:rsidR="000853F6" w:rsidRDefault="000853F6" w:rsidP="00FD0332">
      <w:r>
        <w:t>Some examples are:</w:t>
      </w:r>
    </w:p>
    <w:p w14:paraId="0BD39985" w14:textId="3299F743" w:rsidR="000853F6" w:rsidRDefault="00A47F29" w:rsidP="000853F6">
      <w:pPr>
        <w:pStyle w:val="Listtoplevel"/>
      </w:pPr>
      <w:r>
        <w:drawing>
          <wp:anchor distT="0" distB="0" distL="114300" distR="114300" simplePos="0" relativeHeight="252021760" behindDoc="0" locked="0" layoutInCell="1" allowOverlap="1" wp14:anchorId="7822732D" wp14:editId="32081961">
            <wp:simplePos x="0" y="0"/>
            <wp:positionH relativeFrom="margin">
              <wp:posOffset>-114300</wp:posOffset>
            </wp:positionH>
            <wp:positionV relativeFrom="paragraph">
              <wp:posOffset>696595</wp:posOffset>
            </wp:positionV>
            <wp:extent cx="1785235" cy="970059"/>
            <wp:effectExtent l="0" t="0" r="5715" b="1905"/>
            <wp:wrapNone/>
            <wp:docPr id="1452966202" name="Picture 1452966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66202" name="Picture 1452966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235" cy="97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3F6">
        <w:t xml:space="preserve">the Health and Disability Commissioner looks after complaints made under the </w:t>
      </w:r>
      <w:r w:rsidR="00574710" w:rsidRPr="00574710">
        <w:t>the</w:t>
      </w:r>
      <w:r w:rsidR="00574710">
        <w:rPr>
          <w:b/>
          <w:bCs/>
        </w:rPr>
        <w:t xml:space="preserve"> Code of Health and Disability Services Consumers’ Rights.</w:t>
      </w:r>
    </w:p>
    <w:p w14:paraId="4088D0A1" w14:textId="33399067" w:rsidR="00CF0038" w:rsidRPr="00CF0038" w:rsidRDefault="00CF0038" w:rsidP="00CF0038">
      <w:pPr>
        <w:ind w:left="4167" w:hanging="567"/>
        <w:rPr>
          <w:rFonts w:ascii="Times New Roman" w:eastAsia="Times New Roman" w:hAnsi="Times New Roman"/>
          <w:sz w:val="24"/>
          <w:lang w:val="en-NZ"/>
        </w:rPr>
      </w:pPr>
    </w:p>
    <w:p w14:paraId="7A67753D" w14:textId="5BD1E2B8" w:rsidR="000853F6" w:rsidRDefault="00CF0038" w:rsidP="000853F6">
      <w:pPr>
        <w:pStyle w:val="Listtoplevel"/>
      </w:pPr>
      <w:r>
        <w:drawing>
          <wp:anchor distT="0" distB="0" distL="114300" distR="114300" simplePos="0" relativeHeight="252164096" behindDoc="0" locked="0" layoutInCell="1" allowOverlap="1" wp14:anchorId="1AF1925E" wp14:editId="6B59B0C6">
            <wp:simplePos x="0" y="0"/>
            <wp:positionH relativeFrom="column">
              <wp:posOffset>-287655</wp:posOffset>
            </wp:positionH>
            <wp:positionV relativeFrom="paragraph">
              <wp:posOffset>371475</wp:posOffset>
            </wp:positionV>
            <wp:extent cx="2084070" cy="990600"/>
            <wp:effectExtent l="0" t="0" r="0" b="0"/>
            <wp:wrapThrough wrapText="bothSides">
              <wp:wrapPolygon edited="0">
                <wp:start x="592" y="1246"/>
                <wp:lineTo x="395" y="16200"/>
                <wp:lineTo x="9082" y="19108"/>
                <wp:lineTo x="10859" y="19938"/>
                <wp:lineTo x="11649" y="19938"/>
                <wp:lineTo x="18362" y="19108"/>
                <wp:lineTo x="21126" y="17862"/>
                <wp:lineTo x="20731" y="1246"/>
                <wp:lineTo x="592" y="1246"/>
              </wp:wrapPolygon>
            </wp:wrapThrough>
            <wp:docPr id="150784870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4870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3F6">
        <w:t xml:space="preserve">the Ministry of Health checks </w:t>
      </w:r>
      <w:r w:rsidR="00A318D9">
        <w:t>some residential</w:t>
      </w:r>
      <w:r w:rsidR="000853F6">
        <w:t xml:space="preserve"> providers using </w:t>
      </w:r>
      <w:r w:rsidR="000853F6" w:rsidRPr="000853F6">
        <w:rPr>
          <w:b/>
          <w:bCs/>
        </w:rPr>
        <w:t>Ngā Paerewa</w:t>
      </w:r>
      <w:r w:rsidR="000853F6">
        <w:t xml:space="preserve"> rules</w:t>
      </w:r>
    </w:p>
    <w:p w14:paraId="42714341" w14:textId="1DF38171" w:rsidR="000853F6" w:rsidRDefault="00CF0038" w:rsidP="000853F6">
      <w:pPr>
        <w:pStyle w:val="Listtoplevel"/>
      </w:pPr>
      <w:r>
        <w:drawing>
          <wp:anchor distT="0" distB="0" distL="114300" distR="114300" simplePos="0" relativeHeight="252165120" behindDoc="0" locked="0" layoutInCell="1" allowOverlap="1" wp14:anchorId="79711D3B" wp14:editId="3B4AB465">
            <wp:simplePos x="0" y="0"/>
            <wp:positionH relativeFrom="column">
              <wp:posOffset>190500</wp:posOffset>
            </wp:positionH>
            <wp:positionV relativeFrom="paragraph">
              <wp:posOffset>325755</wp:posOffset>
            </wp:positionV>
            <wp:extent cx="1280160" cy="1280160"/>
            <wp:effectExtent l="0" t="0" r="0" b="0"/>
            <wp:wrapNone/>
            <wp:docPr id="2021204171" name="Picture 3" descr="A person and person in uniform t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04171" name="Picture 3" descr="A person and person in uniform talking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3F6">
        <w:t xml:space="preserve">the Police look into crimes. </w:t>
      </w:r>
    </w:p>
    <w:p w14:paraId="1D975344" w14:textId="7B98C859" w:rsidR="002E51C0" w:rsidRDefault="002E51C0" w:rsidP="002E51C0"/>
    <w:p w14:paraId="496EACD4" w14:textId="32E50281" w:rsidR="002E51C0" w:rsidRDefault="002E51C0">
      <w:pPr>
        <w:spacing w:line="240" w:lineRule="auto"/>
        <w:ind w:left="0"/>
      </w:pPr>
      <w:r>
        <w:br w:type="page"/>
      </w:r>
    </w:p>
    <w:p w14:paraId="3CB79EA9" w14:textId="2D7ADC53" w:rsidR="002E51C0" w:rsidRDefault="000F7A9C" w:rsidP="002E51C0">
      <w:r>
        <w:rPr>
          <w:noProof/>
        </w:rPr>
        <w:lastRenderedPageBreak/>
        <w:drawing>
          <wp:anchor distT="0" distB="0" distL="114300" distR="114300" simplePos="0" relativeHeight="252163072" behindDoc="0" locked="0" layoutInCell="1" allowOverlap="1" wp14:anchorId="4DE5097D" wp14:editId="75550EA3">
            <wp:simplePos x="0" y="0"/>
            <wp:positionH relativeFrom="margin">
              <wp:align>left</wp:align>
            </wp:positionH>
            <wp:positionV relativeFrom="paragraph">
              <wp:posOffset>1714500</wp:posOffset>
            </wp:positionV>
            <wp:extent cx="1726020" cy="1726020"/>
            <wp:effectExtent l="0" t="0" r="7620" b="0"/>
            <wp:wrapNone/>
            <wp:docPr id="1013654690" name="Picture 10136546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54690" name="Picture 10136546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020" cy="172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1024" behindDoc="0" locked="0" layoutInCell="1" allowOverlap="1" wp14:anchorId="41196F1B" wp14:editId="3F4C8347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1352550" cy="1724998"/>
            <wp:effectExtent l="0" t="0" r="0" b="8890"/>
            <wp:wrapNone/>
            <wp:docPr id="943717349" name="Picture 9437173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17349" name="Picture 9437173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51" cy="172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1C0" w:rsidRPr="007A32E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 wp14:anchorId="668ED5CC" wp14:editId="44A5BAE5">
                <wp:simplePos x="0" y="0"/>
                <wp:positionH relativeFrom="margin">
                  <wp:align>right</wp:align>
                </wp:positionH>
                <wp:positionV relativeFrom="paragraph">
                  <wp:posOffset>-95250</wp:posOffset>
                </wp:positionV>
                <wp:extent cx="3531235" cy="3190875"/>
                <wp:effectExtent l="0" t="0" r="0" b="9525"/>
                <wp:wrapNone/>
                <wp:docPr id="114403915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235" cy="3190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BCA2672" id="Rectangle 1" o:spid="_x0000_s1026" alt="&quot;&quot;" style="position:absolute;margin-left:226.85pt;margin-top:-7.5pt;width:278.05pt;height:251.25pt;z-index:-25115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" fillcolor="#c5e0b3 [1305]" stroked="f" strokeweight="1pt">
                <w10:wrap anchorx="margin"/>
              </v:rect>
            </w:pict>
          </mc:Fallback>
        </mc:AlternateContent>
      </w:r>
      <w:r w:rsidR="002E51C0">
        <w:t xml:space="preserve">The </w:t>
      </w:r>
      <w:r w:rsidR="002E51C0">
        <w:rPr>
          <w:b/>
          <w:bCs/>
        </w:rPr>
        <w:t>Code of Health and Disability Services Consumers’ Rights</w:t>
      </w:r>
      <w:r w:rsidR="002E51C0">
        <w:t xml:space="preserve"> is the 10 rights people have under Aotearoa New Zealand law when using:</w:t>
      </w:r>
    </w:p>
    <w:p w14:paraId="6B4E9AA6" w14:textId="7D25C81C" w:rsidR="002E51C0" w:rsidRDefault="002E51C0" w:rsidP="002E51C0">
      <w:pPr>
        <w:pStyle w:val="Listtoplevel"/>
      </w:pPr>
      <w:r>
        <w:t>health services</w:t>
      </w:r>
    </w:p>
    <w:p w14:paraId="418FC9AA" w14:textId="77777777" w:rsidR="002E51C0" w:rsidRDefault="002E51C0" w:rsidP="002E51C0">
      <w:pPr>
        <w:pStyle w:val="Listtoplevel"/>
      </w:pPr>
      <w:r>
        <w:t xml:space="preserve">disability services. </w:t>
      </w:r>
    </w:p>
    <w:p w14:paraId="31E8FAA7" w14:textId="6FE986BE" w:rsidR="00574710" w:rsidRDefault="00574710" w:rsidP="002E51C0"/>
    <w:p w14:paraId="5F148875" w14:textId="5784F087" w:rsidR="002E51C0" w:rsidRDefault="002E51C0" w:rsidP="002E51C0">
      <w:r w:rsidRPr="007A32E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63F62C00" wp14:editId="080FEDFB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3521710" cy="2438400"/>
                <wp:effectExtent l="0" t="0" r="2540" b="0"/>
                <wp:wrapNone/>
                <wp:docPr id="26852823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2438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22842B1" id="Rectangle 1" o:spid="_x0000_s1026" alt="&quot;&quot;" style="position:absolute;margin-left:226.1pt;margin-top:25.3pt;width:277.3pt;height:192pt;z-index:-25134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" fillcolor="#c5e0b3 [1305]" stroked="f" strokeweight="1pt">
                <w10:wrap anchorx="margin"/>
              </v:rect>
            </w:pict>
          </mc:Fallback>
        </mc:AlternateContent>
      </w:r>
    </w:p>
    <w:p w14:paraId="676C0FCD" w14:textId="3F4660B8" w:rsidR="00DA1424" w:rsidRDefault="00DA1424" w:rsidP="00B115D5">
      <w:r>
        <w:rPr>
          <w:noProof/>
        </w:rPr>
        <w:drawing>
          <wp:anchor distT="0" distB="0" distL="114300" distR="114300" simplePos="0" relativeHeight="252029952" behindDoc="0" locked="0" layoutInCell="1" allowOverlap="1" wp14:anchorId="084AED7A" wp14:editId="0459277F">
            <wp:simplePos x="0" y="0"/>
            <wp:positionH relativeFrom="margin">
              <wp:align>left</wp:align>
            </wp:positionH>
            <wp:positionV relativeFrom="paragraph">
              <wp:posOffset>289422</wp:posOffset>
            </wp:positionV>
            <wp:extent cx="1828800" cy="1828800"/>
            <wp:effectExtent l="0" t="0" r="0" b="0"/>
            <wp:wrapNone/>
            <wp:docPr id="104665777" name="Picture 1046657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5777" name="Picture 1046657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568" cy="1829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42" w:rsidRPr="00C17742">
        <w:rPr>
          <w:b/>
          <w:bCs/>
        </w:rPr>
        <w:t xml:space="preserve">Ngā </w:t>
      </w:r>
      <w:proofErr w:type="spellStart"/>
      <w:r w:rsidR="00C17742" w:rsidRPr="00C17742">
        <w:rPr>
          <w:b/>
          <w:bCs/>
        </w:rPr>
        <w:t>Paerewa</w:t>
      </w:r>
      <w:proofErr w:type="spellEnd"/>
      <w:r w:rsidR="00C17742">
        <w:t xml:space="preserve"> is a set of rules that </w:t>
      </w:r>
      <w:r w:rsidR="00764143">
        <w:t xml:space="preserve">providers need to do that </w:t>
      </w:r>
      <w:r w:rsidR="00C17742">
        <w:t>support</w:t>
      </w:r>
      <w:r w:rsidR="00A65F0A">
        <w:t>s</w:t>
      </w:r>
      <w:r w:rsidR="00C17742">
        <w:t xml:space="preserve"> people to make </w:t>
      </w:r>
      <w:r w:rsidR="00995F7F">
        <w:t>choices</w:t>
      </w:r>
      <w:r w:rsidR="00C17742">
        <w:t xml:space="preserve"> about their</w:t>
      </w:r>
      <w:r>
        <w:t>:</w:t>
      </w:r>
      <w:r w:rsidR="00C17742">
        <w:t xml:space="preserve"> </w:t>
      </w:r>
    </w:p>
    <w:p w14:paraId="212415F7" w14:textId="0C95A1C1" w:rsidR="00DA1424" w:rsidRDefault="00C17742" w:rsidP="00DA1424">
      <w:pPr>
        <w:pStyle w:val="Listtoplevel"/>
      </w:pPr>
      <w:r>
        <w:t>health</w:t>
      </w:r>
      <w:r w:rsidR="00DA1424">
        <w:t xml:space="preserve"> care</w:t>
      </w:r>
    </w:p>
    <w:p w14:paraId="16E54E81" w14:textId="37A71D84" w:rsidR="00C17742" w:rsidRDefault="00C17742" w:rsidP="00DA1424">
      <w:pPr>
        <w:pStyle w:val="Listtoplevel"/>
      </w:pPr>
      <w:r>
        <w:t>disability care.</w:t>
      </w:r>
    </w:p>
    <w:p w14:paraId="31123A18" w14:textId="5650D480" w:rsidR="00DB6BAA" w:rsidRDefault="00FE7C95" w:rsidP="00DA1424">
      <w:pPr>
        <w:pStyle w:val="Heading1"/>
      </w:pPr>
      <w:r>
        <w:br w:type="page"/>
      </w:r>
      <w:r>
        <w:lastRenderedPageBreak/>
        <w:t>How we want our staff and providers to behave</w:t>
      </w:r>
    </w:p>
    <w:p w14:paraId="322EB4EA" w14:textId="77777777" w:rsidR="00FE7C95" w:rsidRDefault="00FE7C95" w:rsidP="00FE7C95"/>
    <w:p w14:paraId="1BD280B0" w14:textId="77777777" w:rsidR="0038539B" w:rsidRDefault="0038539B" w:rsidP="00FE7C95"/>
    <w:p w14:paraId="41ECDA07" w14:textId="0253F5F8" w:rsidR="00FE7C95" w:rsidRDefault="008F304F" w:rsidP="00FE7C95">
      <w:pPr>
        <w:pStyle w:val="Heading2"/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70FE95C7" wp14:editId="32CA630F">
            <wp:simplePos x="0" y="0"/>
            <wp:positionH relativeFrom="margin">
              <wp:posOffset>103367</wp:posOffset>
            </wp:positionH>
            <wp:positionV relativeFrom="paragraph">
              <wp:posOffset>321586</wp:posOffset>
            </wp:positionV>
            <wp:extent cx="1470991" cy="1701963"/>
            <wp:effectExtent l="0" t="0" r="0" b="0"/>
            <wp:wrapNone/>
            <wp:docPr id="1522971101" name="Picture 1522971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71101" name="Picture 1522971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03" cy="170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95">
        <w:t>Quality management principles</w:t>
      </w:r>
    </w:p>
    <w:p w14:paraId="40D962CA" w14:textId="77777777" w:rsidR="005C7CCB" w:rsidRDefault="005C7CCB" w:rsidP="00FE7C95"/>
    <w:p w14:paraId="0B594961" w14:textId="2788A973" w:rsidR="00FE7C95" w:rsidRDefault="0089184D" w:rsidP="00FE7C95">
      <w:r w:rsidRPr="007A32E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20A0BBBA" wp14:editId="5BBDE539">
                <wp:simplePos x="0" y="0"/>
                <wp:positionH relativeFrom="margin">
                  <wp:align>right</wp:align>
                </wp:positionH>
                <wp:positionV relativeFrom="paragraph">
                  <wp:posOffset>254469</wp:posOffset>
                </wp:positionV>
                <wp:extent cx="3474638" cy="866692"/>
                <wp:effectExtent l="0" t="0" r="0" b="0"/>
                <wp:wrapNone/>
                <wp:docPr id="88641730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638" cy="86669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0B44125" id="Rectangle 1" o:spid="_x0000_s1026" alt="&quot;&quot;" style="position:absolute;margin-left:222.4pt;margin-top:20.05pt;width:273.6pt;height:68.25pt;z-index:-251234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" fillcolor="#c5e0b3 [1305]" stroked="f" strokeweight="1pt">
                <w10:wrap anchorx="margin"/>
              </v:rect>
            </w:pict>
          </mc:Fallback>
        </mc:AlternateContent>
      </w:r>
    </w:p>
    <w:p w14:paraId="65C183BA" w14:textId="104F8CB5" w:rsidR="0003171F" w:rsidRDefault="0003171F" w:rsidP="00FE7C95">
      <w:r w:rsidRPr="0089184D">
        <w:rPr>
          <w:b/>
          <w:bCs/>
        </w:rPr>
        <w:t>Principles</w:t>
      </w:r>
      <w:r>
        <w:t xml:space="preserve"> are rules that tell people how things should be done.  </w:t>
      </w:r>
    </w:p>
    <w:p w14:paraId="09AD5CA4" w14:textId="77777777" w:rsidR="0003171F" w:rsidRDefault="0003171F" w:rsidP="00FE7C95"/>
    <w:p w14:paraId="5549EE7A" w14:textId="77777777" w:rsidR="0003171F" w:rsidRDefault="0003171F" w:rsidP="00FE7C95"/>
    <w:p w14:paraId="47F7920B" w14:textId="2E6FE721" w:rsidR="00FE7C95" w:rsidRDefault="005C7CCB" w:rsidP="00FE7C95">
      <w:r>
        <w:rPr>
          <w:noProof/>
        </w:rPr>
        <w:drawing>
          <wp:anchor distT="0" distB="0" distL="114300" distR="114300" simplePos="0" relativeHeight="252051456" behindDoc="0" locked="0" layoutInCell="1" allowOverlap="1" wp14:anchorId="6079C8A6" wp14:editId="1F4A437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232452" cy="1481765"/>
            <wp:effectExtent l="0" t="0" r="6350" b="4445"/>
            <wp:wrapNone/>
            <wp:docPr id="786422156" name="Picture 786422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22156" name="Picture 786422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251" cy="148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95">
        <w:t xml:space="preserve">At </w:t>
      </w:r>
      <w:r w:rsidR="00BC0C33">
        <w:t>DSS</w:t>
      </w:r>
      <w:r w:rsidR="00FE7C95">
        <w:t xml:space="preserve"> we:</w:t>
      </w:r>
    </w:p>
    <w:p w14:paraId="00C6DE80" w14:textId="30D929FB" w:rsidR="00FE7C95" w:rsidRDefault="00FE7C95" w:rsidP="00FE7C95">
      <w:pPr>
        <w:pStyle w:val="Listtoplevel"/>
      </w:pPr>
      <w:r>
        <w:t>support the rights of disabled people</w:t>
      </w:r>
    </w:p>
    <w:p w14:paraId="3AB058C3" w14:textId="73DA5832" w:rsidR="00FE7C95" w:rsidRDefault="005C7CCB" w:rsidP="00FE7C95">
      <w:pPr>
        <w:pStyle w:val="Listtoplevel"/>
      </w:pPr>
      <w:r>
        <w:drawing>
          <wp:anchor distT="0" distB="0" distL="114300" distR="114300" simplePos="0" relativeHeight="252055552" behindDoc="0" locked="0" layoutInCell="1" allowOverlap="1" wp14:anchorId="50E8BF1D" wp14:editId="3683C91B">
            <wp:simplePos x="0" y="0"/>
            <wp:positionH relativeFrom="margin">
              <wp:posOffset>0</wp:posOffset>
            </wp:positionH>
            <wp:positionV relativeFrom="paragraph">
              <wp:posOffset>384203</wp:posOffset>
            </wp:positionV>
            <wp:extent cx="1232092" cy="1399430"/>
            <wp:effectExtent l="0" t="0" r="6350" b="0"/>
            <wp:wrapNone/>
            <wp:docPr id="566326147" name="Picture 566326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26147" name="Picture 566326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092" cy="139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95">
        <w:t>respond to what people need</w:t>
      </w:r>
    </w:p>
    <w:p w14:paraId="3C707E33" w14:textId="6EAFBA32" w:rsidR="00FE7C95" w:rsidRDefault="00FE7C95" w:rsidP="00FE7C95">
      <w:pPr>
        <w:pStyle w:val="Listtoplevel"/>
      </w:pPr>
      <w:r>
        <w:t>treat everyone fairly</w:t>
      </w:r>
      <w:r w:rsidR="005C7CCB">
        <w:t>.</w:t>
      </w:r>
    </w:p>
    <w:p w14:paraId="61A67048" w14:textId="77777777" w:rsidR="005C7CCB" w:rsidRDefault="005C7CCB" w:rsidP="005C7CCB"/>
    <w:p w14:paraId="42E76C4C" w14:textId="77777777" w:rsidR="005C7CCB" w:rsidRDefault="005C7CCB" w:rsidP="005C7CCB"/>
    <w:p w14:paraId="021C65F2" w14:textId="77777777" w:rsidR="005C7CCB" w:rsidRDefault="005C7CCB" w:rsidP="005C7CCB"/>
    <w:p w14:paraId="39C7FD60" w14:textId="77777777" w:rsidR="005C7CCB" w:rsidRDefault="005C7CCB" w:rsidP="005C7CCB"/>
    <w:p w14:paraId="69849544" w14:textId="4662E9B5" w:rsidR="005C7CCB" w:rsidRDefault="00A23720" w:rsidP="005C7CCB">
      <w:r w:rsidRPr="00AC3158">
        <w:rPr>
          <w:noProof/>
        </w:rPr>
        <w:lastRenderedPageBreak/>
        <w:drawing>
          <wp:anchor distT="0" distB="0" distL="114300" distR="114300" simplePos="0" relativeHeight="252092416" behindDoc="0" locked="0" layoutInCell="1" allowOverlap="1" wp14:anchorId="61D3378A" wp14:editId="5E261155">
            <wp:simplePos x="0" y="0"/>
            <wp:positionH relativeFrom="margin">
              <wp:posOffset>79512</wp:posOffset>
            </wp:positionH>
            <wp:positionV relativeFrom="paragraph">
              <wp:posOffset>-103368</wp:posOffset>
            </wp:positionV>
            <wp:extent cx="1081377" cy="1311811"/>
            <wp:effectExtent l="0" t="0" r="5080" b="3175"/>
            <wp:wrapNone/>
            <wp:docPr id="61862358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2358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504" cy="131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CCB">
        <w:t xml:space="preserve">At </w:t>
      </w:r>
      <w:r w:rsidR="00BC0C33">
        <w:t>DSS</w:t>
      </w:r>
      <w:r w:rsidR="005C7CCB">
        <w:t xml:space="preserve"> we also:</w:t>
      </w:r>
    </w:p>
    <w:p w14:paraId="6F5B4D14" w14:textId="50A7CE9D" w:rsidR="00FE7C95" w:rsidRDefault="00FE7C95" w:rsidP="00FE7C95">
      <w:pPr>
        <w:pStyle w:val="Listtoplevel"/>
      </w:pPr>
      <w:r>
        <w:t>are responsible for what we do</w:t>
      </w:r>
    </w:p>
    <w:p w14:paraId="27C831F9" w14:textId="5406328D" w:rsidR="00FE7C95" w:rsidRDefault="005522EA" w:rsidP="00927CE7">
      <w:pPr>
        <w:pStyle w:val="Listtoplevel"/>
      </w:pPr>
      <w:r>
        <w:drawing>
          <wp:anchor distT="0" distB="0" distL="114300" distR="114300" simplePos="0" relativeHeight="252053504" behindDoc="0" locked="0" layoutInCell="1" allowOverlap="1" wp14:anchorId="354D0E6C" wp14:editId="7F09D02A">
            <wp:simplePos x="0" y="0"/>
            <wp:positionH relativeFrom="margin">
              <wp:posOffset>0</wp:posOffset>
            </wp:positionH>
            <wp:positionV relativeFrom="paragraph">
              <wp:posOffset>341961</wp:posOffset>
            </wp:positionV>
            <wp:extent cx="1496180" cy="1137037"/>
            <wp:effectExtent l="0" t="0" r="8890" b="6350"/>
            <wp:wrapNone/>
            <wp:docPr id="1384461464" name="Picture 13844614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61464" name="Picture 13844614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180" cy="1137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95">
        <w:t>learn</w:t>
      </w:r>
      <w:r w:rsidR="00927CE7">
        <w:t xml:space="preserve"> things which means we can get better at what we do. </w:t>
      </w:r>
    </w:p>
    <w:p w14:paraId="38973678" w14:textId="1D70FAEA" w:rsidR="00927CE7" w:rsidRDefault="00927CE7" w:rsidP="00BC0C33"/>
    <w:p w14:paraId="474EE7F1" w14:textId="5D876964" w:rsidR="00BC0C33" w:rsidRDefault="00BC0C33" w:rsidP="00BC0C33"/>
    <w:p w14:paraId="49123612" w14:textId="2EE3123F" w:rsidR="003D4904" w:rsidRDefault="00BC0C33" w:rsidP="00927CE7">
      <w:pPr>
        <w:pStyle w:val="Heading2"/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68C2C039" wp14:editId="456E7C33">
            <wp:simplePos x="0" y="0"/>
            <wp:positionH relativeFrom="margin">
              <wp:posOffset>-619125</wp:posOffset>
            </wp:positionH>
            <wp:positionV relativeFrom="paragraph">
              <wp:posOffset>190500</wp:posOffset>
            </wp:positionV>
            <wp:extent cx="2720986" cy="1924050"/>
            <wp:effectExtent l="0" t="0" r="0" b="0"/>
            <wp:wrapNone/>
            <wp:docPr id="1658977131" name="Picture 16589771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77131" name="Picture 16589771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904">
        <w:t>Te Tiriti o Waitangi / Treaty of Waitangi</w:t>
      </w:r>
    </w:p>
    <w:p w14:paraId="45A144F4" w14:textId="77777777" w:rsidR="008E5D10" w:rsidRDefault="008E5D10" w:rsidP="008E5D10"/>
    <w:p w14:paraId="01101221" w14:textId="4A1E76B4" w:rsidR="008E5D10" w:rsidRDefault="008E5D10" w:rsidP="008E5D10">
      <w:r>
        <w:t xml:space="preserve">We use </w:t>
      </w:r>
      <w:r w:rsidRPr="005F389A">
        <w:rPr>
          <w:b/>
          <w:bCs/>
        </w:rPr>
        <w:t>Te Tiriti o Waitangi / Treaty of Waitangi</w:t>
      </w:r>
      <w:r>
        <w:t xml:space="preserve"> in everything we do.</w:t>
      </w:r>
    </w:p>
    <w:p w14:paraId="421EA2F6" w14:textId="77777777" w:rsidR="008E5D10" w:rsidRDefault="008E5D10" w:rsidP="008E5D10"/>
    <w:p w14:paraId="2D8F3531" w14:textId="7D9B1CF8" w:rsidR="008E5D10" w:rsidRDefault="008E5D10" w:rsidP="008E5D10">
      <w:r w:rsidRPr="007A32E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5720F657" wp14:editId="1F0F940D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3474085" cy="2857500"/>
                <wp:effectExtent l="0" t="0" r="0" b="0"/>
                <wp:wrapNone/>
                <wp:docPr id="47713802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2857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CE405EA" id="Rectangle 1" o:spid="_x0000_s1026" alt="&quot;&quot;" style="position:absolute;margin-left:222.35pt;margin-top:25pt;width:273.55pt;height:225pt;z-index:-251284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</w:p>
    <w:p w14:paraId="0E51AC4A" w14:textId="572B16EB" w:rsidR="008E5D10" w:rsidRDefault="005522EA" w:rsidP="00927CE7">
      <w:r>
        <w:rPr>
          <w:noProof/>
        </w:rPr>
        <w:drawing>
          <wp:anchor distT="0" distB="0" distL="114300" distR="114300" simplePos="0" relativeHeight="252059648" behindDoc="0" locked="0" layoutInCell="1" allowOverlap="1" wp14:anchorId="0D09820D" wp14:editId="6146DB5B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1743575" cy="1168842"/>
            <wp:effectExtent l="0" t="0" r="0" b="0"/>
            <wp:wrapNone/>
            <wp:docPr id="118645685" name="Picture 1186456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5685" name="Picture 1186456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575" cy="116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10" w:rsidRPr="005F389A">
        <w:rPr>
          <w:b/>
          <w:bCs/>
        </w:rPr>
        <w:t>Te Tiriti o Waitangi / Treaty of Waitangi</w:t>
      </w:r>
      <w:r w:rsidR="008E5D10">
        <w:t xml:space="preserve"> is an important agreement between</w:t>
      </w:r>
      <w:r w:rsidR="00927CE7">
        <w:t xml:space="preserve"> </w:t>
      </w:r>
      <w:r w:rsidR="008E5D10">
        <w:t>Māori and the Crown.</w:t>
      </w:r>
    </w:p>
    <w:p w14:paraId="3BD9A7DB" w14:textId="040B05AD" w:rsidR="00927CE7" w:rsidRDefault="00927CE7" w:rsidP="00927CE7"/>
    <w:p w14:paraId="7236EEE8" w14:textId="2E3B64FD" w:rsidR="00927CE7" w:rsidRDefault="00927CE7" w:rsidP="00927CE7"/>
    <w:p w14:paraId="3073EE6F" w14:textId="319F552E" w:rsidR="00BC0C33" w:rsidRDefault="00BC0C33" w:rsidP="00BC0C33">
      <w:bookmarkStart w:id="2" w:name="_Hlk179969545"/>
      <w:r>
        <w:rPr>
          <w:noProof/>
        </w:rPr>
        <w:drawing>
          <wp:anchor distT="0" distB="0" distL="114300" distR="114300" simplePos="0" relativeHeight="252152832" behindDoc="0" locked="0" layoutInCell="1" allowOverlap="1" wp14:anchorId="05860E1F" wp14:editId="60657240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819275" cy="1135255"/>
            <wp:effectExtent l="0" t="0" r="0" b="8255"/>
            <wp:wrapNone/>
            <wp:docPr id="1027322975" name="Picture 10273229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22975" name="Picture 10273229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897" cy="11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Pr="00B22FE0">
        <w:t xml:space="preserve">It </w:t>
      </w:r>
      <w:r>
        <w:t>is about Māori and the New Zealand Government making decisions together.</w:t>
      </w:r>
    </w:p>
    <w:p w14:paraId="09753688" w14:textId="6A8EDB75" w:rsidR="00927CE7" w:rsidRDefault="00927CE7" w:rsidP="00BC0C33"/>
    <w:p w14:paraId="499E8C38" w14:textId="6276257F" w:rsidR="00927CE7" w:rsidRDefault="00927CE7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2CFA71D" w14:textId="24283653" w:rsidR="006619C8" w:rsidRDefault="005522EA" w:rsidP="008E5D10">
      <w:r>
        <w:rPr>
          <w:noProof/>
        </w:rPr>
        <w:lastRenderedPageBreak/>
        <w:drawing>
          <wp:anchor distT="0" distB="0" distL="114300" distR="114300" simplePos="0" relativeHeight="252063744" behindDoc="0" locked="0" layoutInCell="1" allowOverlap="1" wp14:anchorId="7DC49FCF" wp14:editId="5276E24F">
            <wp:simplePos x="0" y="0"/>
            <wp:positionH relativeFrom="margin">
              <wp:align>left</wp:align>
            </wp:positionH>
            <wp:positionV relativeFrom="paragraph">
              <wp:posOffset>-272415</wp:posOffset>
            </wp:positionV>
            <wp:extent cx="1478943" cy="1153399"/>
            <wp:effectExtent l="0" t="0" r="6985" b="8890"/>
            <wp:wrapNone/>
            <wp:docPr id="390320536" name="Picture 3903205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20536" name="Picture 3903205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43" cy="1153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9C8">
        <w:t>We use kawanatanga which is:</w:t>
      </w:r>
    </w:p>
    <w:p w14:paraId="17314D7C" w14:textId="3886BDB2" w:rsidR="006619C8" w:rsidRDefault="006619C8" w:rsidP="006619C8">
      <w:pPr>
        <w:pStyle w:val="Listtoplevel"/>
      </w:pPr>
      <w:r>
        <w:t>working together</w:t>
      </w:r>
    </w:p>
    <w:p w14:paraId="7FBD31FB" w14:textId="72487D88" w:rsidR="006619C8" w:rsidRDefault="005522EA" w:rsidP="006619C8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065792" behindDoc="0" locked="0" layoutInCell="1" allowOverlap="1" wp14:anchorId="378D5EC7" wp14:editId="71BF1524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1328643" cy="1409700"/>
            <wp:effectExtent l="0" t="0" r="5080" b="0"/>
            <wp:wrapNone/>
            <wp:docPr id="518266174" name="Picture 5182661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66174" name="Picture 5182661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670" cy="141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9C8">
        <w:t>and</w:t>
      </w:r>
    </w:p>
    <w:p w14:paraId="230322AD" w14:textId="79F2CA51" w:rsidR="006619C8" w:rsidRDefault="006619C8" w:rsidP="006619C8">
      <w:pPr>
        <w:pStyle w:val="Listtoplevel"/>
      </w:pPr>
      <w:r>
        <w:t>making decisions together.</w:t>
      </w:r>
    </w:p>
    <w:p w14:paraId="7F771E27" w14:textId="77777777" w:rsidR="005C7CCB" w:rsidRDefault="005C7CCB" w:rsidP="006619C8"/>
    <w:p w14:paraId="2193D829" w14:textId="05287BD0" w:rsidR="005C7CCB" w:rsidRDefault="008D3ED7" w:rsidP="006619C8">
      <w:r>
        <w:rPr>
          <w:noProof/>
        </w:rPr>
        <w:drawing>
          <wp:anchor distT="0" distB="0" distL="114300" distR="114300" simplePos="0" relativeHeight="252067840" behindDoc="0" locked="0" layoutInCell="1" allowOverlap="1" wp14:anchorId="6598CB81" wp14:editId="7D2298E6">
            <wp:simplePos x="0" y="0"/>
            <wp:positionH relativeFrom="margin">
              <wp:align>left</wp:align>
            </wp:positionH>
            <wp:positionV relativeFrom="paragraph">
              <wp:posOffset>112505</wp:posOffset>
            </wp:positionV>
            <wp:extent cx="1463040" cy="1463040"/>
            <wp:effectExtent l="0" t="0" r="3810" b="3810"/>
            <wp:wrapNone/>
            <wp:docPr id="654440479" name="Picture 6544404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40479" name="Picture 6544404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C1068" w14:textId="7018CFB3" w:rsidR="006619C8" w:rsidRDefault="006619C8" w:rsidP="006619C8">
      <w:r>
        <w:t xml:space="preserve">We use </w:t>
      </w:r>
      <w:proofErr w:type="spellStart"/>
      <w:r>
        <w:t>tino</w:t>
      </w:r>
      <w:proofErr w:type="spellEnd"/>
      <w:r>
        <w:t xml:space="preserve"> rangatiratanga which is supporting tāngata </w:t>
      </w:r>
      <w:proofErr w:type="spellStart"/>
      <w:r>
        <w:t>whaikaha</w:t>
      </w:r>
      <w:proofErr w:type="spellEnd"/>
      <w:r>
        <w:t xml:space="preserve"> Māori and their whānau / families to have </w:t>
      </w:r>
      <w:r w:rsidR="00A65F0A">
        <w:t xml:space="preserve">in their lives </w:t>
      </w:r>
      <w:r>
        <w:t>greater:</w:t>
      </w:r>
    </w:p>
    <w:p w14:paraId="6856256F" w14:textId="0D26521D" w:rsidR="006619C8" w:rsidRDefault="005522EA" w:rsidP="006619C8">
      <w:pPr>
        <w:pStyle w:val="Listtoplevel"/>
      </w:pPr>
      <w:r>
        <w:drawing>
          <wp:anchor distT="0" distB="0" distL="114300" distR="114300" simplePos="0" relativeHeight="252069888" behindDoc="0" locked="0" layoutInCell="1" allowOverlap="1" wp14:anchorId="257305C4" wp14:editId="340438E5">
            <wp:simplePos x="0" y="0"/>
            <wp:positionH relativeFrom="margin">
              <wp:align>left</wp:align>
            </wp:positionH>
            <wp:positionV relativeFrom="paragraph">
              <wp:posOffset>140473</wp:posOffset>
            </wp:positionV>
            <wp:extent cx="1470991" cy="1472549"/>
            <wp:effectExtent l="0" t="0" r="0" b="0"/>
            <wp:wrapNone/>
            <wp:docPr id="375805828" name="Picture 3758058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05828" name="Picture 3758058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816" cy="147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9C8">
        <w:t>choice</w:t>
      </w:r>
    </w:p>
    <w:p w14:paraId="6A489F81" w14:textId="18B905F5" w:rsidR="006619C8" w:rsidRDefault="006619C8" w:rsidP="006619C8">
      <w:pPr>
        <w:pStyle w:val="Listtoplevel"/>
      </w:pPr>
      <w:r>
        <w:t xml:space="preserve">control. </w:t>
      </w:r>
    </w:p>
    <w:p w14:paraId="286225FE" w14:textId="77777777" w:rsidR="008E5D10" w:rsidRDefault="008E5D10" w:rsidP="008E5D10"/>
    <w:p w14:paraId="250A07C1" w14:textId="3CD5757A" w:rsidR="005C7CCB" w:rsidRDefault="005C7CCB">
      <w:pPr>
        <w:spacing w:line="240" w:lineRule="auto"/>
        <w:ind w:left="0"/>
      </w:pPr>
      <w:r>
        <w:br w:type="page"/>
      </w:r>
    </w:p>
    <w:p w14:paraId="61503631" w14:textId="2E0C9BF6" w:rsidR="006619C8" w:rsidRDefault="005522EA" w:rsidP="008E5D10">
      <w:r>
        <w:rPr>
          <w:noProof/>
        </w:rPr>
        <w:lastRenderedPageBreak/>
        <w:drawing>
          <wp:anchor distT="0" distB="0" distL="114300" distR="114300" simplePos="0" relativeHeight="252071936" behindDoc="0" locked="0" layoutInCell="1" allowOverlap="1" wp14:anchorId="34C7ED42" wp14:editId="46D33DD6">
            <wp:simplePos x="0" y="0"/>
            <wp:positionH relativeFrom="margin">
              <wp:align>left</wp:align>
            </wp:positionH>
            <wp:positionV relativeFrom="paragraph">
              <wp:posOffset>10519</wp:posOffset>
            </wp:positionV>
            <wp:extent cx="1701137" cy="1216549"/>
            <wp:effectExtent l="0" t="0" r="0" b="3175"/>
            <wp:wrapNone/>
            <wp:docPr id="769546123" name="Picture 769546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46123" name="Picture 769546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37" cy="1216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FA8">
        <w:t xml:space="preserve">We use </w:t>
      </w:r>
      <w:proofErr w:type="spellStart"/>
      <w:r w:rsidR="000D2FA8">
        <w:t>ōritetanga</w:t>
      </w:r>
      <w:proofErr w:type="spellEnd"/>
      <w:r w:rsidR="000D2FA8">
        <w:t xml:space="preserve"> which is making sure what we do for Māori:</w:t>
      </w:r>
    </w:p>
    <w:p w14:paraId="0DFF3459" w14:textId="55076D81" w:rsidR="000D2FA8" w:rsidRPr="000D2FA8" w:rsidRDefault="000D2FA8" w:rsidP="000D2FA8">
      <w:pPr>
        <w:pStyle w:val="Listtoplevel"/>
      </w:pPr>
      <w:r>
        <w:t xml:space="preserve">is </w:t>
      </w:r>
      <w:r w:rsidR="00931E75" w:rsidRPr="00931E75">
        <w:t>fair</w:t>
      </w:r>
    </w:p>
    <w:p w14:paraId="339C88B0" w14:textId="557C203B" w:rsidR="000D2FA8" w:rsidRDefault="005522EA" w:rsidP="000D2FA8">
      <w:pPr>
        <w:pStyle w:val="Listtoplevel"/>
      </w:pPr>
      <w:r>
        <w:drawing>
          <wp:anchor distT="0" distB="0" distL="114300" distR="114300" simplePos="0" relativeHeight="252073984" behindDoc="0" locked="0" layoutInCell="1" allowOverlap="1" wp14:anchorId="235546A2" wp14:editId="73528DD8">
            <wp:simplePos x="0" y="0"/>
            <wp:positionH relativeFrom="margin">
              <wp:posOffset>0</wp:posOffset>
            </wp:positionH>
            <wp:positionV relativeFrom="paragraph">
              <wp:posOffset>275259</wp:posOffset>
            </wp:positionV>
            <wp:extent cx="1582310" cy="1582310"/>
            <wp:effectExtent l="0" t="0" r="0" b="0"/>
            <wp:wrapNone/>
            <wp:docPr id="1522050548" name="Picture 1522050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50548" name="Picture 1522050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10" cy="158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FA8">
        <w:t xml:space="preserve">responds to their </w:t>
      </w:r>
      <w:r w:rsidR="000D2FA8" w:rsidRPr="00873AA7">
        <w:rPr>
          <w:b/>
          <w:bCs/>
        </w:rPr>
        <w:t>cultural</w:t>
      </w:r>
      <w:r w:rsidR="000D2FA8">
        <w:t xml:space="preserve"> </w:t>
      </w:r>
      <w:r w:rsidR="000D2FA8" w:rsidRPr="00143652">
        <w:rPr>
          <w:b/>
          <w:bCs/>
        </w:rPr>
        <w:t>needs</w:t>
      </w:r>
    </w:p>
    <w:p w14:paraId="337C1CFF" w14:textId="401735EA" w:rsidR="000D2FA8" w:rsidRDefault="000D2FA8" w:rsidP="000D2FA8">
      <w:pPr>
        <w:pStyle w:val="Listtoplevel"/>
      </w:pPr>
      <w:r>
        <w:t xml:space="preserve">does not </w:t>
      </w:r>
      <w:r w:rsidRPr="00873AA7">
        <w:rPr>
          <w:b/>
          <w:bCs/>
        </w:rPr>
        <w:t>discriminate</w:t>
      </w:r>
      <w:r>
        <w:t xml:space="preserve"> against them. </w:t>
      </w:r>
    </w:p>
    <w:p w14:paraId="7FD53FBD" w14:textId="5730C64B" w:rsidR="00931E75" w:rsidRDefault="00931E75" w:rsidP="005C7CCB"/>
    <w:p w14:paraId="0375C950" w14:textId="2CACF234" w:rsidR="005C7CCB" w:rsidRDefault="008D3ED7" w:rsidP="005C7CCB">
      <w:r>
        <w:rPr>
          <w:noProof/>
        </w:rPr>
        <w:drawing>
          <wp:anchor distT="0" distB="0" distL="114300" distR="114300" simplePos="0" relativeHeight="252041216" behindDoc="0" locked="0" layoutInCell="1" allowOverlap="1" wp14:anchorId="32F08FD6" wp14:editId="632CF859">
            <wp:simplePos x="0" y="0"/>
            <wp:positionH relativeFrom="margin">
              <wp:align>left</wp:align>
            </wp:positionH>
            <wp:positionV relativeFrom="paragraph">
              <wp:posOffset>295634</wp:posOffset>
            </wp:positionV>
            <wp:extent cx="1375576" cy="1375576"/>
            <wp:effectExtent l="0" t="0" r="0" b="0"/>
            <wp:wrapNone/>
            <wp:docPr id="1850569628" name="Picture 18505696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69628" name="Picture 18505696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214" cy="137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8B20C" w14:textId="3A7EC734" w:rsidR="00931E75" w:rsidRDefault="00931E75" w:rsidP="00931E75">
      <w:r w:rsidRPr="007A32E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0AA3A123" wp14:editId="33AF701E">
                <wp:simplePos x="0" y="0"/>
                <wp:positionH relativeFrom="margin">
                  <wp:align>right</wp:align>
                </wp:positionH>
                <wp:positionV relativeFrom="paragraph">
                  <wp:posOffset>-103367</wp:posOffset>
                </wp:positionV>
                <wp:extent cx="3497938" cy="4667416"/>
                <wp:effectExtent l="0" t="0" r="7620" b="0"/>
                <wp:wrapNone/>
                <wp:docPr id="147291046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938" cy="466741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7803404" id="Rectangle 1" o:spid="_x0000_s1026" alt="&quot;&quot;" style="position:absolute;margin-left:224.25pt;margin-top:-8.15pt;width:275.45pt;height:367.5pt;z-index:-251277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" fillcolor="#c5e0b3 [1305]" stroked="f" strokeweight="1pt">
                <w10:wrap anchorx="margin"/>
              </v:rect>
            </w:pict>
          </mc:Fallback>
        </mc:AlternateContent>
      </w:r>
      <w:r>
        <w:t xml:space="preserve">Here </w:t>
      </w:r>
      <w:r w:rsidRPr="00B90A48">
        <w:rPr>
          <w:b/>
          <w:bCs/>
        </w:rPr>
        <w:t>cultural needs</w:t>
      </w:r>
      <w:r>
        <w:t xml:space="preserve"> </w:t>
      </w:r>
      <w:proofErr w:type="gramStart"/>
      <w:r>
        <w:t>means</w:t>
      </w:r>
      <w:proofErr w:type="gramEnd"/>
      <w:r>
        <w:t xml:space="preserve"> something that is important to the way you do things:</w:t>
      </w:r>
    </w:p>
    <w:p w14:paraId="60F346C1" w14:textId="38DB0C61" w:rsidR="00931E75" w:rsidRDefault="00931E75" w:rsidP="00931E75">
      <w:pPr>
        <w:pStyle w:val="Listtoplevel"/>
      </w:pPr>
      <w:r>
        <w:drawing>
          <wp:anchor distT="0" distB="0" distL="114300" distR="114300" simplePos="0" relativeHeight="252035072" behindDoc="0" locked="0" layoutInCell="1" allowOverlap="1" wp14:anchorId="0F1E23E7" wp14:editId="076403CF">
            <wp:simplePos x="0" y="0"/>
            <wp:positionH relativeFrom="margin">
              <wp:align>left</wp:align>
            </wp:positionH>
            <wp:positionV relativeFrom="paragraph">
              <wp:posOffset>299913</wp:posOffset>
            </wp:positionV>
            <wp:extent cx="1367624" cy="1582253"/>
            <wp:effectExtent l="0" t="0" r="4445" b="0"/>
            <wp:wrapNone/>
            <wp:docPr id="1403766495" name="Picture 14037664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66495" name="Picture 14037664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32" cy="1584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 your life</w:t>
      </w:r>
    </w:p>
    <w:p w14:paraId="6FEE567E" w14:textId="40E4D52C" w:rsidR="00931E75" w:rsidRDefault="00931E75" w:rsidP="00931E75">
      <w:pPr>
        <w:pStyle w:val="Listtoplevel"/>
      </w:pPr>
      <w:r>
        <w:t xml:space="preserve">with other people in your </w:t>
      </w:r>
      <w:r>
        <w:br/>
        <w:t>culture / group.</w:t>
      </w:r>
    </w:p>
    <w:p w14:paraId="25790DB2" w14:textId="77777777" w:rsidR="00931E75" w:rsidRDefault="00931E75" w:rsidP="00931E75"/>
    <w:p w14:paraId="300F2B20" w14:textId="77777777" w:rsidR="00931E75" w:rsidRDefault="00931E75" w:rsidP="00931E75">
      <w:r>
        <w:rPr>
          <w:noProof/>
        </w:rPr>
        <w:drawing>
          <wp:anchor distT="0" distB="0" distL="114300" distR="114300" simplePos="0" relativeHeight="252037120" behindDoc="0" locked="0" layoutInCell="1" allowOverlap="1" wp14:anchorId="555B638B" wp14:editId="60BCCF83">
            <wp:simplePos x="0" y="0"/>
            <wp:positionH relativeFrom="margin">
              <wp:align>left</wp:align>
            </wp:positionH>
            <wp:positionV relativeFrom="paragraph">
              <wp:posOffset>34870</wp:posOffset>
            </wp:positionV>
            <wp:extent cx="1466850" cy="1466850"/>
            <wp:effectExtent l="0" t="0" r="0" b="0"/>
            <wp:wrapNone/>
            <wp:docPr id="670578141" name="Picture 6705781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78141" name="Picture 6705781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62CB6" w14:textId="77777777" w:rsidR="00931E75" w:rsidRDefault="00931E75" w:rsidP="00931E75">
      <w:r>
        <w:t xml:space="preserve">A cultural need might be having your whānau / family supporting you to </w:t>
      </w:r>
      <w:proofErr w:type="gramStart"/>
      <w:r>
        <w:t>make a decision</w:t>
      </w:r>
      <w:proofErr w:type="gramEnd"/>
      <w:r>
        <w:t>.</w:t>
      </w:r>
    </w:p>
    <w:p w14:paraId="242D656D" w14:textId="77777777" w:rsidR="00143652" w:rsidRDefault="00143652" w:rsidP="00143652"/>
    <w:p w14:paraId="28E6019E" w14:textId="3DC545A4" w:rsidR="00931E75" w:rsidRDefault="00931E75" w:rsidP="00143652"/>
    <w:p w14:paraId="5EC5E519" w14:textId="6178A8D5" w:rsidR="00931E75" w:rsidRDefault="008D3ED7" w:rsidP="00931E75">
      <w:pPr>
        <w:rPr>
          <w:rStyle w:val="normaltextrun"/>
          <w:rFonts w:cs="Arial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47360" behindDoc="0" locked="0" layoutInCell="1" allowOverlap="1" wp14:anchorId="380D7CDA" wp14:editId="6CF1D934">
            <wp:simplePos x="0" y="0"/>
            <wp:positionH relativeFrom="margin">
              <wp:align>left</wp:align>
            </wp:positionH>
            <wp:positionV relativeFrom="paragraph">
              <wp:posOffset>373711</wp:posOffset>
            </wp:positionV>
            <wp:extent cx="1914747" cy="1637449"/>
            <wp:effectExtent l="0" t="0" r="0" b="1270"/>
            <wp:wrapNone/>
            <wp:docPr id="2003239717" name="Picture 20032397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39717" name="Picture 20032397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47" cy="163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CCB" w:rsidRPr="007A32E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16441367" wp14:editId="5B3E95C6">
                <wp:simplePos x="0" y="0"/>
                <wp:positionH relativeFrom="margin">
                  <wp:posOffset>2254250</wp:posOffset>
                </wp:positionH>
                <wp:positionV relativeFrom="paragraph">
                  <wp:posOffset>-115266</wp:posOffset>
                </wp:positionV>
                <wp:extent cx="3497938" cy="2472856"/>
                <wp:effectExtent l="0" t="0" r="7620" b="3810"/>
                <wp:wrapNone/>
                <wp:docPr id="175986900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938" cy="247285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695E807" id="Rectangle 1" o:spid="_x0000_s1026" alt="&quot;&quot;" style="position:absolute;margin-left:177.5pt;margin-top:-9.1pt;width:275.45pt;height:194.7pt;z-index:-25127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  <w:r w:rsidR="00931E75">
        <w:rPr>
          <w:b/>
          <w:bCs/>
        </w:rPr>
        <w:t>D</w:t>
      </w:r>
      <w:r w:rsidR="00931E75" w:rsidRPr="00DA16D5">
        <w:rPr>
          <w:b/>
          <w:bCs/>
        </w:rPr>
        <w:t>iscrimination</w:t>
      </w:r>
      <w:r w:rsidR="00931E75">
        <w:t xml:space="preserve"> </w:t>
      </w:r>
      <w:r w:rsidR="00931E75">
        <w:rPr>
          <w:rStyle w:val="normaltextrun"/>
          <w:rFonts w:cs="Arial"/>
          <w:szCs w:val="32"/>
        </w:rPr>
        <w:t>is when people are treated unfairly because of things like their:</w:t>
      </w:r>
    </w:p>
    <w:p w14:paraId="6F2196F5" w14:textId="55A17ABF" w:rsidR="00931E75" w:rsidRPr="00E5130A" w:rsidRDefault="00931E75" w:rsidP="00931E75">
      <w:pPr>
        <w:pStyle w:val="Listtoplevel"/>
      </w:pPr>
      <w:r w:rsidRPr="00E5130A">
        <w:t>race</w:t>
      </w:r>
    </w:p>
    <w:p w14:paraId="5CA46685" w14:textId="33B278FF" w:rsidR="00931E75" w:rsidRDefault="00931E75" w:rsidP="00931E75">
      <w:pPr>
        <w:pStyle w:val="Listtoplevel"/>
        <w:rPr>
          <w:rStyle w:val="normaltextrun"/>
          <w:rFonts w:cs="Arial"/>
          <w:szCs w:val="32"/>
        </w:rPr>
      </w:pPr>
      <w:r w:rsidRPr="00931E75">
        <w:t>disability</w:t>
      </w:r>
      <w:r w:rsidRPr="00931E75">
        <w:rPr>
          <w:rStyle w:val="normaltextrun"/>
          <w:rFonts w:cs="Arial"/>
          <w:szCs w:val="32"/>
        </w:rPr>
        <w:t>.</w:t>
      </w:r>
    </w:p>
    <w:p w14:paraId="2BC71B37" w14:textId="77777777" w:rsidR="003D4F88" w:rsidRDefault="003D4F88" w:rsidP="005C7CCB">
      <w:pPr>
        <w:rPr>
          <w:rStyle w:val="normaltextrun"/>
          <w:rFonts w:cs="Arial"/>
          <w:szCs w:val="32"/>
        </w:rPr>
      </w:pPr>
    </w:p>
    <w:p w14:paraId="1F452663" w14:textId="0F13033D" w:rsidR="00C946C3" w:rsidRDefault="008D3ED7" w:rsidP="005C7CCB">
      <w:pPr>
        <w:rPr>
          <w:rStyle w:val="normaltextrun"/>
          <w:rFonts w:cs="Arial"/>
          <w:szCs w:val="32"/>
        </w:rPr>
      </w:pPr>
      <w:r w:rsidRPr="00AC3158">
        <w:rPr>
          <w:noProof/>
        </w:rPr>
        <w:drawing>
          <wp:anchor distT="0" distB="0" distL="114300" distR="114300" simplePos="0" relativeHeight="252088320" behindDoc="0" locked="0" layoutInCell="1" allowOverlap="1" wp14:anchorId="19353199" wp14:editId="3BD2CBF4">
            <wp:simplePos x="0" y="0"/>
            <wp:positionH relativeFrom="margin">
              <wp:posOffset>0</wp:posOffset>
            </wp:positionH>
            <wp:positionV relativeFrom="paragraph">
              <wp:posOffset>342569</wp:posOffset>
            </wp:positionV>
            <wp:extent cx="1798955" cy="969645"/>
            <wp:effectExtent l="0" t="0" r="0" b="1905"/>
            <wp:wrapNone/>
            <wp:docPr id="5386512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512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D1FAA" w14:textId="2D4D71C9" w:rsidR="003D4F88" w:rsidRDefault="003D4F88" w:rsidP="003D4F88">
      <w:pPr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t xml:space="preserve">We use </w:t>
      </w:r>
      <w:proofErr w:type="spellStart"/>
      <w:r>
        <w:rPr>
          <w:rStyle w:val="normaltextrun"/>
          <w:rFonts w:cs="Arial"/>
          <w:szCs w:val="32"/>
        </w:rPr>
        <w:t>wairuatanga</w:t>
      </w:r>
      <w:proofErr w:type="spellEnd"/>
      <w:r>
        <w:rPr>
          <w:rStyle w:val="normaltextrun"/>
          <w:rFonts w:cs="Arial"/>
          <w:szCs w:val="32"/>
        </w:rPr>
        <w:t xml:space="preserve"> </w:t>
      </w:r>
      <w:r w:rsidR="00C946C3">
        <w:rPr>
          <w:rStyle w:val="normaltextrun"/>
          <w:rFonts w:cs="Arial"/>
          <w:szCs w:val="32"/>
        </w:rPr>
        <w:t xml:space="preserve">which is </w:t>
      </w:r>
      <w:r w:rsidR="00A23720">
        <w:rPr>
          <w:rStyle w:val="normaltextrun"/>
          <w:rFonts w:cs="Arial"/>
          <w:szCs w:val="32"/>
        </w:rPr>
        <w:t>knowing</w:t>
      </w:r>
      <w:r w:rsidR="00C946C3">
        <w:rPr>
          <w:rStyle w:val="normaltextrun"/>
          <w:rFonts w:cs="Arial"/>
          <w:szCs w:val="32"/>
        </w:rPr>
        <w:t xml:space="preserve"> how important it is that a person may have: </w:t>
      </w:r>
    </w:p>
    <w:p w14:paraId="33BBBCF2" w14:textId="1DFDA34F" w:rsidR="00C946C3" w:rsidRDefault="00DB69AE" w:rsidP="00C946C3">
      <w:pPr>
        <w:pStyle w:val="Listtoplevel"/>
        <w:rPr>
          <w:rStyle w:val="normaltextrun"/>
          <w:rFonts w:cs="Arial"/>
          <w:szCs w:val="32"/>
        </w:rPr>
      </w:pPr>
      <w:r w:rsidRPr="00AC3158">
        <w:drawing>
          <wp:anchor distT="0" distB="0" distL="114300" distR="114300" simplePos="0" relativeHeight="252090368" behindDoc="0" locked="0" layoutInCell="1" allowOverlap="1" wp14:anchorId="266ED662" wp14:editId="1CDCD00C">
            <wp:simplePos x="0" y="0"/>
            <wp:positionH relativeFrom="margin">
              <wp:align>left</wp:align>
            </wp:positionH>
            <wp:positionV relativeFrom="paragraph">
              <wp:posOffset>191162</wp:posOffset>
            </wp:positionV>
            <wp:extent cx="1526267" cy="1311920"/>
            <wp:effectExtent l="0" t="0" r="0" b="2540"/>
            <wp:wrapNone/>
            <wp:docPr id="188656070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6070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67" cy="13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6C3">
        <w:rPr>
          <w:rStyle w:val="normaltextrun"/>
          <w:rFonts w:cs="Arial"/>
          <w:szCs w:val="32"/>
        </w:rPr>
        <w:t xml:space="preserve">cultural </w:t>
      </w:r>
      <w:r w:rsidR="00C946C3" w:rsidRPr="00C946C3">
        <w:rPr>
          <w:rStyle w:val="normaltextrun"/>
          <w:rFonts w:cs="Arial"/>
          <w:b/>
          <w:bCs/>
          <w:szCs w:val="32"/>
        </w:rPr>
        <w:t>values</w:t>
      </w:r>
    </w:p>
    <w:p w14:paraId="793C88B7" w14:textId="27DBCE55" w:rsidR="00C946C3" w:rsidRDefault="00BC0C33" w:rsidP="00C946C3">
      <w:pPr>
        <w:pStyle w:val="Listtoplevel"/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b/>
          <w:bCs/>
          <w:szCs w:val="32"/>
        </w:rPr>
        <w:t>spiritual</w:t>
      </w:r>
      <w:r w:rsidR="00C946C3" w:rsidRPr="00C946C3">
        <w:rPr>
          <w:rStyle w:val="normaltextrun"/>
          <w:rFonts w:cs="Arial"/>
          <w:b/>
          <w:bCs/>
          <w:szCs w:val="32"/>
        </w:rPr>
        <w:t xml:space="preserve"> beliefs</w:t>
      </w:r>
      <w:r w:rsidR="00C946C3">
        <w:rPr>
          <w:rStyle w:val="normaltextrun"/>
          <w:rFonts w:cs="Arial"/>
          <w:szCs w:val="32"/>
        </w:rPr>
        <w:t>.</w:t>
      </w:r>
    </w:p>
    <w:p w14:paraId="216D75FC" w14:textId="77777777" w:rsidR="00C946C3" w:rsidRDefault="00C946C3" w:rsidP="00C946C3">
      <w:pPr>
        <w:rPr>
          <w:rStyle w:val="normaltextrun"/>
          <w:rFonts w:cs="Arial"/>
          <w:szCs w:val="32"/>
        </w:rPr>
      </w:pPr>
    </w:p>
    <w:p w14:paraId="40A790E5" w14:textId="7F6D1A97" w:rsidR="00C946C3" w:rsidRDefault="0081066B" w:rsidP="00C946C3">
      <w:pPr>
        <w:rPr>
          <w:rStyle w:val="normaltextrun"/>
          <w:rFonts w:cs="Arial"/>
          <w:szCs w:val="32"/>
        </w:rPr>
      </w:pPr>
      <w:r w:rsidRPr="007A32E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1D0B93F4" wp14:editId="0297B4D7">
                <wp:simplePos x="0" y="0"/>
                <wp:positionH relativeFrom="margin">
                  <wp:posOffset>2207260</wp:posOffset>
                </wp:positionH>
                <wp:positionV relativeFrom="paragraph">
                  <wp:posOffset>274955</wp:posOffset>
                </wp:positionV>
                <wp:extent cx="3552825" cy="2138901"/>
                <wp:effectExtent l="0" t="0" r="9525" b="0"/>
                <wp:wrapNone/>
                <wp:docPr id="81689282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21389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2C259B0" id="Rectangle 1" o:spid="_x0000_s1026" alt="&quot;&quot;" style="position:absolute;margin-left:173.8pt;margin-top:21.65pt;width:279.75pt;height:168.4pt;z-index:-25123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" fillcolor="#c5e0b3 [1305]" stroked="f" strokeweight="1pt">
                <w10:wrap anchorx="margin"/>
              </v:rect>
            </w:pict>
          </mc:Fallback>
        </mc:AlternateContent>
      </w:r>
    </w:p>
    <w:p w14:paraId="51D808B4" w14:textId="75EE2D31" w:rsidR="00C946C3" w:rsidRDefault="008D3ED7" w:rsidP="00C946C3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4D489774" wp14:editId="3350B48E">
                <wp:simplePos x="0" y="0"/>
                <wp:positionH relativeFrom="column">
                  <wp:posOffset>0</wp:posOffset>
                </wp:positionH>
                <wp:positionV relativeFrom="paragraph">
                  <wp:posOffset>179953</wp:posOffset>
                </wp:positionV>
                <wp:extent cx="1788795" cy="1836420"/>
                <wp:effectExtent l="0" t="0" r="1905" b="0"/>
                <wp:wrapNone/>
                <wp:docPr id="1977425813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795" cy="1836420"/>
                          <a:chOff x="0" y="0"/>
                          <a:chExt cx="1788795" cy="1836420"/>
                        </a:xfrm>
                      </wpg:grpSpPr>
                      <pic:pic xmlns:pic="http://schemas.openxmlformats.org/drawingml/2006/picture">
                        <pic:nvPicPr>
                          <pic:cNvPr id="545198308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4735153" name="Text Box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90831" y="190832"/>
                            <a:ext cx="397510" cy="3568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168A64" w14:textId="12CC7BD9" w:rsidR="00884D14" w:rsidRPr="00884D14" w:rsidRDefault="00884D14" w:rsidP="00884D14">
                              <w:pPr>
                                <w:ind w:left="0"/>
                                <w:rPr>
                                  <w:szCs w:val="32"/>
                                  <w:lang w:val="en-NZ"/>
                                </w:rPr>
                              </w:pPr>
                              <w:r w:rsidRPr="00884D14">
                                <w:rPr>
                                  <mc:AlternateContent>
                                    <mc:Choice Requires="w16se"/>
                                    <mc:Fallback>
                                      <w:rFonts w:ascii="Segoe UI Emoji" w:eastAsia="Segoe UI Emoji" w:hAnsi="Segoe UI Emoji" w:cs="Segoe UI Emoji"/>
                                    </mc:Fallback>
                                  </mc:AlternateContent>
                                  <w:szCs w:val="32"/>
                                  <w:lang w:val="en-NZ"/>
                                </w:rPr>
                                <mc:AlternateContent>
                                  <mc:Choice Requires="w16se">
                                    <w16se:symEx w16se:font="Segoe UI Emoji" w16se:char="2639"/>
                                  </mc:Choice>
                                  <mc:Fallback>
                                    <w:t>☹</w:t>
                                  </mc:Fallback>
                                </mc:AlternateConten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548183" name="Text Box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176793" y="111319"/>
                            <a:ext cx="397510" cy="349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E9D90F" w14:textId="09875B42" w:rsidR="00884D14" w:rsidRPr="00884D14" w:rsidRDefault="00884D14">
                              <w:pPr>
                                <w:ind w:left="0"/>
                                <w:rPr>
                                  <w:lang w:val="en-NZ"/>
                                </w:rPr>
                              </w:pPr>
                              <w:r w:rsidRPr="00884D14">
                                <w:rPr>
                                  <mc:AlternateContent>
                                    <mc:Choice Requires="w16se"/>
                                    <mc:Fallback>
                                      <w:rFonts w:ascii="Segoe UI Emoji" w:eastAsia="Segoe UI Emoji" w:hAnsi="Segoe UI Emoji" w:cs="Segoe UI Emoji"/>
                                    </mc:Fallback>
                                  </mc:AlternateContent>
                                  <w:lang w:val="en-NZ"/>
                                </w:rPr>
                                <mc:AlternateContent>
                                  <mc:Choice Requires="w16se">
                                    <w16se:symEx w16se:font="Segoe UI Emoji" w16se:char="1F60A"/>
                                  </mc:Choice>
                                  <mc:Fallback>
                                    <w:t>😊</w:t>
                                  </mc:Fallback>
                                </mc:AlternateConten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89774" id="Group 20" o:spid="_x0000_s1026" alt="&quot;&quot;" style="position:absolute;left:0;text-align:left;margin-left:0;margin-top:14.15pt;width:140.85pt;height:144.6pt;z-index:252129280" coordsize="17887,18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&quot;&quot;" style="position:absolute;width:17887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">
                  <v:imagedata r:id="rId8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alt="&quot;&quot;" style="position:absolute;left:1908;top:1908;width:3975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" fillcolor="white [3201]" stroked="f" strokeweight=".5pt">
                  <v:textbox>
                    <w:txbxContent>
                      <w:p w14:paraId="64168A64" w14:textId="12CC7BD9" w:rsidR="00884D14" w:rsidRPr="00884D14" w:rsidRDefault="00884D14" w:rsidP="00884D14">
                        <w:pPr>
                          <w:ind w:left="0"/>
                          <w:rPr>
                            <w:szCs w:val="32"/>
                            <w:lang w:val="en-NZ"/>
                          </w:rPr>
                        </w:pPr>
                        <w:r w:rsidRPr="00884D14">
                          <w:rPr>
                            <mc:AlternateContent>
                              <mc:Choice Requires="w16se"/>
                              <mc:Fallback>
                                <w:rFonts w:ascii="Segoe UI Emoji" w:eastAsia="Segoe UI Emoji" w:hAnsi="Segoe UI Emoji" w:cs="Segoe UI Emoji"/>
                              </mc:Fallback>
                            </mc:AlternateContent>
                            <w:szCs w:val="32"/>
                            <w:lang w:val="en-NZ"/>
                          </w:rPr>
                          <mc:AlternateContent>
                            <mc:Choice Requires="w16se">
                              <w16se:symEx w16se:font="Segoe UI Emoji" w16se:char="2639"/>
                            </mc:Choice>
                            <mc:Fallback>
                              <w:t>☹</w:t>
                            </mc:Fallback>
                          </mc:AlternateContent>
                        </w:r>
                      </w:p>
                    </w:txbxContent>
                  </v:textbox>
                </v:shape>
                <v:shape id="Text Box 19" o:spid="_x0000_s1029" type="#_x0000_t202" alt="&quot;&quot;" style="position:absolute;left:11767;top:1113;width:397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" fillcolor="white [3201]" stroked="f" strokeweight=".5pt">
                  <v:textbox>
                    <w:txbxContent>
                      <w:p w14:paraId="2EE9D90F" w14:textId="09875B42" w:rsidR="00884D14" w:rsidRPr="00884D14" w:rsidRDefault="00884D14">
                        <w:pPr>
                          <w:ind w:left="0"/>
                          <w:rPr>
                            <w:lang w:val="en-NZ"/>
                          </w:rPr>
                        </w:pPr>
                        <w:r w:rsidRPr="00884D14">
                          <w:rPr>
                            <mc:AlternateContent>
                              <mc:Choice Requires="w16se"/>
                              <mc:Fallback>
                                <w:rFonts w:ascii="Segoe UI Emoji" w:eastAsia="Segoe UI Emoji" w:hAnsi="Segoe UI Emoji" w:cs="Segoe UI Emoji"/>
                              </mc:Fallback>
                            </mc:AlternateContent>
                            <w:lang w:val="en-NZ"/>
                          </w:rPr>
                          <mc:AlternateContent>
                            <mc:Choice Requires="w16se">
                              <w16se:symEx w16se:font="Segoe UI Emoji" w16se:char="1F60A"/>
                            </mc:Choice>
                            <mc:Fallback>
                              <w:t>😊</w:t>
                            </mc:Fallback>
                          </mc:AlternateConten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46C3">
        <w:rPr>
          <w:b/>
          <w:bCs/>
        </w:rPr>
        <w:t xml:space="preserve">Values </w:t>
      </w:r>
      <w:r w:rsidR="00C946C3">
        <w:t>are beliefs that a person uses to decide how to:</w:t>
      </w:r>
    </w:p>
    <w:p w14:paraId="775B633C" w14:textId="291400BD" w:rsidR="00C946C3" w:rsidRPr="00C946C3" w:rsidRDefault="00C946C3" w:rsidP="00335E7D">
      <w:pPr>
        <w:pStyle w:val="Listtoplevel"/>
        <w:rPr>
          <w:rFonts w:cs="Arial"/>
          <w:szCs w:val="32"/>
        </w:rPr>
      </w:pPr>
      <w:r w:rsidRPr="00D618E1">
        <w:t xml:space="preserve">behave </w:t>
      </w:r>
    </w:p>
    <w:p w14:paraId="63A69CC2" w14:textId="19D79E98" w:rsidR="00C946C3" w:rsidRPr="00C946C3" w:rsidRDefault="00C946C3" w:rsidP="00335E7D">
      <w:pPr>
        <w:pStyle w:val="Listtoplevel"/>
        <w:rPr>
          <w:rFonts w:cs="Arial"/>
          <w:szCs w:val="32"/>
        </w:rPr>
      </w:pPr>
      <w:r>
        <w:t>live.</w:t>
      </w:r>
    </w:p>
    <w:p w14:paraId="1097F214" w14:textId="77777777" w:rsidR="00C946C3" w:rsidRDefault="00C946C3" w:rsidP="00C946C3">
      <w:pPr>
        <w:rPr>
          <w:rStyle w:val="normaltextrun"/>
          <w:rFonts w:cs="Arial"/>
          <w:szCs w:val="32"/>
        </w:rPr>
      </w:pPr>
    </w:p>
    <w:p w14:paraId="636E726C" w14:textId="0313C38D" w:rsidR="00C946C3" w:rsidRDefault="00C946C3" w:rsidP="00C946C3">
      <w:pPr>
        <w:rPr>
          <w:rStyle w:val="normaltextrun"/>
          <w:rFonts w:cs="Arial"/>
          <w:szCs w:val="32"/>
        </w:rPr>
      </w:pPr>
    </w:p>
    <w:p w14:paraId="78C3D799" w14:textId="4F2A3318" w:rsidR="00C946C3" w:rsidRDefault="00BC0C33" w:rsidP="00C946C3">
      <w:pPr>
        <w:rPr>
          <w:rStyle w:val="normaltextrun"/>
          <w:rFonts w:cs="Arial"/>
          <w:szCs w:val="32"/>
        </w:rPr>
      </w:pPr>
      <w:r w:rsidRPr="00AC3158">
        <w:rPr>
          <w:noProof/>
        </w:rPr>
        <w:lastRenderedPageBreak/>
        <w:drawing>
          <wp:anchor distT="0" distB="0" distL="114300" distR="114300" simplePos="0" relativeHeight="252084224" behindDoc="0" locked="0" layoutInCell="1" allowOverlap="1" wp14:anchorId="69553B28" wp14:editId="0799ADDD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1927168" cy="1009650"/>
            <wp:effectExtent l="0" t="0" r="0" b="0"/>
            <wp:wrapNone/>
            <wp:docPr id="69317081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7081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60" cy="101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2E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52D036B4" wp14:editId="4F54921E">
                <wp:simplePos x="0" y="0"/>
                <wp:positionH relativeFrom="margin">
                  <wp:posOffset>2247900</wp:posOffset>
                </wp:positionH>
                <wp:positionV relativeFrom="paragraph">
                  <wp:posOffset>-47624</wp:posOffset>
                </wp:positionV>
                <wp:extent cx="3506470" cy="2057400"/>
                <wp:effectExtent l="0" t="0" r="0" b="0"/>
                <wp:wrapNone/>
                <wp:docPr id="22264894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2057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FD83B42" id="Rectangle 1" o:spid="_x0000_s1026" alt="&quot;&quot;" style="position:absolute;margin-left:177pt;margin-top:-3.75pt;width:276.1pt;height:162pt;z-index:-25123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  <w:r>
        <w:rPr>
          <w:rStyle w:val="normaltextrun"/>
          <w:rFonts w:cs="Arial"/>
          <w:b/>
          <w:bCs/>
          <w:szCs w:val="32"/>
        </w:rPr>
        <w:t>Spiritual</w:t>
      </w:r>
      <w:r w:rsidR="00C946C3" w:rsidRPr="0081066B">
        <w:rPr>
          <w:rStyle w:val="normaltextrun"/>
          <w:rFonts w:cs="Arial"/>
          <w:b/>
          <w:bCs/>
          <w:szCs w:val="32"/>
        </w:rPr>
        <w:t xml:space="preserve"> beliefs</w:t>
      </w:r>
      <w:r w:rsidR="00C946C3">
        <w:rPr>
          <w:rStyle w:val="normaltextrun"/>
          <w:rFonts w:cs="Arial"/>
          <w:szCs w:val="32"/>
        </w:rPr>
        <w:t xml:space="preserve"> are </w:t>
      </w:r>
      <w:r w:rsidR="0081066B">
        <w:rPr>
          <w:rStyle w:val="normaltextrun"/>
          <w:rFonts w:cs="Arial"/>
          <w:szCs w:val="32"/>
        </w:rPr>
        <w:t>ideas a person uses to live by that come from a:</w:t>
      </w:r>
    </w:p>
    <w:p w14:paraId="583AB877" w14:textId="0634EDF4" w:rsidR="0081066B" w:rsidRPr="0081066B" w:rsidRDefault="0081066B" w:rsidP="0081066B">
      <w:pPr>
        <w:pStyle w:val="Listtoplevel"/>
        <w:rPr>
          <w:rStyle w:val="normaltextrun"/>
          <w:rFonts w:cs="Arial"/>
          <w:szCs w:val="32"/>
        </w:rPr>
      </w:pPr>
      <w:r w:rsidRPr="0081066B">
        <w:rPr>
          <w:rStyle w:val="normaltextrun"/>
          <w:rFonts w:cs="Arial"/>
          <w:szCs w:val="32"/>
        </w:rPr>
        <w:t>religion</w:t>
      </w:r>
    </w:p>
    <w:p w14:paraId="596FFF8A" w14:textId="203DDB2C" w:rsidR="0081066B" w:rsidRPr="0081066B" w:rsidRDefault="0081066B" w:rsidP="0081066B">
      <w:pPr>
        <w:pStyle w:val="Listtoplevel"/>
        <w:rPr>
          <w:rStyle w:val="normaltextrun"/>
          <w:rFonts w:cs="Arial"/>
          <w:szCs w:val="32"/>
        </w:rPr>
      </w:pPr>
      <w:r w:rsidRPr="0081066B">
        <w:rPr>
          <w:rStyle w:val="normaltextrun"/>
          <w:rFonts w:cs="Arial"/>
          <w:szCs w:val="32"/>
        </w:rPr>
        <w:t>culture.</w:t>
      </w:r>
    </w:p>
    <w:p w14:paraId="02267A28" w14:textId="77777777" w:rsidR="0081066B" w:rsidRDefault="0081066B" w:rsidP="00C946C3">
      <w:pPr>
        <w:rPr>
          <w:rStyle w:val="normaltextrun"/>
          <w:rFonts w:cs="Arial"/>
          <w:szCs w:val="32"/>
        </w:rPr>
      </w:pPr>
    </w:p>
    <w:p w14:paraId="4EE3C7A7" w14:textId="77777777" w:rsidR="00C50B94" w:rsidRDefault="00C50B94" w:rsidP="00C946C3">
      <w:pPr>
        <w:rPr>
          <w:rStyle w:val="normaltextrun"/>
          <w:rFonts w:cs="Arial"/>
          <w:szCs w:val="32"/>
        </w:rPr>
      </w:pPr>
    </w:p>
    <w:p w14:paraId="33EAB3E8" w14:textId="485F8818" w:rsidR="00C50B94" w:rsidRDefault="00461804" w:rsidP="00C50B94">
      <w:pPr>
        <w:pStyle w:val="Heading2"/>
        <w:rPr>
          <w:rStyle w:val="normaltextrun"/>
          <w:rFonts w:cs="Arial"/>
          <w:szCs w:val="32"/>
        </w:rPr>
      </w:pPr>
      <w:r w:rsidRPr="00AC3158">
        <w:rPr>
          <w:noProof/>
        </w:rPr>
        <w:drawing>
          <wp:anchor distT="0" distB="0" distL="114300" distR="114300" simplePos="0" relativeHeight="252096512" behindDoc="0" locked="0" layoutInCell="1" allowOverlap="1" wp14:anchorId="78355098" wp14:editId="77923FB5">
            <wp:simplePos x="0" y="0"/>
            <wp:positionH relativeFrom="margin">
              <wp:align>left</wp:align>
            </wp:positionH>
            <wp:positionV relativeFrom="paragraph">
              <wp:posOffset>109607</wp:posOffset>
            </wp:positionV>
            <wp:extent cx="1851177" cy="373711"/>
            <wp:effectExtent l="0" t="0" r="0" b="7620"/>
            <wp:wrapNone/>
            <wp:docPr id="33860911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0911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77" cy="3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B94">
        <w:rPr>
          <w:rStyle w:val="normaltextrun"/>
          <w:rFonts w:cs="Arial"/>
          <w:szCs w:val="32"/>
        </w:rPr>
        <w:t>Enabling Good Lives principles</w:t>
      </w:r>
    </w:p>
    <w:p w14:paraId="5333B4B0" w14:textId="0045B593" w:rsidR="00C50B94" w:rsidRDefault="00C50B94" w:rsidP="00C50B94"/>
    <w:p w14:paraId="32973EF2" w14:textId="292A7441" w:rsidR="0003171F" w:rsidRDefault="00D44105" w:rsidP="00C50B94">
      <w:r w:rsidRPr="00AC3158">
        <w:rPr>
          <w:noProof/>
        </w:rPr>
        <w:drawing>
          <wp:anchor distT="0" distB="0" distL="114300" distR="114300" simplePos="0" relativeHeight="252102656" behindDoc="0" locked="0" layoutInCell="1" allowOverlap="1" wp14:anchorId="24A66F77" wp14:editId="6F87258F">
            <wp:simplePos x="0" y="0"/>
            <wp:positionH relativeFrom="margin">
              <wp:posOffset>1351280</wp:posOffset>
            </wp:positionH>
            <wp:positionV relativeFrom="paragraph">
              <wp:posOffset>444500</wp:posOffset>
            </wp:positionV>
            <wp:extent cx="540385" cy="540385"/>
            <wp:effectExtent l="0" t="0" r="0" b="0"/>
            <wp:wrapNone/>
            <wp:docPr id="10685803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803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158">
        <w:rPr>
          <w:noProof/>
        </w:rPr>
        <w:drawing>
          <wp:anchor distT="0" distB="0" distL="114300" distR="114300" simplePos="0" relativeHeight="252098560" behindDoc="0" locked="0" layoutInCell="1" allowOverlap="1" wp14:anchorId="38A07236" wp14:editId="5CBA9F6D">
            <wp:simplePos x="0" y="0"/>
            <wp:positionH relativeFrom="margin">
              <wp:posOffset>0</wp:posOffset>
            </wp:positionH>
            <wp:positionV relativeFrom="paragraph">
              <wp:posOffset>394970</wp:posOffset>
            </wp:positionV>
            <wp:extent cx="1661795" cy="1663700"/>
            <wp:effectExtent l="0" t="0" r="0" b="0"/>
            <wp:wrapNone/>
            <wp:docPr id="130715271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5271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39B">
        <w:t>T</w:t>
      </w:r>
      <w:r w:rsidR="0008406E">
        <w:t>he principles of Enabling Good Lives</w:t>
      </w:r>
      <w:r w:rsidR="0038539B">
        <w:t xml:space="preserve"> we use for quality and safeguarding are</w:t>
      </w:r>
      <w:r w:rsidR="0008406E">
        <w:t>:</w:t>
      </w:r>
    </w:p>
    <w:p w14:paraId="091F4511" w14:textId="32906BB0" w:rsidR="0008406E" w:rsidRDefault="0008406E" w:rsidP="0008406E">
      <w:pPr>
        <w:pStyle w:val="Listtoplevel"/>
      </w:pPr>
      <w:r>
        <w:t xml:space="preserve">self determination </w:t>
      </w:r>
      <w:r w:rsidR="00D44105">
        <w:t xml:space="preserve">– we </w:t>
      </w:r>
      <w:r>
        <w:t>respect the choices disabled people make</w:t>
      </w:r>
    </w:p>
    <w:p w14:paraId="33D6C38E" w14:textId="77777777" w:rsidR="00D44105" w:rsidRDefault="00461804" w:rsidP="0038539B">
      <w:pPr>
        <w:pStyle w:val="Listtoplevel"/>
      </w:pPr>
      <w:r w:rsidRPr="00AC3158">
        <w:drawing>
          <wp:anchor distT="0" distB="0" distL="114300" distR="114300" simplePos="0" relativeHeight="252100608" behindDoc="0" locked="0" layoutInCell="1" allowOverlap="1" wp14:anchorId="7834F81F" wp14:editId="2CA47FA7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2042554" cy="1041621"/>
            <wp:effectExtent l="0" t="0" r="0" b="6350"/>
            <wp:wrapNone/>
            <wp:docPr id="165049079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9079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54" cy="10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06E">
        <w:t xml:space="preserve">beginning early </w:t>
      </w:r>
      <w:r w:rsidR="00D44105">
        <w:t>– we act</w:t>
      </w:r>
      <w:r w:rsidR="0008406E">
        <w:t xml:space="preserve"> quickly when people have </w:t>
      </w:r>
      <w:r w:rsidR="0038539B">
        <w:t>concerns</w:t>
      </w:r>
    </w:p>
    <w:p w14:paraId="7DE31616" w14:textId="3D582F32" w:rsidR="0008406E" w:rsidRDefault="00D44105" w:rsidP="0038539B">
      <w:pPr>
        <w:pStyle w:val="Listtoplevel"/>
      </w:pPr>
      <w:r>
        <w:t>being easy to use</w:t>
      </w:r>
      <w:r w:rsidR="0008406E">
        <w:t>.</w:t>
      </w:r>
    </w:p>
    <w:p w14:paraId="28BAE2EC" w14:textId="77777777" w:rsidR="00D44105" w:rsidRDefault="00D44105" w:rsidP="0008406E"/>
    <w:p w14:paraId="09306D86" w14:textId="3FD6C84C" w:rsidR="0008406E" w:rsidRDefault="00D44105" w:rsidP="0008406E">
      <w:r w:rsidRPr="00AC3158">
        <w:rPr>
          <w:noProof/>
        </w:rPr>
        <w:lastRenderedPageBreak/>
        <w:drawing>
          <wp:anchor distT="0" distB="0" distL="114300" distR="114300" simplePos="0" relativeHeight="252106752" behindDoc="0" locked="0" layoutInCell="1" allowOverlap="1" wp14:anchorId="09B91559" wp14:editId="11FBB2D8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1694991" cy="1543050"/>
            <wp:effectExtent l="0" t="0" r="635" b="0"/>
            <wp:wrapNone/>
            <wp:docPr id="139434807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4807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29" cy="15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06E">
        <w:t>Other principles of Enabling Good Lives we use</w:t>
      </w:r>
      <w:r w:rsidR="0038539B">
        <w:t xml:space="preserve"> for quality and safeguarding </w:t>
      </w:r>
      <w:r w:rsidR="0008406E">
        <w:t>are:</w:t>
      </w:r>
    </w:p>
    <w:p w14:paraId="6E702CDD" w14:textId="4988D04D" w:rsidR="0008406E" w:rsidRDefault="00D44105" w:rsidP="0008406E">
      <w:pPr>
        <w:pStyle w:val="Listtoplevel"/>
      </w:pPr>
      <w:r w:rsidRPr="00AC3158">
        <w:drawing>
          <wp:anchor distT="0" distB="0" distL="114300" distR="114300" simplePos="0" relativeHeight="252110848" behindDoc="0" locked="0" layoutInCell="1" allowOverlap="1" wp14:anchorId="57A0202E" wp14:editId="5205C7BF">
            <wp:simplePos x="0" y="0"/>
            <wp:positionH relativeFrom="margin">
              <wp:align>left</wp:align>
            </wp:positionH>
            <wp:positionV relativeFrom="paragraph">
              <wp:posOffset>1258570</wp:posOffset>
            </wp:positionV>
            <wp:extent cx="1647825" cy="1647825"/>
            <wp:effectExtent l="0" t="0" r="9525" b="0"/>
            <wp:wrapNone/>
            <wp:docPr id="118564623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4623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85" cy="16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06E">
        <w:t xml:space="preserve">being person centred </w:t>
      </w:r>
      <w:r>
        <w:t xml:space="preserve">– we understand </w:t>
      </w:r>
      <w:r w:rsidR="0008406E">
        <w:t>what disabled people know about their lives</w:t>
      </w:r>
    </w:p>
    <w:p w14:paraId="38C260F5" w14:textId="40EF48E9" w:rsidR="0008406E" w:rsidRDefault="0008406E" w:rsidP="0008406E">
      <w:pPr>
        <w:pStyle w:val="Listtoplevel"/>
      </w:pPr>
      <w:r>
        <w:t xml:space="preserve">ordinary life outcomes </w:t>
      </w:r>
      <w:r w:rsidR="00D44105">
        <w:t xml:space="preserve">– we </w:t>
      </w:r>
      <w:r>
        <w:t xml:space="preserve"> support disabled people to live a good life</w:t>
      </w:r>
    </w:p>
    <w:p w14:paraId="7582717A" w14:textId="77777777" w:rsidR="00E5130A" w:rsidRDefault="00D44105" w:rsidP="00FD280B">
      <w:pPr>
        <w:pStyle w:val="Listtoplevel"/>
      </w:pPr>
      <w:r w:rsidRPr="00AC3158">
        <w:drawing>
          <wp:anchor distT="0" distB="0" distL="114300" distR="114300" simplePos="0" relativeHeight="252108800" behindDoc="0" locked="0" layoutInCell="1" allowOverlap="1" wp14:anchorId="0069B7E5" wp14:editId="52FD1E60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028825" cy="2028825"/>
            <wp:effectExtent l="0" t="0" r="9525" b="0"/>
            <wp:wrapNone/>
            <wp:docPr id="185489705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9705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79" cy="202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06E">
        <w:t xml:space="preserve">mainstream first </w:t>
      </w:r>
      <w:r>
        <w:t>– we make sure</w:t>
      </w:r>
      <w:r w:rsidR="0084687D">
        <w:t xml:space="preserve"> everyone</w:t>
      </w:r>
      <w:r w:rsidR="00E5130A">
        <w:t xml:space="preserve"> can use:</w:t>
      </w:r>
    </w:p>
    <w:p w14:paraId="433617C5" w14:textId="6199C202" w:rsidR="00E5130A" w:rsidRDefault="00E5130A" w:rsidP="00E5130A">
      <w:pPr>
        <w:pStyle w:val="Listsecondlevel"/>
      </w:pPr>
      <w:r>
        <w:t>services</w:t>
      </w:r>
    </w:p>
    <w:p w14:paraId="07774E37" w14:textId="50599847" w:rsidR="0008406E" w:rsidRDefault="00E5130A" w:rsidP="00E5130A">
      <w:pPr>
        <w:pStyle w:val="Listsecondlevel"/>
      </w:pPr>
      <w:r>
        <w:t>communities</w:t>
      </w:r>
      <w:r w:rsidR="0038539B">
        <w:t>.</w:t>
      </w:r>
    </w:p>
    <w:p w14:paraId="3B0080AB" w14:textId="77777777" w:rsidR="00D44105" w:rsidRDefault="00D44105" w:rsidP="00D44105"/>
    <w:p w14:paraId="539DA23A" w14:textId="77777777" w:rsidR="00D44105" w:rsidRDefault="00D44105" w:rsidP="00D44105"/>
    <w:p w14:paraId="0A196D9B" w14:textId="77777777" w:rsidR="00D44105" w:rsidRDefault="00D44105" w:rsidP="00D44105"/>
    <w:p w14:paraId="514BD069" w14:textId="77777777" w:rsidR="00D44105" w:rsidRDefault="00D44105" w:rsidP="00D44105"/>
    <w:p w14:paraId="4277F63E" w14:textId="65DCA592" w:rsidR="00D44105" w:rsidRDefault="00D44105">
      <w:pPr>
        <w:spacing w:line="240" w:lineRule="auto"/>
        <w:ind w:left="0"/>
      </w:pPr>
      <w:r>
        <w:br w:type="page"/>
      </w:r>
    </w:p>
    <w:p w14:paraId="0F2E8AE8" w14:textId="652AB529" w:rsidR="00D44105" w:rsidRDefault="00D44105" w:rsidP="00D44105">
      <w:r w:rsidRPr="00AC3158">
        <w:rPr>
          <w:noProof/>
        </w:rPr>
        <w:lastRenderedPageBreak/>
        <w:drawing>
          <wp:anchor distT="0" distB="0" distL="114300" distR="114300" simplePos="0" relativeHeight="252133376" behindDoc="0" locked="0" layoutInCell="1" allowOverlap="1" wp14:anchorId="25AA373A" wp14:editId="2A43451C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881105" cy="1466850"/>
            <wp:effectExtent l="0" t="0" r="5080" b="0"/>
            <wp:wrapNone/>
            <wp:docPr id="3715914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914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Other principles of Enabling Good Lives we use for quality and safeguarding are:</w:t>
      </w:r>
    </w:p>
    <w:p w14:paraId="2F624E8E" w14:textId="73418749" w:rsidR="00D44105" w:rsidRDefault="00D44105" w:rsidP="00D44105"/>
    <w:p w14:paraId="3A9A44AF" w14:textId="13879091" w:rsidR="00D44105" w:rsidRDefault="00D44105" w:rsidP="00D44105">
      <w:pPr>
        <w:pStyle w:val="Listtoplevel"/>
      </w:pPr>
      <w:r>
        <w:t>mana enhancing which means:</w:t>
      </w:r>
    </w:p>
    <w:p w14:paraId="4B49C338" w14:textId="6EF6E325" w:rsidR="00D44105" w:rsidRDefault="00D44105" w:rsidP="00D44105">
      <w:pPr>
        <w:pStyle w:val="Listsecondlevel"/>
      </w:pPr>
      <w:r w:rsidRPr="00AC3158">
        <w:rPr>
          <w:noProof/>
        </w:rPr>
        <w:drawing>
          <wp:anchor distT="0" distB="0" distL="114300" distR="114300" simplePos="0" relativeHeight="252114944" behindDoc="0" locked="0" layoutInCell="1" allowOverlap="1" wp14:anchorId="05543554" wp14:editId="50BD73E1">
            <wp:simplePos x="0" y="0"/>
            <wp:positionH relativeFrom="margin">
              <wp:align>left</wp:align>
            </wp:positionH>
            <wp:positionV relativeFrom="paragraph">
              <wp:posOffset>382905</wp:posOffset>
            </wp:positionV>
            <wp:extent cx="1609725" cy="1800860"/>
            <wp:effectExtent l="0" t="0" r="9525" b="8890"/>
            <wp:wrapNone/>
            <wp:docPr id="177349267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9267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respect the people we work with</w:t>
      </w:r>
    </w:p>
    <w:p w14:paraId="67D3066B" w14:textId="0008D0DB" w:rsidR="00D44105" w:rsidRDefault="00D44105" w:rsidP="00D44105">
      <w:pPr>
        <w:pStyle w:val="Listsecondlevel"/>
      </w:pPr>
      <w:r>
        <w:t>we take concerns seriously</w:t>
      </w:r>
    </w:p>
    <w:p w14:paraId="05333E33" w14:textId="4E77BD79" w:rsidR="0038539B" w:rsidRDefault="00D44105" w:rsidP="0008406E">
      <w:pPr>
        <w:pStyle w:val="Listtoplevel"/>
      </w:pPr>
      <w:r w:rsidRPr="00AC3158">
        <w:drawing>
          <wp:anchor distT="0" distB="0" distL="114300" distR="114300" simplePos="0" relativeHeight="252116992" behindDoc="0" locked="0" layoutInCell="1" allowOverlap="1" wp14:anchorId="35098B65" wp14:editId="5475387A">
            <wp:simplePos x="0" y="0"/>
            <wp:positionH relativeFrom="margin">
              <wp:align>left</wp:align>
            </wp:positionH>
            <wp:positionV relativeFrom="paragraph">
              <wp:posOffset>1271905</wp:posOffset>
            </wp:positionV>
            <wp:extent cx="1701579" cy="1701579"/>
            <wp:effectExtent l="0" t="0" r="0" b="0"/>
            <wp:wrapNone/>
            <wp:docPr id="82146190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6190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79" cy="17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39B" w:rsidRPr="0038539B">
        <w:rPr>
          <w:b/>
          <w:bCs/>
        </w:rPr>
        <w:t>relationship</w:t>
      </w:r>
      <w:r w:rsidR="0038539B">
        <w:t xml:space="preserve"> building</w:t>
      </w:r>
      <w:r>
        <w:t xml:space="preserve"> – we </w:t>
      </w:r>
      <w:r w:rsidR="0038539B">
        <w:t>build trust with everyone to work on:</w:t>
      </w:r>
    </w:p>
    <w:p w14:paraId="6EB54CFB" w14:textId="23A9F62C" w:rsidR="0038539B" w:rsidRDefault="0038539B" w:rsidP="0038539B">
      <w:pPr>
        <w:pStyle w:val="Listsecondlevel"/>
      </w:pPr>
      <w:r>
        <w:t>quality and safeguarding concerns</w:t>
      </w:r>
    </w:p>
    <w:p w14:paraId="5F16E56C" w14:textId="70E53122" w:rsidR="0038539B" w:rsidRDefault="0038539B" w:rsidP="0038539B">
      <w:pPr>
        <w:pStyle w:val="Listparagraph2"/>
        <w:rPr>
          <w:lang w:eastAsia="en-US"/>
        </w:rPr>
      </w:pPr>
      <w:r>
        <w:rPr>
          <w:lang w:eastAsia="en-US"/>
        </w:rPr>
        <w:t>making relationships better again.</w:t>
      </w:r>
    </w:p>
    <w:p w14:paraId="4453A3A3" w14:textId="2053CAD8" w:rsidR="0038539B" w:rsidRDefault="0038539B" w:rsidP="0038539B"/>
    <w:p w14:paraId="7ABD105B" w14:textId="422978CE" w:rsidR="0038539B" w:rsidRDefault="0038539B">
      <w:pPr>
        <w:spacing w:line="240" w:lineRule="auto"/>
        <w:ind w:left="0"/>
      </w:pPr>
      <w:r>
        <w:br w:type="page"/>
      </w:r>
    </w:p>
    <w:p w14:paraId="5D1B0C7A" w14:textId="08CF0D3A" w:rsidR="0038539B" w:rsidRDefault="0084687D" w:rsidP="003853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23BC872" wp14:editId="20621964">
                <wp:simplePos x="0" y="0"/>
                <wp:positionH relativeFrom="column">
                  <wp:posOffset>762000</wp:posOffset>
                </wp:positionH>
                <wp:positionV relativeFrom="paragraph">
                  <wp:posOffset>584835</wp:posOffset>
                </wp:positionV>
                <wp:extent cx="230505" cy="678180"/>
                <wp:effectExtent l="19050" t="19050" r="36195" b="45720"/>
                <wp:wrapNone/>
                <wp:docPr id="1068384449" name="Arrow: Up-Down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67818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0D189EF6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rrow: Up-Down 17" o:spid="_x0000_s1026" type="#_x0000_t70" alt="&quot;&quot;" style="position:absolute;margin-left:60pt;margin-top:46.05pt;width:18.15pt;height:53.4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" adj=",3671" fillcolor="#4472c4 [3204]" strokecolor="#09101d [484]" strokeweight="1pt"/>
            </w:pict>
          </mc:Fallback>
        </mc:AlternateContent>
      </w:r>
      <w:r w:rsidRPr="00AC3158">
        <w:rPr>
          <w:noProof/>
        </w:rPr>
        <w:drawing>
          <wp:anchor distT="0" distB="0" distL="114300" distR="114300" simplePos="0" relativeHeight="252119040" behindDoc="0" locked="0" layoutInCell="1" allowOverlap="1" wp14:anchorId="66FD3C51" wp14:editId="00AEBE69">
            <wp:simplePos x="0" y="0"/>
            <wp:positionH relativeFrom="margin">
              <wp:posOffset>-66675</wp:posOffset>
            </wp:positionH>
            <wp:positionV relativeFrom="paragraph">
              <wp:posOffset>-38100</wp:posOffset>
            </wp:positionV>
            <wp:extent cx="1840917" cy="552450"/>
            <wp:effectExtent l="0" t="0" r="6985" b="0"/>
            <wp:wrapNone/>
            <wp:docPr id="103220375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0375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17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702" w:rsidRPr="007A32E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3F58CD36" wp14:editId="0D32BCC8">
                <wp:simplePos x="0" y="0"/>
                <wp:positionH relativeFrom="margin">
                  <wp:posOffset>2210463</wp:posOffset>
                </wp:positionH>
                <wp:positionV relativeFrom="paragraph">
                  <wp:posOffset>-71562</wp:posOffset>
                </wp:positionV>
                <wp:extent cx="3506470" cy="6885830"/>
                <wp:effectExtent l="0" t="0" r="0" b="0"/>
                <wp:wrapNone/>
                <wp:docPr id="89289615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6885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7784EBC" id="Rectangle 1" o:spid="_x0000_s1026" alt="&quot;&quot;" style="position:absolute;margin-left:174.05pt;margin-top:-5.65pt;width:276.1pt;height:542.2pt;z-index:-25122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" fillcolor="#c5e0b3 [1305]" stroked="f" strokeweight="1pt">
                <w10:wrap anchorx="margin"/>
              </v:rect>
            </w:pict>
          </mc:Fallback>
        </mc:AlternateContent>
      </w:r>
      <w:r w:rsidR="0038539B">
        <w:t xml:space="preserve">Here </w:t>
      </w:r>
      <w:r w:rsidR="0038539B" w:rsidRPr="0038539B">
        <w:rPr>
          <w:b/>
          <w:bCs/>
        </w:rPr>
        <w:t>relationship</w:t>
      </w:r>
      <w:r w:rsidR="0038539B">
        <w:t xml:space="preserve"> means how </w:t>
      </w:r>
      <w:r w:rsidR="00676702">
        <w:t>people get along in all the things we do.</w:t>
      </w:r>
      <w:r w:rsidR="00676702" w:rsidRPr="00676702">
        <w:rPr>
          <w:b/>
          <w:bCs/>
          <w:noProof/>
        </w:rPr>
        <w:t xml:space="preserve"> </w:t>
      </w:r>
    </w:p>
    <w:p w14:paraId="65E97F9F" w14:textId="297B999B" w:rsidR="00676702" w:rsidRDefault="005E1A31" w:rsidP="0038539B">
      <w:r w:rsidRPr="00AC3158">
        <w:rPr>
          <w:noProof/>
        </w:rPr>
        <w:drawing>
          <wp:anchor distT="0" distB="0" distL="114300" distR="114300" simplePos="0" relativeHeight="252121088" behindDoc="0" locked="0" layoutInCell="1" allowOverlap="1" wp14:anchorId="58999596" wp14:editId="7CE6B194">
            <wp:simplePos x="0" y="0"/>
            <wp:positionH relativeFrom="margin">
              <wp:posOffset>23853</wp:posOffset>
            </wp:positionH>
            <wp:positionV relativeFrom="paragraph">
              <wp:posOffset>180892</wp:posOffset>
            </wp:positionV>
            <wp:extent cx="1655195" cy="1057524"/>
            <wp:effectExtent l="0" t="0" r="2540" b="0"/>
            <wp:wrapNone/>
            <wp:docPr id="20745462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462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05" cy="10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AE9C7" w14:textId="77777777" w:rsidR="00676702" w:rsidRDefault="00676702" w:rsidP="0038539B"/>
    <w:p w14:paraId="373AD359" w14:textId="4CEDDC55" w:rsidR="00676702" w:rsidRDefault="00676702" w:rsidP="0038539B">
      <w:r>
        <w:t>This includes:</w:t>
      </w:r>
    </w:p>
    <w:p w14:paraId="16E4FB19" w14:textId="45331954" w:rsidR="0038539B" w:rsidRDefault="005E1A31" w:rsidP="0038539B">
      <w:pPr>
        <w:pStyle w:val="Listtoplevel"/>
      </w:pPr>
      <w:r w:rsidRPr="00AC3158">
        <w:drawing>
          <wp:anchor distT="0" distB="0" distL="114300" distR="114300" simplePos="0" relativeHeight="252124160" behindDoc="0" locked="0" layoutInCell="1" allowOverlap="1" wp14:anchorId="03016ADC" wp14:editId="1D984EBF">
            <wp:simplePos x="0" y="0"/>
            <wp:positionH relativeFrom="margin">
              <wp:align>left</wp:align>
            </wp:positionH>
            <wp:positionV relativeFrom="paragraph">
              <wp:posOffset>477686</wp:posOffset>
            </wp:positionV>
            <wp:extent cx="1685677" cy="1685677"/>
            <wp:effectExtent l="0" t="0" r="0" b="0"/>
            <wp:wrapNone/>
            <wp:docPr id="158243631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3631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77" cy="16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39B">
        <w:t xml:space="preserve">disabled people </w:t>
      </w:r>
    </w:p>
    <w:p w14:paraId="4DF8D4C8" w14:textId="63581539" w:rsidR="0038539B" w:rsidRDefault="0038539B" w:rsidP="0038539B">
      <w:pPr>
        <w:pStyle w:val="Listtoplevel"/>
      </w:pPr>
      <w:r>
        <w:t>tāngata whaikaha Māori</w:t>
      </w:r>
    </w:p>
    <w:p w14:paraId="497EAC74" w14:textId="4754BA40" w:rsidR="0038539B" w:rsidRDefault="0038539B" w:rsidP="0038539B">
      <w:pPr>
        <w:pStyle w:val="Listtoplevel"/>
      </w:pPr>
      <w:r>
        <w:t>whānau / families</w:t>
      </w:r>
    </w:p>
    <w:p w14:paraId="1C007917" w14:textId="11C2C9EE" w:rsidR="0038539B" w:rsidRDefault="0084687D" w:rsidP="0038539B">
      <w:pPr>
        <w:pStyle w:val="Listtoplevel"/>
      </w:pPr>
      <w:r>
        <w:t>DSS</w:t>
      </w:r>
    </w:p>
    <w:p w14:paraId="7C692BAF" w14:textId="225D3F21" w:rsidR="00676702" w:rsidRDefault="005E1A31" w:rsidP="0038539B">
      <w:pPr>
        <w:pStyle w:val="Listtoplevel"/>
      </w:pPr>
      <w:r w:rsidRPr="00AC3158">
        <w:drawing>
          <wp:anchor distT="0" distB="0" distL="114300" distR="114300" simplePos="0" relativeHeight="252126208" behindDoc="0" locked="0" layoutInCell="1" allowOverlap="1" wp14:anchorId="19BEB3BD" wp14:editId="7711B778">
            <wp:simplePos x="0" y="0"/>
            <wp:positionH relativeFrom="margin">
              <wp:align>left</wp:align>
            </wp:positionH>
            <wp:positionV relativeFrom="paragraph">
              <wp:posOffset>78353</wp:posOffset>
            </wp:positionV>
            <wp:extent cx="1795145" cy="1800860"/>
            <wp:effectExtent l="0" t="0" r="0" b="8890"/>
            <wp:wrapNone/>
            <wp:docPr id="133133232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3232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39B">
        <w:t>disability support providers</w:t>
      </w:r>
    </w:p>
    <w:p w14:paraId="2A9E2902" w14:textId="77777777" w:rsidR="00676702" w:rsidRDefault="00676702" w:rsidP="0038539B">
      <w:pPr>
        <w:pStyle w:val="Listtoplevel"/>
      </w:pPr>
      <w:r>
        <w:t>disability organisations</w:t>
      </w:r>
    </w:p>
    <w:p w14:paraId="7FDE7CEB" w14:textId="202F414E" w:rsidR="0038539B" w:rsidRDefault="00676702" w:rsidP="0038539B">
      <w:pPr>
        <w:pStyle w:val="Listtoplevel"/>
      </w:pPr>
      <w:r>
        <w:t>other government agencies.</w:t>
      </w:r>
    </w:p>
    <w:p w14:paraId="768CE880" w14:textId="77777777" w:rsidR="0038539B" w:rsidRDefault="0038539B" w:rsidP="0038539B"/>
    <w:p w14:paraId="11F39CB4" w14:textId="77777777" w:rsidR="0038539B" w:rsidRPr="0038539B" w:rsidRDefault="0038539B" w:rsidP="0038539B"/>
    <w:p w14:paraId="6A344FE4" w14:textId="77777777" w:rsidR="0038539B" w:rsidRDefault="0038539B" w:rsidP="0038539B"/>
    <w:p w14:paraId="3D5E8208" w14:textId="77777777" w:rsidR="0008406E" w:rsidRPr="00C50B94" w:rsidRDefault="0008406E" w:rsidP="0008406E"/>
    <w:p w14:paraId="239B6F1C" w14:textId="6A92A4F0" w:rsidR="0051210A" w:rsidRDefault="0051210A">
      <w:pPr>
        <w:spacing w:line="240" w:lineRule="auto"/>
        <w:ind w:left="0"/>
      </w:pPr>
      <w:r>
        <w:br w:type="page"/>
      </w:r>
    </w:p>
    <w:p w14:paraId="58AB93C9" w14:textId="62BA32D4" w:rsidR="00691E5F" w:rsidRDefault="000F3463" w:rsidP="000F3463">
      <w:pPr>
        <w:pStyle w:val="Heading1"/>
      </w:pPr>
      <w:bookmarkStart w:id="3" w:name="_People_for_Us"/>
      <w:bookmarkStart w:id="4" w:name="_Assisting_Change"/>
      <w:bookmarkStart w:id="5" w:name="_Disability_Abuse_Prevention"/>
      <w:bookmarkStart w:id="6" w:name="_Evaluations_and_investigations"/>
      <w:bookmarkStart w:id="7" w:name="_Complaints_and_feedback"/>
      <w:bookmarkStart w:id="8" w:name="_Critical_incident_reporting"/>
      <w:bookmarkStart w:id="9" w:name="_Death_notifications"/>
      <w:bookmarkStart w:id="10" w:name="_Getting_and_sharing"/>
      <w:bookmarkStart w:id="11" w:name="_Where_to_get"/>
      <w:bookmarkStart w:id="12" w:name="_Toc17920152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lastRenderedPageBreak/>
        <w:t>Where to get more information</w:t>
      </w:r>
      <w:bookmarkEnd w:id="12"/>
    </w:p>
    <w:p w14:paraId="318A1545" w14:textId="77777777" w:rsidR="000F3463" w:rsidRDefault="000F3463" w:rsidP="00586C85"/>
    <w:p w14:paraId="129F6F1A" w14:textId="77777777" w:rsidR="00350857" w:rsidRDefault="00350857" w:rsidP="00586C85"/>
    <w:p w14:paraId="1434B8DF" w14:textId="2B0C6E83" w:rsidR="00350857" w:rsidRDefault="00AD3A74" w:rsidP="00586C85">
      <w:r>
        <w:rPr>
          <w:noProof/>
        </w:rPr>
        <w:drawing>
          <wp:anchor distT="0" distB="0" distL="114300" distR="114300" simplePos="0" relativeHeight="251932672" behindDoc="0" locked="0" layoutInCell="1" allowOverlap="1" wp14:anchorId="16F86CA3" wp14:editId="1D1E3A49">
            <wp:simplePos x="0" y="0"/>
            <wp:positionH relativeFrom="margin">
              <wp:align>left</wp:align>
            </wp:positionH>
            <wp:positionV relativeFrom="paragraph">
              <wp:posOffset>6681</wp:posOffset>
            </wp:positionV>
            <wp:extent cx="1463040" cy="1463040"/>
            <wp:effectExtent l="0" t="0" r="3810" b="3810"/>
            <wp:wrapNone/>
            <wp:docPr id="656667749" name="Picture 6566677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67749" name="Picture 6566677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857">
        <w:t xml:space="preserve">If you would like to know more about the quality and safeguarding framework you can </w:t>
      </w:r>
      <w:r w:rsidR="00350857" w:rsidRPr="001A3A0C">
        <w:rPr>
          <w:b/>
          <w:bCs/>
        </w:rPr>
        <w:t>email</w:t>
      </w:r>
      <w:r w:rsidR="00350857">
        <w:t>:</w:t>
      </w:r>
    </w:p>
    <w:p w14:paraId="0975764D" w14:textId="44D99797" w:rsidR="00350857" w:rsidRDefault="00350857" w:rsidP="00586C85"/>
    <w:p w14:paraId="45A4F12B" w14:textId="715B7B5B" w:rsidR="00350857" w:rsidRPr="00350857" w:rsidRDefault="00350857" w:rsidP="00586C85">
      <w:pPr>
        <w:rPr>
          <w:b/>
          <w:bCs/>
        </w:rPr>
      </w:pPr>
      <w:r w:rsidRPr="00350857">
        <w:rPr>
          <w:b/>
          <w:bCs/>
        </w:rPr>
        <w:t>quality@</w:t>
      </w:r>
      <w:r w:rsidR="0084687D">
        <w:rPr>
          <w:b/>
          <w:bCs/>
        </w:rPr>
        <w:t>msd</w:t>
      </w:r>
      <w:r w:rsidRPr="00350857">
        <w:rPr>
          <w:b/>
          <w:bCs/>
        </w:rPr>
        <w:t>.govt.nz</w:t>
      </w:r>
    </w:p>
    <w:p w14:paraId="0BDFEECC" w14:textId="77777777" w:rsidR="00350857" w:rsidRDefault="00350857" w:rsidP="00586C85"/>
    <w:p w14:paraId="1D669A74" w14:textId="401B507E" w:rsidR="00350857" w:rsidRDefault="00AD3A74" w:rsidP="00586C85">
      <w:r>
        <w:rPr>
          <w:noProof/>
        </w:rPr>
        <w:drawing>
          <wp:anchor distT="0" distB="0" distL="114300" distR="114300" simplePos="0" relativeHeight="251922432" behindDoc="0" locked="0" layoutInCell="1" allowOverlap="1" wp14:anchorId="21C2B28D" wp14:editId="13A431FC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601757" cy="1666875"/>
            <wp:effectExtent l="0" t="0" r="0" b="0"/>
            <wp:wrapNone/>
            <wp:docPr id="1445054490" name="Picture 14450544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57147" name="Picture 1590757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25" cy="166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3168B" w14:textId="7A2D8A30" w:rsidR="00350857" w:rsidRDefault="00350857" w:rsidP="00586C85">
      <w:r>
        <w:t xml:space="preserve">You can contact us at this </w:t>
      </w:r>
      <w:r w:rsidRPr="00350857">
        <w:rPr>
          <w:b/>
          <w:bCs/>
        </w:rPr>
        <w:t>website</w:t>
      </w:r>
      <w:r>
        <w:t>:</w:t>
      </w:r>
    </w:p>
    <w:p w14:paraId="38AC1D4F" w14:textId="3622632B" w:rsidR="00350857" w:rsidRDefault="00350857" w:rsidP="00586C85"/>
    <w:p w14:paraId="244FD636" w14:textId="1027B064" w:rsidR="003334F5" w:rsidRPr="0084687D" w:rsidRDefault="00CF0038" w:rsidP="00586C85">
      <w:pPr>
        <w:rPr>
          <w:b/>
          <w:bCs/>
          <w:color w:val="000000" w:themeColor="text1"/>
        </w:rPr>
      </w:pPr>
      <w:hyperlink r:id="rId98" w:history="1">
        <w:r w:rsidR="0084687D" w:rsidRPr="0084687D">
          <w:rPr>
            <w:rStyle w:val="Hyperlink"/>
            <w:b/>
            <w:bCs/>
            <w:color w:val="000000" w:themeColor="text1"/>
            <w:u w:val="none"/>
          </w:rPr>
          <w:t>www.disabilitysupport.govt.nz/</w:t>
        </w:r>
        <w:r w:rsidR="0084687D" w:rsidRPr="0084687D">
          <w:rPr>
            <w:rStyle w:val="Hyperlink"/>
            <w:b/>
            <w:bCs/>
            <w:color w:val="000000" w:themeColor="text1"/>
            <w:u w:val="none"/>
          </w:rPr>
          <w:br/>
          <w:t>about-us/contact-us/</w:t>
        </w:r>
      </w:hyperlink>
    </w:p>
    <w:p w14:paraId="417D6FD1" w14:textId="014C02B8" w:rsidR="00350857" w:rsidRDefault="00350857" w:rsidP="00586C85"/>
    <w:p w14:paraId="79D73C0C" w14:textId="77777777" w:rsidR="0084687D" w:rsidRDefault="0084687D" w:rsidP="00586C85"/>
    <w:p w14:paraId="25E8C9D5" w14:textId="5C10EC50" w:rsidR="003334F5" w:rsidRDefault="0084687D" w:rsidP="00586C85">
      <w:r>
        <w:rPr>
          <w:noProof/>
        </w:rPr>
        <w:drawing>
          <wp:anchor distT="0" distB="0" distL="114300" distR="114300" simplePos="0" relativeHeight="251934720" behindDoc="0" locked="0" layoutInCell="1" allowOverlap="1" wp14:anchorId="7717A1E3" wp14:editId="2BAEBCAA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704975" cy="1704975"/>
            <wp:effectExtent l="0" t="0" r="0" b="9525"/>
            <wp:wrapNone/>
            <wp:docPr id="1774919390" name="Picture 1774919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19390" name="Picture 17749193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857">
        <w:t xml:space="preserve">You can </w:t>
      </w:r>
      <w:r w:rsidR="00350857" w:rsidRPr="00350857">
        <w:rPr>
          <w:b/>
          <w:bCs/>
        </w:rPr>
        <w:t>phone</w:t>
      </w:r>
      <w:r w:rsidR="00350857">
        <w:t xml:space="preserve"> us on:</w:t>
      </w:r>
    </w:p>
    <w:p w14:paraId="53118459" w14:textId="7544A7A4" w:rsidR="00350857" w:rsidRDefault="00350857" w:rsidP="00586C85"/>
    <w:p w14:paraId="793945AC" w14:textId="6C243BAF" w:rsidR="00350857" w:rsidRPr="00350857" w:rsidRDefault="00350857" w:rsidP="00586C85">
      <w:pPr>
        <w:rPr>
          <w:b/>
          <w:bCs/>
        </w:rPr>
      </w:pPr>
      <w:r w:rsidRPr="00350857">
        <w:rPr>
          <w:b/>
          <w:bCs/>
        </w:rPr>
        <w:t>0800 566 601</w:t>
      </w:r>
    </w:p>
    <w:p w14:paraId="34400CA0" w14:textId="77777777" w:rsidR="0084687D" w:rsidRDefault="0084687D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r>
        <w:rPr>
          <w:rFonts w:eastAsia="Times New Roman" w:cs="Arial"/>
          <w:color w:val="000000"/>
          <w:szCs w:val="32"/>
          <w:lang w:val="en-GB" w:eastAsia="en-NZ"/>
        </w:rPr>
        <w:br w:type="page"/>
      </w:r>
    </w:p>
    <w:p w14:paraId="61711423" w14:textId="5D983BEE" w:rsidR="00350857" w:rsidRPr="00EF59FC" w:rsidRDefault="00350857" w:rsidP="00350857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914240" behindDoc="0" locked="0" layoutInCell="1" allowOverlap="1" wp14:anchorId="60FB6B69" wp14:editId="5121AAD9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0B193685" w14:textId="77777777" w:rsidR="00350857" w:rsidRPr="00EF59FC" w:rsidRDefault="00350857" w:rsidP="00586C85">
      <w:pPr>
        <w:pStyle w:val="Listtoplevel"/>
        <w:rPr>
          <w:color w:val="000000"/>
          <w:lang w:eastAsia="en-NZ"/>
        </w:rPr>
      </w:pPr>
      <w:r w:rsidRPr="00EF59FC">
        <w:rPr>
          <w:rFonts w:cs="Times New Roman"/>
          <w:sz w:val="28"/>
        </w:rPr>
        <w:drawing>
          <wp:anchor distT="0" distB="0" distL="114300" distR="114300" simplePos="0" relativeHeight="251913216" behindDoc="0" locked="0" layoutInCell="1" allowOverlap="1" wp14:anchorId="4D603EF7" wp14:editId="46D0BE4F">
            <wp:simplePos x="0" y="0"/>
            <wp:positionH relativeFrom="column">
              <wp:posOffset>-87492</wp:posOffset>
            </wp:positionH>
            <wp:positionV relativeFrom="paragraph">
              <wp:posOffset>373187</wp:posOffset>
            </wp:positionV>
            <wp:extent cx="1447800" cy="1447800"/>
            <wp:effectExtent l="0" t="0" r="0" b="0"/>
            <wp:wrapThrough wrapText="bothSides">
              <wp:wrapPolygon edited="0">
                <wp:start x="9947" y="0"/>
                <wp:lineTo x="3979" y="5116"/>
                <wp:lineTo x="2842" y="6537"/>
                <wp:lineTo x="568" y="9663"/>
                <wp:lineTo x="568" y="10516"/>
                <wp:lineTo x="4263" y="14211"/>
                <wp:lineTo x="0" y="17905"/>
                <wp:lineTo x="0" y="21316"/>
                <wp:lineTo x="21316" y="21316"/>
                <wp:lineTo x="21316" y="17905"/>
                <wp:lineTo x="20179" y="14211"/>
                <wp:lineTo x="18474" y="9947"/>
                <wp:lineTo x="14779" y="5116"/>
                <wp:lineTo x="14211" y="2274"/>
                <wp:lineTo x="12789" y="0"/>
                <wp:lineTo x="9947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color w:val="000000"/>
          <w:lang w:eastAsia="en-NZ"/>
        </w:rPr>
        <w:t>Deaf / hard of hearing</w:t>
      </w:r>
    </w:p>
    <w:p w14:paraId="6A19B17D" w14:textId="77777777" w:rsidR="00350857" w:rsidRPr="00EF59FC" w:rsidRDefault="00350857" w:rsidP="00586C85">
      <w:pPr>
        <w:pStyle w:val="Listtoplevel"/>
        <w:rPr>
          <w:color w:val="000000"/>
          <w:lang w:eastAsia="en-NZ"/>
        </w:rPr>
      </w:pPr>
      <w:r w:rsidRPr="00EF59FC">
        <w:rPr>
          <w:color w:val="000000"/>
          <w:lang w:eastAsia="en-NZ"/>
        </w:rPr>
        <w:t>deafblind</w:t>
      </w:r>
    </w:p>
    <w:p w14:paraId="7B7DB7CC" w14:textId="77777777" w:rsidR="00350857" w:rsidRPr="00EF59FC" w:rsidRDefault="00350857" w:rsidP="00586C85">
      <w:pPr>
        <w:pStyle w:val="Listtoplevel"/>
        <w:rPr>
          <w:color w:val="000000"/>
          <w:lang w:eastAsia="en-NZ"/>
        </w:rPr>
      </w:pPr>
      <w:r w:rsidRPr="00EF59FC">
        <w:rPr>
          <w:color w:val="000000"/>
          <w:lang w:eastAsia="en-NZ"/>
        </w:rPr>
        <w:t>speech impaired / find it hard to talk.</w:t>
      </w:r>
    </w:p>
    <w:p w14:paraId="210103B9" w14:textId="77777777" w:rsidR="00350857" w:rsidRPr="00EF59FC" w:rsidRDefault="00350857" w:rsidP="00586C85">
      <w:pPr>
        <w:rPr>
          <w:rFonts w:eastAsia="Times New Roman"/>
        </w:rPr>
      </w:pPr>
    </w:p>
    <w:p w14:paraId="3EF8985D" w14:textId="77777777" w:rsidR="00350857" w:rsidRPr="00EF59FC" w:rsidRDefault="00350857" w:rsidP="00586C85">
      <w:pPr>
        <w:rPr>
          <w:rFonts w:eastAsia="Times New Roman"/>
          <w:b/>
          <w:bCs/>
        </w:rPr>
      </w:pPr>
    </w:p>
    <w:p w14:paraId="61F9FE8D" w14:textId="77777777" w:rsidR="00350857" w:rsidRPr="00EF59FC" w:rsidRDefault="00350857" w:rsidP="00586C85">
      <w:pPr>
        <w:rPr>
          <w:rFonts w:eastAsia="Times New Roman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912192" behindDoc="0" locked="0" layoutInCell="1" allowOverlap="1" wp14:anchorId="746FFDAE" wp14:editId="79262119">
            <wp:simplePos x="0" y="0"/>
            <wp:positionH relativeFrom="margin">
              <wp:align>left</wp:align>
            </wp:positionH>
            <wp:positionV relativeFrom="paragraph">
              <wp:posOffset>4583</wp:posOffset>
            </wp:positionV>
            <wp:extent cx="1367625" cy="1424289"/>
            <wp:effectExtent l="0" t="0" r="4445" b="508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25" cy="14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/>
        </w:rPr>
        <w:t>You can find out more about the New Zealand Relay service at:</w:t>
      </w:r>
    </w:p>
    <w:p w14:paraId="4EA74E19" w14:textId="77777777" w:rsidR="00350857" w:rsidRPr="00EF59FC" w:rsidRDefault="00350857" w:rsidP="00586C85">
      <w:pPr>
        <w:rPr>
          <w:rFonts w:eastAsia="Times New Roman"/>
        </w:rPr>
      </w:pPr>
    </w:p>
    <w:p w14:paraId="036BFDFC" w14:textId="3BA894F5" w:rsidR="00350857" w:rsidRPr="00350857" w:rsidRDefault="00CF0038" w:rsidP="00586C85">
      <w:pPr>
        <w:rPr>
          <w:rFonts w:eastAsia="Times New Roman"/>
          <w:b/>
          <w:bCs/>
          <w:color w:val="000000" w:themeColor="text1"/>
        </w:rPr>
      </w:pPr>
      <w:hyperlink r:id="rId103" w:history="1">
        <w:r w:rsidR="00350857" w:rsidRPr="00350857">
          <w:rPr>
            <w:rStyle w:val="Hyperlink"/>
            <w:rFonts w:eastAsia="Times New Roman" w:cs="Arial"/>
            <w:b/>
            <w:bCs/>
            <w:color w:val="000000" w:themeColor="text1"/>
            <w:szCs w:val="32"/>
            <w:u w:val="none"/>
          </w:rPr>
          <w:t>www.nzrelay.co.nz</w:t>
        </w:r>
      </w:hyperlink>
    </w:p>
    <w:p w14:paraId="2475F3F7" w14:textId="1514F6A9" w:rsidR="00EF4A04" w:rsidRDefault="00EF4A04" w:rsidP="00586C85"/>
    <w:p w14:paraId="3FB7A23C" w14:textId="467F478D" w:rsidR="000F47C1" w:rsidRDefault="000F47C1" w:rsidP="00586C85">
      <w:pPr>
        <w:rPr>
          <w:rFonts w:eastAsia="Times New Roman"/>
          <w:lang w:eastAsia="en-NZ"/>
        </w:rPr>
      </w:pPr>
      <w:bookmarkStart w:id="13" w:name="_Hlk53559738"/>
      <w:r>
        <w:rPr>
          <w:rFonts w:eastAsia="Times New Roman"/>
          <w:lang w:eastAsia="en-NZ"/>
        </w:rPr>
        <w:br w:type="page"/>
      </w:r>
    </w:p>
    <w:p w14:paraId="18A5A3C5" w14:textId="4B5CBC61" w:rsidR="00EC5F32" w:rsidRPr="00E43F08" w:rsidRDefault="00E11187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2156928" behindDoc="0" locked="0" layoutInCell="1" allowOverlap="1" wp14:anchorId="3BC43743" wp14:editId="5109EBE3">
            <wp:simplePos x="0" y="0"/>
            <wp:positionH relativeFrom="margin">
              <wp:posOffset>0</wp:posOffset>
            </wp:positionH>
            <wp:positionV relativeFrom="paragraph">
              <wp:posOffset>-19050</wp:posOffset>
            </wp:positionV>
            <wp:extent cx="1739265" cy="561975"/>
            <wp:effectExtent l="0" t="0" r="0" b="9525"/>
            <wp:wrapNone/>
            <wp:docPr id="1185409803" name="Picture 1185409803" descr="Logo for Ministry of Social Development - Te Manatū Whakahiato Ora.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09803" name="Picture 1185409803" descr="Logo for Ministry of Social Development - Te Manatū Whakahiato Ora. Black text on a white background.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i/>
          <w:iCs/>
          <w:noProof/>
          <w:szCs w:val="32"/>
          <w:lang w:eastAsia="en-NZ"/>
        </w:rPr>
        <w:drawing>
          <wp:anchor distT="0" distB="0" distL="114300" distR="114300" simplePos="0" relativeHeight="251800576" behindDoc="0" locked="0" layoutInCell="1" allowOverlap="1" wp14:anchorId="35116D43" wp14:editId="2C34FDE7">
            <wp:simplePos x="0" y="0"/>
            <wp:positionH relativeFrom="margin">
              <wp:posOffset>0</wp:posOffset>
            </wp:positionH>
            <wp:positionV relativeFrom="paragraph">
              <wp:posOffset>600075</wp:posOffset>
            </wp:positionV>
            <wp:extent cx="1781175" cy="534709"/>
            <wp:effectExtent l="0" t="0" r="0" b="0"/>
            <wp:wrapNone/>
            <wp:docPr id="42" name="Picture 42" descr="Logo for Disability Support Services. Green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Disability Support Services. Green text on a white background.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534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45E3422" wp14:editId="3C111F15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D71C8FB" id="Rectangle: Rounded Corners 24" o:spid="_x0000_s1026" style="position:absolute;margin-left:-27.1pt;margin-top:-21.15pt;width:490.9pt;height:727.65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84687D">
        <w:rPr>
          <w:rFonts w:eastAsia="Times New Roman" w:cs="Arial"/>
          <w:szCs w:val="32"/>
          <w:lang w:eastAsia="en-NZ"/>
        </w:rPr>
        <w:t>Ministry of Social Development Disability Support Services</w:t>
      </w:r>
      <w:r w:rsidR="000F47C1" w:rsidRPr="000F47C1">
        <w:rPr>
          <w:rFonts w:eastAsia="Times New Roman" w:cs="Arial"/>
          <w:szCs w:val="32"/>
          <w:lang w:eastAsia="en-NZ"/>
        </w:rPr>
        <w:t>.</w:t>
      </w:r>
    </w:p>
    <w:p w14:paraId="258887B9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1CB7EC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0ED4BF03" wp14:editId="198365A5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Logo for Make It Easy Kia Māmā Ma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Logo for Make It Easy Kia Māmā Mai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6CC59F5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1CB3ADA8" wp14:editId="1C5C3C56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Logo for People First New Zealand Ngā Tāngata Tuatah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Logo for People First New Zealand Ngā Tāngata Tuatahi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403E5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7024" behindDoc="1" locked="0" layoutInCell="1" allowOverlap="1" wp14:anchorId="5BE2AB65" wp14:editId="1859CD18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736245B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31DB1CB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453A8074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05EB575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1120" behindDoc="0" locked="0" layoutInCell="1" allowOverlap="1" wp14:anchorId="2F9FEE6C" wp14:editId="77E24097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7C64491A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E557789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2144" behindDoc="0" locked="0" layoutInCell="1" allowOverlap="1" wp14:anchorId="4B45A414" wp14:editId="3DD4EA80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1FD79DC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DCDDC47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4D884D9C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01162DE5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5696" behindDoc="0" locked="0" layoutInCell="1" allowOverlap="1" wp14:anchorId="27F30BB1" wp14:editId="07FD52C0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CF46AA">
        <w:rPr>
          <w:shd w:val="clear" w:color="auto" w:fill="FFFFFF"/>
        </w:rPr>
        <w:t>T.Wood</w:t>
      </w:r>
      <w:proofErr w:type="spellEnd"/>
      <w:proofErr w:type="gramEnd"/>
      <w:r w:rsidRPr="00CF46AA">
        <w:rPr>
          <w:shd w:val="clear" w:color="auto" w:fill="FFFFFF"/>
        </w:rPr>
        <w:t>.</w:t>
      </w:r>
    </w:p>
    <w:p w14:paraId="4AEB63F6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9072" behindDoc="0" locked="0" layoutInCell="1" allowOverlap="1" wp14:anchorId="504E13E0" wp14:editId="481DD8C0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3"/>
    </w:p>
    <w:sectPr w:rsidR="00E757C5" w:rsidRPr="0060011B" w:rsidSect="0044576B">
      <w:footerReference w:type="even" r:id="rId113"/>
      <w:footerReference w:type="default" r:id="rId11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18EE7" w14:textId="77777777" w:rsidR="00257D81" w:rsidRDefault="00257D81">
      <w:pPr>
        <w:spacing w:line="240" w:lineRule="auto"/>
      </w:pPr>
      <w:r>
        <w:separator/>
      </w:r>
    </w:p>
  </w:endnote>
  <w:endnote w:type="continuationSeparator" w:id="0">
    <w:p w14:paraId="2885E083" w14:textId="77777777" w:rsidR="00257D81" w:rsidRDefault="00257D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84976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B18789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5ECFD3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1E579D8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645AB" w14:textId="77777777" w:rsidR="00257D81" w:rsidRDefault="00257D81">
      <w:pPr>
        <w:spacing w:line="240" w:lineRule="auto"/>
      </w:pPr>
      <w:r>
        <w:separator/>
      </w:r>
    </w:p>
  </w:footnote>
  <w:footnote w:type="continuationSeparator" w:id="0">
    <w:p w14:paraId="36B4B1E4" w14:textId="77777777" w:rsidR="00257D81" w:rsidRDefault="00257D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BA1AD1"/>
    <w:multiLevelType w:val="hybridMultilevel"/>
    <w:tmpl w:val="CE9A7DA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640429253">
    <w:abstractNumId w:val="7"/>
  </w:num>
  <w:num w:numId="14" w16cid:durableId="12149722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163247"/>
    <w:rsid w:val="000013CC"/>
    <w:rsid w:val="00004C29"/>
    <w:rsid w:val="00005DB6"/>
    <w:rsid w:val="000064D2"/>
    <w:rsid w:val="000227B4"/>
    <w:rsid w:val="0003092A"/>
    <w:rsid w:val="0003171F"/>
    <w:rsid w:val="0003549D"/>
    <w:rsid w:val="00036C40"/>
    <w:rsid w:val="0004557B"/>
    <w:rsid w:val="00054459"/>
    <w:rsid w:val="0007416B"/>
    <w:rsid w:val="0008406E"/>
    <w:rsid w:val="000846C9"/>
    <w:rsid w:val="0008534A"/>
    <w:rsid w:val="000853F6"/>
    <w:rsid w:val="00085E05"/>
    <w:rsid w:val="0009079F"/>
    <w:rsid w:val="00094E2F"/>
    <w:rsid w:val="000A3C46"/>
    <w:rsid w:val="000C717D"/>
    <w:rsid w:val="000D2279"/>
    <w:rsid w:val="000D2B45"/>
    <w:rsid w:val="000D2FA8"/>
    <w:rsid w:val="000E1F9B"/>
    <w:rsid w:val="000F3463"/>
    <w:rsid w:val="000F47C1"/>
    <w:rsid w:val="000F7A9C"/>
    <w:rsid w:val="001135E4"/>
    <w:rsid w:val="001171AB"/>
    <w:rsid w:val="0012125F"/>
    <w:rsid w:val="00121DD7"/>
    <w:rsid w:val="00122416"/>
    <w:rsid w:val="00124EA8"/>
    <w:rsid w:val="00136627"/>
    <w:rsid w:val="00143652"/>
    <w:rsid w:val="00154A6F"/>
    <w:rsid w:val="0016024A"/>
    <w:rsid w:val="00163247"/>
    <w:rsid w:val="001754F4"/>
    <w:rsid w:val="001A771F"/>
    <w:rsid w:val="001B4DD5"/>
    <w:rsid w:val="001C1635"/>
    <w:rsid w:val="001D223E"/>
    <w:rsid w:val="001E3429"/>
    <w:rsid w:val="001F746D"/>
    <w:rsid w:val="00201791"/>
    <w:rsid w:val="00224FCC"/>
    <w:rsid w:val="00226F54"/>
    <w:rsid w:val="002328F5"/>
    <w:rsid w:val="00257D60"/>
    <w:rsid w:val="00257D81"/>
    <w:rsid w:val="00261BF8"/>
    <w:rsid w:val="00266B9F"/>
    <w:rsid w:val="002670FE"/>
    <w:rsid w:val="00275406"/>
    <w:rsid w:val="002B0259"/>
    <w:rsid w:val="002E51C0"/>
    <w:rsid w:val="00314AE6"/>
    <w:rsid w:val="00315307"/>
    <w:rsid w:val="00323EB3"/>
    <w:rsid w:val="003314CC"/>
    <w:rsid w:val="003334F5"/>
    <w:rsid w:val="00333619"/>
    <w:rsid w:val="00346EE2"/>
    <w:rsid w:val="00350857"/>
    <w:rsid w:val="00371C85"/>
    <w:rsid w:val="00382FAD"/>
    <w:rsid w:val="00385181"/>
    <w:rsid w:val="0038539B"/>
    <w:rsid w:val="00386044"/>
    <w:rsid w:val="0039510E"/>
    <w:rsid w:val="003B0492"/>
    <w:rsid w:val="003D4904"/>
    <w:rsid w:val="003D4F88"/>
    <w:rsid w:val="003F07F7"/>
    <w:rsid w:val="003F5628"/>
    <w:rsid w:val="00416CC5"/>
    <w:rsid w:val="00424C85"/>
    <w:rsid w:val="00427CAD"/>
    <w:rsid w:val="0043447E"/>
    <w:rsid w:val="00437B09"/>
    <w:rsid w:val="0044576B"/>
    <w:rsid w:val="004535B5"/>
    <w:rsid w:val="004567B0"/>
    <w:rsid w:val="00461804"/>
    <w:rsid w:val="00467E94"/>
    <w:rsid w:val="0047055A"/>
    <w:rsid w:val="004B0D93"/>
    <w:rsid w:val="004D5430"/>
    <w:rsid w:val="004F56C0"/>
    <w:rsid w:val="00503AD5"/>
    <w:rsid w:val="0051210A"/>
    <w:rsid w:val="00522E5E"/>
    <w:rsid w:val="00530F05"/>
    <w:rsid w:val="00541D54"/>
    <w:rsid w:val="005522EA"/>
    <w:rsid w:val="005523D4"/>
    <w:rsid w:val="00553082"/>
    <w:rsid w:val="0056720A"/>
    <w:rsid w:val="00570380"/>
    <w:rsid w:val="00574710"/>
    <w:rsid w:val="00586C85"/>
    <w:rsid w:val="005921AD"/>
    <w:rsid w:val="005C7CCB"/>
    <w:rsid w:val="005E1A31"/>
    <w:rsid w:val="0060011B"/>
    <w:rsid w:val="00604332"/>
    <w:rsid w:val="00605446"/>
    <w:rsid w:val="0060689B"/>
    <w:rsid w:val="00622388"/>
    <w:rsid w:val="00632D49"/>
    <w:rsid w:val="0064667B"/>
    <w:rsid w:val="006619C8"/>
    <w:rsid w:val="00663096"/>
    <w:rsid w:val="0067621F"/>
    <w:rsid w:val="00676702"/>
    <w:rsid w:val="00683296"/>
    <w:rsid w:val="00691E5F"/>
    <w:rsid w:val="006A7B37"/>
    <w:rsid w:val="006A7D60"/>
    <w:rsid w:val="006B1013"/>
    <w:rsid w:val="006B45FC"/>
    <w:rsid w:val="006C1567"/>
    <w:rsid w:val="006C5C26"/>
    <w:rsid w:val="006D12ED"/>
    <w:rsid w:val="006E050D"/>
    <w:rsid w:val="00705CA3"/>
    <w:rsid w:val="00736E4E"/>
    <w:rsid w:val="00753948"/>
    <w:rsid w:val="00755144"/>
    <w:rsid w:val="00764143"/>
    <w:rsid w:val="007829EC"/>
    <w:rsid w:val="00787C2C"/>
    <w:rsid w:val="00793BA8"/>
    <w:rsid w:val="00795D1E"/>
    <w:rsid w:val="007A32E3"/>
    <w:rsid w:val="007C3A91"/>
    <w:rsid w:val="007C7764"/>
    <w:rsid w:val="007E7233"/>
    <w:rsid w:val="00804242"/>
    <w:rsid w:val="0081066B"/>
    <w:rsid w:val="00830671"/>
    <w:rsid w:val="00840E1C"/>
    <w:rsid w:val="00841D2D"/>
    <w:rsid w:val="0084687D"/>
    <w:rsid w:val="00861349"/>
    <w:rsid w:val="00863D53"/>
    <w:rsid w:val="00873AA7"/>
    <w:rsid w:val="00882645"/>
    <w:rsid w:val="008848CB"/>
    <w:rsid w:val="00884D14"/>
    <w:rsid w:val="00887F23"/>
    <w:rsid w:val="0089184D"/>
    <w:rsid w:val="008B0DC3"/>
    <w:rsid w:val="008C3EAE"/>
    <w:rsid w:val="008D294A"/>
    <w:rsid w:val="008D2F46"/>
    <w:rsid w:val="008D3ED7"/>
    <w:rsid w:val="008D437D"/>
    <w:rsid w:val="008D5300"/>
    <w:rsid w:val="008D7BA8"/>
    <w:rsid w:val="008E1529"/>
    <w:rsid w:val="008E5D10"/>
    <w:rsid w:val="008F304F"/>
    <w:rsid w:val="00927CE7"/>
    <w:rsid w:val="00927F5E"/>
    <w:rsid w:val="00931E75"/>
    <w:rsid w:val="009411B0"/>
    <w:rsid w:val="0094516C"/>
    <w:rsid w:val="009463AE"/>
    <w:rsid w:val="009510A8"/>
    <w:rsid w:val="00974E0B"/>
    <w:rsid w:val="0098180B"/>
    <w:rsid w:val="00995F7F"/>
    <w:rsid w:val="009B6819"/>
    <w:rsid w:val="009C1286"/>
    <w:rsid w:val="009D11DB"/>
    <w:rsid w:val="009E1398"/>
    <w:rsid w:val="009E71FC"/>
    <w:rsid w:val="00A11237"/>
    <w:rsid w:val="00A12915"/>
    <w:rsid w:val="00A1608E"/>
    <w:rsid w:val="00A23720"/>
    <w:rsid w:val="00A25D09"/>
    <w:rsid w:val="00A318D9"/>
    <w:rsid w:val="00A33121"/>
    <w:rsid w:val="00A37EC0"/>
    <w:rsid w:val="00A47F29"/>
    <w:rsid w:val="00A54249"/>
    <w:rsid w:val="00A65F0A"/>
    <w:rsid w:val="00A67570"/>
    <w:rsid w:val="00AA4584"/>
    <w:rsid w:val="00AB1FC3"/>
    <w:rsid w:val="00AD3A74"/>
    <w:rsid w:val="00AF19CD"/>
    <w:rsid w:val="00B115D5"/>
    <w:rsid w:val="00B50B0B"/>
    <w:rsid w:val="00B81A2E"/>
    <w:rsid w:val="00B84DC1"/>
    <w:rsid w:val="00B91E48"/>
    <w:rsid w:val="00BB72D5"/>
    <w:rsid w:val="00BC0C33"/>
    <w:rsid w:val="00BC3A39"/>
    <w:rsid w:val="00BC7E04"/>
    <w:rsid w:val="00BD34B6"/>
    <w:rsid w:val="00BE48C3"/>
    <w:rsid w:val="00BE7F72"/>
    <w:rsid w:val="00BF5DDC"/>
    <w:rsid w:val="00C17742"/>
    <w:rsid w:val="00C200AE"/>
    <w:rsid w:val="00C2498E"/>
    <w:rsid w:val="00C469DC"/>
    <w:rsid w:val="00C50B94"/>
    <w:rsid w:val="00C53177"/>
    <w:rsid w:val="00C53885"/>
    <w:rsid w:val="00C547B0"/>
    <w:rsid w:val="00C76F3E"/>
    <w:rsid w:val="00C84C8E"/>
    <w:rsid w:val="00C946C3"/>
    <w:rsid w:val="00C94BA2"/>
    <w:rsid w:val="00CF0038"/>
    <w:rsid w:val="00CF0697"/>
    <w:rsid w:val="00CF280C"/>
    <w:rsid w:val="00D34A8C"/>
    <w:rsid w:val="00D44105"/>
    <w:rsid w:val="00D652D9"/>
    <w:rsid w:val="00D67451"/>
    <w:rsid w:val="00D81402"/>
    <w:rsid w:val="00D83631"/>
    <w:rsid w:val="00D852B6"/>
    <w:rsid w:val="00DA023E"/>
    <w:rsid w:val="00DA1424"/>
    <w:rsid w:val="00DA78F4"/>
    <w:rsid w:val="00DB69AE"/>
    <w:rsid w:val="00DB6BAA"/>
    <w:rsid w:val="00DC5D2A"/>
    <w:rsid w:val="00DD7F76"/>
    <w:rsid w:val="00DF2E18"/>
    <w:rsid w:val="00DF4D8B"/>
    <w:rsid w:val="00DF59E4"/>
    <w:rsid w:val="00E05BF6"/>
    <w:rsid w:val="00E11187"/>
    <w:rsid w:val="00E17BF8"/>
    <w:rsid w:val="00E202F1"/>
    <w:rsid w:val="00E25EA4"/>
    <w:rsid w:val="00E27F08"/>
    <w:rsid w:val="00E3015C"/>
    <w:rsid w:val="00E301CA"/>
    <w:rsid w:val="00E364B1"/>
    <w:rsid w:val="00E3656C"/>
    <w:rsid w:val="00E40C59"/>
    <w:rsid w:val="00E5130A"/>
    <w:rsid w:val="00E56A37"/>
    <w:rsid w:val="00E64D79"/>
    <w:rsid w:val="00E70E61"/>
    <w:rsid w:val="00E74760"/>
    <w:rsid w:val="00E757C5"/>
    <w:rsid w:val="00E85923"/>
    <w:rsid w:val="00EA4070"/>
    <w:rsid w:val="00EA567F"/>
    <w:rsid w:val="00EC5F32"/>
    <w:rsid w:val="00ED6988"/>
    <w:rsid w:val="00EE260E"/>
    <w:rsid w:val="00EF4A04"/>
    <w:rsid w:val="00F03573"/>
    <w:rsid w:val="00F17A80"/>
    <w:rsid w:val="00F20BCC"/>
    <w:rsid w:val="00F21371"/>
    <w:rsid w:val="00F32DCE"/>
    <w:rsid w:val="00F656BD"/>
    <w:rsid w:val="00F87859"/>
    <w:rsid w:val="00F97921"/>
    <w:rsid w:val="00FA6F09"/>
    <w:rsid w:val="00FC1BD7"/>
    <w:rsid w:val="00FD0332"/>
    <w:rsid w:val="00FE733B"/>
    <w:rsid w:val="00FE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97D0B"/>
  <w15:chartTrackingRefBased/>
  <w15:docId w15:val="{A0C9E713-5005-40EF-8F4E-5359C11D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44576B"/>
    <w:pPr>
      <w:keepNext/>
      <w:keepLines/>
      <w:widowControl w:val="0"/>
      <w:pBdr>
        <w:top w:val="single" w:sz="18" w:space="10" w:color="538135" w:themeColor="accent6" w:themeShade="BF"/>
        <w:left w:val="single" w:sz="18" w:space="4" w:color="538135" w:themeColor="accent6" w:themeShade="BF"/>
        <w:bottom w:val="single" w:sz="18" w:space="0" w:color="538135" w:themeColor="accent6" w:themeShade="BF"/>
        <w:right w:val="single" w:sz="18" w:space="4" w:color="538135" w:themeColor="accent6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4576B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549D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035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03573"/>
    <w:pPr>
      <w:spacing w:after="100"/>
      <w:ind w:left="0"/>
    </w:pPr>
  </w:style>
  <w:style w:type="character" w:customStyle="1" w:styleId="normaltextrun">
    <w:name w:val="normaltextrun"/>
    <w:basedOn w:val="DefaultParagraphFont"/>
    <w:rsid w:val="00931E75"/>
  </w:style>
  <w:style w:type="paragraph" w:styleId="Revision">
    <w:name w:val="Revision"/>
    <w:hidden/>
    <w:uiPriority w:val="99"/>
    <w:semiHidden/>
    <w:rsid w:val="0016024A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F003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3.jpeg"/><Relationship Id="rId47" Type="http://schemas.openxmlformats.org/officeDocument/2006/relationships/image" Target="media/image300.pn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99.png"/><Relationship Id="rId16" Type="http://schemas.openxmlformats.org/officeDocument/2006/relationships/image" Target="media/image9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102" Type="http://schemas.openxmlformats.org/officeDocument/2006/relationships/image" Target="media/image90.jpeg"/><Relationship Id="rId5" Type="http://schemas.openxmlformats.org/officeDocument/2006/relationships/webSettings" Target="webSetting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43" Type="http://schemas.openxmlformats.org/officeDocument/2006/relationships/image" Target="media/image34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footer" Target="footer1.xml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59" Type="http://schemas.openxmlformats.org/officeDocument/2006/relationships/image" Target="media/image48.jpeg"/><Relationship Id="rId103" Type="http://schemas.openxmlformats.org/officeDocument/2006/relationships/hyperlink" Target="https://www.nzrelay.co.nz" TargetMode="External"/><Relationship Id="rId108" Type="http://schemas.openxmlformats.org/officeDocument/2006/relationships/image" Target="media/image95.jpe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jpe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3.jpeg"/><Relationship Id="rId114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eg"/><Relationship Id="rId94" Type="http://schemas.openxmlformats.org/officeDocument/2006/relationships/image" Target="media/image83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png"/><Relationship Id="rId109" Type="http://schemas.openxmlformats.org/officeDocument/2006/relationships/image" Target="media/image96.pn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4.tif"/><Relationship Id="rId76" Type="http://schemas.openxmlformats.org/officeDocument/2006/relationships/image" Target="media/image65.png"/><Relationship Id="rId97" Type="http://schemas.openxmlformats.org/officeDocument/2006/relationships/image" Target="media/image86.jpeg"/><Relationship Id="rId104" Type="http://schemas.openxmlformats.org/officeDocument/2006/relationships/image" Target="media/image91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7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7.png"/><Relationship Id="rId115" Type="http://schemas.openxmlformats.org/officeDocument/2006/relationships/fontTable" Target="fontTable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8.png"/><Relationship Id="rId105" Type="http://schemas.openxmlformats.org/officeDocument/2006/relationships/image" Target="media/image92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png"/><Relationship Id="rId98" Type="http://schemas.openxmlformats.org/officeDocument/2006/relationships/hyperlink" Target="https://www.disabilitysupport.govt.nz/about-us/contact-us/complaint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disabilitysupport.govt.nz" TargetMode="External"/><Relationship Id="rId46" Type="http://schemas.openxmlformats.org/officeDocument/2006/relationships/image" Target="media/image290.jpeg"/><Relationship Id="rId67" Type="http://schemas.openxmlformats.org/officeDocument/2006/relationships/image" Target="media/image56.png"/><Relationship Id="rId11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62" Type="http://schemas.openxmlformats.org/officeDocument/2006/relationships/image" Target="media/image51.jpe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ocuments\Make%20it%20Easy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1C726-9A6E-4C2E-A974-5A52597AE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5</TotalTime>
  <Pages>23</Pages>
  <Words>1228</Words>
  <Characters>6202</Characters>
  <Application>Microsoft Office Word</Application>
  <DocSecurity>0</DocSecurity>
  <Lines>387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makeiteasy</cp:lastModifiedBy>
  <cp:revision>5</cp:revision>
  <dcterms:created xsi:type="dcterms:W3CDTF">2025-03-19T06:24:00Z</dcterms:created>
  <dcterms:modified xsi:type="dcterms:W3CDTF">2025-04-02T04:26:00Z</dcterms:modified>
</cp:coreProperties>
</file>