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54FF93" w14:textId="1E3FC812" w:rsidR="00A1142B" w:rsidRDefault="00176B6E" w:rsidP="00227C38">
      <w:r>
        <w:rPr>
          <w:noProof/>
          <w:lang w:val="en-NZ" w:eastAsia="en-NZ"/>
        </w:rPr>
        <w:drawing>
          <wp:anchor distT="0" distB="0" distL="114300" distR="114300" simplePos="0" relativeHeight="251678208" behindDoc="0" locked="0" layoutInCell="1" allowOverlap="1" wp14:anchorId="24A52851" wp14:editId="7B08F8F2">
            <wp:simplePos x="0" y="0"/>
            <wp:positionH relativeFrom="column">
              <wp:posOffset>-160020</wp:posOffset>
            </wp:positionH>
            <wp:positionV relativeFrom="paragraph">
              <wp:posOffset>0</wp:posOffset>
            </wp:positionV>
            <wp:extent cx="1439545" cy="713740"/>
            <wp:effectExtent l="0" t="0" r="8255" b="0"/>
            <wp:wrapTight wrapText="bothSides">
              <wp:wrapPolygon edited="0">
                <wp:start x="762" y="1537"/>
                <wp:lineTo x="762" y="14605"/>
                <wp:lineTo x="1524" y="15374"/>
                <wp:lineTo x="8004" y="16142"/>
                <wp:lineTo x="8004" y="19217"/>
                <wp:lineTo x="19818" y="19217"/>
                <wp:lineTo x="19818" y="15374"/>
                <wp:lineTo x="21343" y="13068"/>
                <wp:lineTo x="20581" y="1537"/>
                <wp:lineTo x="762" y="1537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H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DB7F1" w14:textId="022D1E05" w:rsidR="00A1142B" w:rsidRDefault="00A1142B" w:rsidP="00A1142B"/>
    <w:p w14:paraId="224368EE" w14:textId="77777777" w:rsidR="00AB257E" w:rsidRDefault="00AB257E" w:rsidP="00A1142B"/>
    <w:p w14:paraId="0F1D469C" w14:textId="77777777" w:rsidR="00AB257E" w:rsidRPr="00A1142B" w:rsidRDefault="00AB257E" w:rsidP="00A1142B"/>
    <w:p w14:paraId="4BE67709" w14:textId="17E555C6" w:rsidR="00A1142B" w:rsidRPr="00A1142B" w:rsidRDefault="00176B6E" w:rsidP="00A1142B">
      <w:r>
        <w:rPr>
          <w:rFonts w:ascii="Arial" w:hAnsi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9EA1EFB" wp14:editId="2C638C7A">
                <wp:simplePos x="0" y="0"/>
                <wp:positionH relativeFrom="column">
                  <wp:posOffset>-228600</wp:posOffset>
                </wp:positionH>
                <wp:positionV relativeFrom="paragraph">
                  <wp:posOffset>99695</wp:posOffset>
                </wp:positionV>
                <wp:extent cx="61722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828800"/>
                        </a:xfrm>
                        <a:prstGeom prst="rect">
                          <a:avLst/>
                        </a:prstGeom>
                        <a:solidFill>
                          <a:srgbClr val="EB8128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6596A" w14:textId="77777777" w:rsidR="00AB257E" w:rsidRPr="00E826A3" w:rsidRDefault="00AB257E" w:rsidP="004231C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 w:rsidRPr="00E826A3"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Your guide to</w:t>
                            </w:r>
                          </w:p>
                          <w:p w14:paraId="624B417E" w14:textId="77777777" w:rsidR="00AB257E" w:rsidRDefault="00AB257E" w:rsidP="004231C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72"/>
                                <w:szCs w:val="72"/>
                              </w:rPr>
                              <w:t>Choice in</w:t>
                            </w:r>
                          </w:p>
                          <w:p w14:paraId="55456492" w14:textId="7C1C674C" w:rsidR="00AB257E" w:rsidRPr="00537749" w:rsidRDefault="00AB257E" w:rsidP="004231C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72"/>
                                <w:szCs w:val="72"/>
                              </w:rPr>
                            </w:pPr>
                            <w:r w:rsidRPr="00537749">
                              <w:rPr>
                                <w:rFonts w:ascii="Arial" w:hAnsi="Arial"/>
                                <w:b/>
                                <w:sz w:val="72"/>
                                <w:szCs w:val="72"/>
                              </w:rPr>
                              <w:t>Community Living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A1E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pt;margin-top:7.85pt;width:486pt;height:2in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" fillcolor="#eb8128" stroked="f">
                <v:textbox>
                  <w:txbxContent>
                    <w:p w14:paraId="08C6596A" w14:textId="77777777" w:rsidR="00AB257E" w:rsidRPr="00E826A3" w:rsidRDefault="00AB257E" w:rsidP="004231C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 w:rsidRPr="00E826A3"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Your guide to</w:t>
                      </w:r>
                    </w:p>
                    <w:p w14:paraId="624B417E" w14:textId="77777777" w:rsidR="00AB257E" w:rsidRDefault="00AB257E" w:rsidP="004231C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/>
                          <w:b/>
                          <w:sz w:val="72"/>
                          <w:szCs w:val="72"/>
                        </w:rPr>
                        <w:t>Choice in</w:t>
                      </w:r>
                    </w:p>
                    <w:p w14:paraId="55456492" w14:textId="7C1C674C" w:rsidR="00AB257E" w:rsidRPr="00537749" w:rsidRDefault="00AB257E" w:rsidP="004231C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72"/>
                          <w:szCs w:val="72"/>
                        </w:rPr>
                      </w:pPr>
                      <w:r w:rsidRPr="00537749">
                        <w:rPr>
                          <w:rFonts w:ascii="Arial" w:hAnsi="Arial"/>
                          <w:b/>
                          <w:sz w:val="72"/>
                          <w:szCs w:val="72"/>
                        </w:rPr>
                        <w:t>Community Living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716FFB" w14:textId="77777777" w:rsidR="00A1142B" w:rsidRPr="00A1142B" w:rsidRDefault="00A1142B" w:rsidP="00A1142B"/>
    <w:p w14:paraId="11E1D69D" w14:textId="77777777" w:rsidR="00A1142B" w:rsidRPr="00A1142B" w:rsidRDefault="00A1142B" w:rsidP="00A1142B"/>
    <w:p w14:paraId="1FF30421" w14:textId="77777777" w:rsidR="00A1142B" w:rsidRPr="00A1142B" w:rsidRDefault="00A1142B" w:rsidP="00A1142B"/>
    <w:p w14:paraId="48F21737" w14:textId="77777777" w:rsidR="00A1142B" w:rsidRPr="00A1142B" w:rsidRDefault="00A1142B" w:rsidP="00A1142B"/>
    <w:p w14:paraId="0A717FC9" w14:textId="22CFBCC8" w:rsidR="00A1142B" w:rsidRPr="00A1142B" w:rsidRDefault="00A1142B" w:rsidP="00A1142B"/>
    <w:p w14:paraId="3F3FFD97" w14:textId="1689F85C" w:rsidR="00A1142B" w:rsidRPr="00A1142B" w:rsidRDefault="00176B6E" w:rsidP="00A1142B">
      <w:r>
        <w:rPr>
          <w:noProof/>
          <w:lang w:val="en-NZ" w:eastAsia="en-NZ"/>
        </w:rPr>
        <w:drawing>
          <wp:anchor distT="0" distB="0" distL="114300" distR="114300" simplePos="0" relativeHeight="251668992" behindDoc="1" locked="0" layoutInCell="1" allowOverlap="1" wp14:anchorId="744B2D1F" wp14:editId="4FFA9916">
            <wp:simplePos x="0" y="0"/>
            <wp:positionH relativeFrom="column">
              <wp:posOffset>1257300</wp:posOffset>
            </wp:positionH>
            <wp:positionV relativeFrom="paragraph">
              <wp:posOffset>71120</wp:posOffset>
            </wp:positionV>
            <wp:extent cx="3086100" cy="3201670"/>
            <wp:effectExtent l="0" t="0" r="12700" b="0"/>
            <wp:wrapTight wrapText="bothSides">
              <wp:wrapPolygon edited="0">
                <wp:start x="0" y="0"/>
                <wp:lineTo x="0" y="21420"/>
                <wp:lineTo x="21511" y="21420"/>
                <wp:lineTo x="21511" y="0"/>
                <wp:lineTo x="0" y="0"/>
              </wp:wrapPolygon>
            </wp:wrapTight>
            <wp:docPr id="28" name="Picture 2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04CD8" w14:textId="31280514" w:rsidR="00A1142B" w:rsidRPr="00A1142B" w:rsidRDefault="00A1142B" w:rsidP="00A1142B"/>
    <w:p w14:paraId="61C0BCC7" w14:textId="77777777" w:rsidR="00A1142B" w:rsidRPr="00A1142B" w:rsidRDefault="00A1142B" w:rsidP="00A1142B"/>
    <w:p w14:paraId="3A1714FB" w14:textId="49A19BE6" w:rsidR="00A1142B" w:rsidRPr="00A1142B" w:rsidRDefault="00A1142B" w:rsidP="00A1142B"/>
    <w:p w14:paraId="228CB03C" w14:textId="687F4647" w:rsidR="00A1142B" w:rsidRPr="00A1142B" w:rsidRDefault="00A1142B" w:rsidP="00A1142B"/>
    <w:p w14:paraId="0A51B97A" w14:textId="77777777" w:rsidR="00A1142B" w:rsidRPr="00A1142B" w:rsidRDefault="00A1142B" w:rsidP="00A1142B"/>
    <w:p w14:paraId="7C454253" w14:textId="77777777" w:rsidR="00A1142B" w:rsidRPr="00A1142B" w:rsidRDefault="00A1142B" w:rsidP="00A1142B"/>
    <w:p w14:paraId="080E7586" w14:textId="77777777" w:rsidR="00A1142B" w:rsidRPr="00A1142B" w:rsidRDefault="00A1142B" w:rsidP="00A1142B"/>
    <w:p w14:paraId="2DBF4376" w14:textId="77777777" w:rsidR="00A1142B" w:rsidRPr="00A1142B" w:rsidRDefault="00A1142B" w:rsidP="00A1142B"/>
    <w:p w14:paraId="1D8BDF09" w14:textId="2D042D1F" w:rsidR="00A1142B" w:rsidRPr="00A1142B" w:rsidRDefault="00A1142B" w:rsidP="00A1142B"/>
    <w:p w14:paraId="19F81598" w14:textId="77777777" w:rsidR="00A1142B" w:rsidRPr="00A1142B" w:rsidRDefault="00A1142B" w:rsidP="00A1142B"/>
    <w:p w14:paraId="5D6119F8" w14:textId="77777777" w:rsidR="00A1142B" w:rsidRDefault="00A1142B" w:rsidP="00227C38"/>
    <w:p w14:paraId="712E304F" w14:textId="77777777" w:rsidR="00A1142B" w:rsidRPr="00A1142B" w:rsidRDefault="00A1142B" w:rsidP="00A1142B"/>
    <w:p w14:paraId="14003226" w14:textId="77777777" w:rsidR="00A1142B" w:rsidRDefault="00A1142B" w:rsidP="00227C38"/>
    <w:p w14:paraId="6690A190" w14:textId="77777777" w:rsidR="00A1142B" w:rsidRDefault="00A1142B" w:rsidP="00A1142B">
      <w:pPr>
        <w:jc w:val="center"/>
      </w:pPr>
    </w:p>
    <w:p w14:paraId="5592EF46" w14:textId="74DF958A" w:rsidR="00CE7C13" w:rsidRDefault="00A1142B" w:rsidP="00227C38">
      <w:r>
        <w:rPr>
          <w:rFonts w:ascii="Arial" w:hAnsi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EBE2A26" wp14:editId="5DD42084">
                <wp:simplePos x="0" y="0"/>
                <wp:positionH relativeFrom="column">
                  <wp:posOffset>-228600</wp:posOffset>
                </wp:positionH>
                <wp:positionV relativeFrom="paragraph">
                  <wp:posOffset>1721485</wp:posOffset>
                </wp:positionV>
                <wp:extent cx="61722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85800"/>
                        </a:xfrm>
                        <a:prstGeom prst="rect">
                          <a:avLst/>
                        </a:prstGeom>
                        <a:solidFill>
                          <a:srgbClr val="388CA8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836BE" w14:textId="77777777" w:rsidR="00AB257E" w:rsidRPr="0017768F" w:rsidRDefault="00AB257E" w:rsidP="00227C3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72"/>
                                <w:szCs w:val="72"/>
                              </w:rPr>
                              <w:t>Easy Read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2A26" id="Text Box 3" o:spid="_x0000_s1027" type="#_x0000_t202" style="position:absolute;margin-left:-18pt;margin-top:135.55pt;width:486pt;height:5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" fillcolor="#388ca8" stroked="f">
                <v:textbox>
                  <w:txbxContent>
                    <w:p w14:paraId="697836BE" w14:textId="77777777" w:rsidR="00AB257E" w:rsidRPr="0017768F" w:rsidRDefault="00AB257E" w:rsidP="00227C38">
                      <w:pPr>
                        <w:jc w:val="center"/>
                        <w:rPr>
                          <w:rFonts w:ascii="Arial" w:hAnsi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/>
                          <w:b/>
                          <w:sz w:val="72"/>
                          <w:szCs w:val="72"/>
                        </w:rPr>
                        <w:t>Easy Read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C38" w:rsidRPr="00A1142B">
        <w:br w:type="page"/>
      </w:r>
      <w:r w:rsidR="00176B6E">
        <w:rPr>
          <w:noProof/>
          <w:lang w:val="en-NZ" w:eastAsia="en-NZ"/>
        </w:rPr>
        <w:lastRenderedPageBreak/>
        <w:drawing>
          <wp:anchor distT="0" distB="0" distL="114300" distR="114300" simplePos="0" relativeHeight="251650560" behindDoc="1" locked="0" layoutInCell="1" allowOverlap="1" wp14:anchorId="62D49929" wp14:editId="7460D74D">
            <wp:simplePos x="0" y="0"/>
            <wp:positionH relativeFrom="column">
              <wp:posOffset>228600</wp:posOffset>
            </wp:positionH>
            <wp:positionV relativeFrom="paragraph">
              <wp:posOffset>7315200</wp:posOffset>
            </wp:positionV>
            <wp:extent cx="1129030" cy="1171575"/>
            <wp:effectExtent l="0" t="0" r="0" b="0"/>
            <wp:wrapTight wrapText="bothSides">
              <wp:wrapPolygon edited="0">
                <wp:start x="0" y="0"/>
                <wp:lineTo x="0" y="21073"/>
                <wp:lineTo x="20895" y="21073"/>
                <wp:lineTo x="20895" y="0"/>
                <wp:lineTo x="0" y="0"/>
              </wp:wrapPolygon>
            </wp:wrapTight>
            <wp:docPr id="29" name="Picture 2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B6E">
        <w:rPr>
          <w:noProof/>
          <w:lang w:val="en-NZ" w:eastAsia="en-NZ"/>
        </w:rPr>
        <w:drawing>
          <wp:anchor distT="0" distB="0" distL="114300" distR="114300" simplePos="0" relativeHeight="251679232" behindDoc="0" locked="0" layoutInCell="1" allowOverlap="1" wp14:anchorId="2E4F5D2B" wp14:editId="0353CC6E">
            <wp:simplePos x="0" y="0"/>
            <wp:positionH relativeFrom="column">
              <wp:posOffset>0</wp:posOffset>
            </wp:positionH>
            <wp:positionV relativeFrom="paragraph">
              <wp:posOffset>1600200</wp:posOffset>
            </wp:positionV>
            <wp:extent cx="1439545" cy="713740"/>
            <wp:effectExtent l="0" t="0" r="8255" b="0"/>
            <wp:wrapTight wrapText="bothSides">
              <wp:wrapPolygon edited="0">
                <wp:start x="762" y="1537"/>
                <wp:lineTo x="762" y="14605"/>
                <wp:lineTo x="1524" y="15374"/>
                <wp:lineTo x="8004" y="16142"/>
                <wp:lineTo x="8004" y="19217"/>
                <wp:lineTo x="19818" y="19217"/>
                <wp:lineTo x="19818" y="15374"/>
                <wp:lineTo x="21343" y="13068"/>
                <wp:lineTo x="20581" y="1537"/>
                <wp:lineTo x="762" y="1537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H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A5E">
        <w:rPr>
          <w:noProof/>
          <w:lang w:val="en-NZ" w:eastAsia="en-NZ"/>
        </w:rPr>
        <w:drawing>
          <wp:anchor distT="0" distB="0" distL="114300" distR="114300" simplePos="0" relativeHeight="251649536" behindDoc="1" locked="0" layoutInCell="1" allowOverlap="1" wp14:anchorId="79173448" wp14:editId="4078C66B">
            <wp:simplePos x="0" y="0"/>
            <wp:positionH relativeFrom="column">
              <wp:posOffset>0</wp:posOffset>
            </wp:positionH>
            <wp:positionV relativeFrom="paragraph">
              <wp:posOffset>5143500</wp:posOffset>
            </wp:positionV>
            <wp:extent cx="1671320" cy="1427480"/>
            <wp:effectExtent l="0" t="0" r="5080" b="0"/>
            <wp:wrapTight wrapText="bothSides">
              <wp:wrapPolygon edited="0">
                <wp:start x="0" y="0"/>
                <wp:lineTo x="0" y="21139"/>
                <wp:lineTo x="21337" y="21139"/>
                <wp:lineTo x="21337" y="0"/>
                <wp:lineTo x="0" y="0"/>
              </wp:wrapPolygon>
            </wp:wrapTight>
            <wp:docPr id="27" name="Picture 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8E0" w:rsidRPr="00CE7C13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F9BF593" wp14:editId="69ABE6CC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1143000</wp:posOffset>
                </wp:positionV>
                <wp:extent cx="3086100" cy="7429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94B94" w14:textId="77777777" w:rsidR="00AB257E" w:rsidRDefault="00AB257E" w:rsidP="00CE7C13">
                            <w:pPr>
                              <w:pStyle w:val="NoSpacing"/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4045591D" w14:textId="77777777" w:rsidR="00AB257E" w:rsidRDefault="00AB257E" w:rsidP="00CE7C13">
                            <w:pPr>
                              <w:pStyle w:val="NoSpacing"/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0F2404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A1142B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Ministry of Health</w:t>
                            </w:r>
                            <w:r w:rsidRPr="000F2404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is trying out a new way of supporting disabled people.</w:t>
                            </w:r>
                          </w:p>
                          <w:p w14:paraId="3F787A30" w14:textId="77777777" w:rsidR="00AB257E" w:rsidRDefault="00AB257E" w:rsidP="00CE7C13">
                            <w:pPr>
                              <w:pStyle w:val="NoSpacing"/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0BF45650" w14:textId="77777777" w:rsidR="00AB257E" w:rsidRDefault="00AB257E" w:rsidP="00CE7C13">
                            <w:pPr>
                              <w:pStyle w:val="NoSpacing"/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0F2404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It is called the </w:t>
                            </w:r>
                            <w:r w:rsidRPr="0003759C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New Model</w:t>
                            </w:r>
                            <w:r w:rsidRPr="000F2404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79FEA7E" w14:textId="77777777" w:rsidR="00AB257E" w:rsidRDefault="00AB257E" w:rsidP="00CE7C13">
                            <w:pPr>
                              <w:pStyle w:val="NoSpacing"/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0CF3BCCB" w14:textId="77777777" w:rsidR="00AB257E" w:rsidRPr="000F2404" w:rsidRDefault="00AB257E" w:rsidP="00CE7C13">
                            <w:pPr>
                              <w:pStyle w:val="NoSpacing"/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0F2404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The idea of the </w:t>
                            </w:r>
                            <w:r w:rsidRPr="00A1142B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New Model</w:t>
                            </w:r>
                            <w:r w:rsidRPr="000F2404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is 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for you to have</w:t>
                            </w:r>
                            <w:r w:rsidRPr="000F2404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more choice and control about how you are supported</w:t>
                            </w:r>
                            <w:r w:rsidRPr="000F2404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to have a good life 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as part of</w:t>
                            </w:r>
                            <w:r w:rsidRPr="000F2404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your community.</w:t>
                            </w:r>
                          </w:p>
                          <w:p w14:paraId="7D9E6320" w14:textId="77777777" w:rsidR="00AB257E" w:rsidRDefault="00AB257E" w:rsidP="00CE7C13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404DC959" w14:textId="77777777" w:rsidR="00AB257E" w:rsidRDefault="00AB257E" w:rsidP="00CE7C13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03322597" w14:textId="77777777" w:rsidR="00AB257E" w:rsidRPr="000F2404" w:rsidRDefault="00AB257E" w:rsidP="00CE7C13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One part of the </w:t>
                            </w:r>
                            <w:r w:rsidRPr="00A1142B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New Model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is </w:t>
                            </w:r>
                            <w:r w:rsidRPr="00A65E4C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Choice in Community Living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5D8C58F" w14:textId="77777777" w:rsidR="00AB257E" w:rsidRPr="00062B1D" w:rsidRDefault="00AB257E" w:rsidP="00CE7C13">
                            <w:pPr>
                              <w:pStyle w:val="NoSpacing"/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F593" id="Text Box 13" o:spid="_x0000_s1028" type="#_x0000_t202" style="position:absolute;margin-left:3in;margin-top:90pt;width:243pt;height:58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ZGYrQIAAK0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" filled="f" stroked="f">
                <v:textbox>
                  <w:txbxContent>
                    <w:p w14:paraId="79294B94" w14:textId="77777777" w:rsidR="00AB257E" w:rsidRDefault="00AB257E" w:rsidP="00CE7C13">
                      <w:pPr>
                        <w:pStyle w:val="NoSpacing"/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4045591D" w14:textId="77777777" w:rsidR="00AB257E" w:rsidRDefault="00AB257E" w:rsidP="00CE7C13">
                      <w:pPr>
                        <w:pStyle w:val="NoSpacing"/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0F2404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The </w:t>
                      </w:r>
                      <w:r w:rsidRPr="00A1142B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Ministry of Health</w:t>
                      </w:r>
                      <w:r w:rsidRPr="000F2404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is trying out a new way of supporting disabled people.</w:t>
                      </w:r>
                    </w:p>
                    <w:p w14:paraId="3F787A30" w14:textId="77777777" w:rsidR="00AB257E" w:rsidRDefault="00AB257E" w:rsidP="00CE7C13">
                      <w:pPr>
                        <w:pStyle w:val="NoSpacing"/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0BF45650" w14:textId="77777777" w:rsidR="00AB257E" w:rsidRDefault="00AB257E" w:rsidP="00CE7C13">
                      <w:pPr>
                        <w:pStyle w:val="NoSpacing"/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0F2404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It is called the </w:t>
                      </w:r>
                      <w:r w:rsidRPr="0003759C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New Model</w:t>
                      </w:r>
                      <w:r w:rsidRPr="000F2404">
                        <w:rPr>
                          <w:rFonts w:ascii="Arial" w:hAnsi="Arial"/>
                          <w:sz w:val="32"/>
                          <w:szCs w:val="32"/>
                        </w:rPr>
                        <w:t>.</w:t>
                      </w:r>
                    </w:p>
                    <w:p w14:paraId="379FEA7E" w14:textId="77777777" w:rsidR="00AB257E" w:rsidRDefault="00AB257E" w:rsidP="00CE7C13">
                      <w:pPr>
                        <w:pStyle w:val="NoSpacing"/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0CF3BCCB" w14:textId="77777777" w:rsidR="00AB257E" w:rsidRPr="000F2404" w:rsidRDefault="00AB257E" w:rsidP="00CE7C13">
                      <w:pPr>
                        <w:pStyle w:val="NoSpacing"/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0F2404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The idea of the </w:t>
                      </w:r>
                      <w:r w:rsidRPr="00A1142B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New Model</w:t>
                      </w:r>
                      <w:r w:rsidRPr="000F2404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is 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for you to have</w:t>
                      </w:r>
                      <w:r w:rsidRPr="000F2404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more choice and control about how you are supported</w:t>
                      </w:r>
                      <w:r w:rsidRPr="000F2404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to have a good life 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as part of</w:t>
                      </w:r>
                      <w:r w:rsidRPr="000F2404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your community.</w:t>
                      </w:r>
                    </w:p>
                    <w:p w14:paraId="7D9E6320" w14:textId="77777777" w:rsidR="00AB257E" w:rsidRDefault="00AB257E" w:rsidP="00CE7C13">
                      <w:pPr>
                        <w:pStyle w:val="NoSpacing"/>
                        <w:spacing w:line="36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404DC959" w14:textId="77777777" w:rsidR="00AB257E" w:rsidRDefault="00AB257E" w:rsidP="00CE7C13">
                      <w:pPr>
                        <w:pStyle w:val="NoSpacing"/>
                        <w:spacing w:line="36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03322597" w14:textId="77777777" w:rsidR="00AB257E" w:rsidRPr="000F2404" w:rsidRDefault="00AB257E" w:rsidP="00CE7C13">
                      <w:pPr>
                        <w:pStyle w:val="NoSpacing"/>
                        <w:spacing w:line="36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 xml:space="preserve">One part of the </w:t>
                      </w:r>
                      <w:r w:rsidRPr="00A1142B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New Model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is </w:t>
                      </w:r>
                      <w:r w:rsidRPr="00A65E4C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Choice in Community Living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.</w:t>
                      </w:r>
                    </w:p>
                    <w:p w14:paraId="35D8C58F" w14:textId="77777777" w:rsidR="00AB257E" w:rsidRPr="00062B1D" w:rsidRDefault="00AB257E" w:rsidP="00CE7C13">
                      <w:pPr>
                        <w:pStyle w:val="NoSpacing"/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918E0" w:rsidRPr="00CE7C13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8E023A1" wp14:editId="2DF06277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6172200" cy="10287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028700"/>
                        </a:xfrm>
                        <a:prstGeom prst="rect">
                          <a:avLst/>
                        </a:prstGeom>
                        <a:solidFill>
                          <a:srgbClr val="388CA8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59249" w14:textId="77777777" w:rsidR="00AB257E" w:rsidRPr="004E57E5" w:rsidRDefault="00AB257E" w:rsidP="00CE7C13">
                            <w:pPr>
                              <w:pStyle w:val="NoSpacing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What is the New Model for supporting disabled people?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023A1" id="Text Box 17" o:spid="_x0000_s1029" type="#_x0000_t202" style="position:absolute;margin-left:-18pt;margin-top:-18pt;width:486pt;height:81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" fillcolor="#388ca8" stroked="f">
                <v:textbox>
                  <w:txbxContent>
                    <w:p w14:paraId="54F59249" w14:textId="77777777" w:rsidR="00AB257E" w:rsidRPr="004E57E5" w:rsidRDefault="00AB257E" w:rsidP="00CE7C13">
                      <w:pPr>
                        <w:pStyle w:val="NoSpacing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What is the New Model for supporting disabled people?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7749">
        <w:rPr>
          <w:noProof/>
          <w:lang w:val="en-NZ" w:eastAsia="en-NZ"/>
        </w:rPr>
        <w:drawing>
          <wp:anchor distT="0" distB="0" distL="114300" distR="114300" simplePos="0" relativeHeight="251648512" behindDoc="1" locked="0" layoutInCell="1" allowOverlap="1" wp14:anchorId="7C176893" wp14:editId="0FEB2159">
            <wp:simplePos x="0" y="0"/>
            <wp:positionH relativeFrom="column">
              <wp:posOffset>114300</wp:posOffset>
            </wp:positionH>
            <wp:positionV relativeFrom="paragraph">
              <wp:posOffset>3086100</wp:posOffset>
            </wp:positionV>
            <wp:extent cx="1283335" cy="1283335"/>
            <wp:effectExtent l="0" t="0" r="12065" b="12065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26" name="Picture 2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C13">
        <w:br w:type="page"/>
      </w:r>
    </w:p>
    <w:p w14:paraId="00F221BB" w14:textId="4F953FCE" w:rsidR="00227C38" w:rsidRDefault="00C02013" w:rsidP="00227C38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76160" behindDoc="1" locked="0" layoutInCell="1" allowOverlap="1" wp14:anchorId="36733E55" wp14:editId="40E72ECE">
            <wp:simplePos x="0" y="0"/>
            <wp:positionH relativeFrom="column">
              <wp:posOffset>114300</wp:posOffset>
            </wp:positionH>
            <wp:positionV relativeFrom="paragraph">
              <wp:posOffset>4686300</wp:posOffset>
            </wp:positionV>
            <wp:extent cx="1129030" cy="1466850"/>
            <wp:effectExtent l="0" t="0" r="0" b="6350"/>
            <wp:wrapTight wrapText="bothSides">
              <wp:wrapPolygon edited="0">
                <wp:start x="0" y="0"/>
                <wp:lineTo x="0" y="21319"/>
                <wp:lineTo x="20895" y="21319"/>
                <wp:lineTo x="20895" y="0"/>
                <wp:lineTo x="0" y="0"/>
              </wp:wrapPolygon>
            </wp:wrapTight>
            <wp:docPr id="33" name="Picture 3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74112" behindDoc="1" locked="0" layoutInCell="1" allowOverlap="1" wp14:anchorId="565897C2" wp14:editId="6C6F0C8E">
            <wp:simplePos x="0" y="0"/>
            <wp:positionH relativeFrom="column">
              <wp:posOffset>0</wp:posOffset>
            </wp:positionH>
            <wp:positionV relativeFrom="paragraph">
              <wp:posOffset>6743700</wp:posOffset>
            </wp:positionV>
            <wp:extent cx="1452245" cy="1395730"/>
            <wp:effectExtent l="0" t="0" r="0" b="1270"/>
            <wp:wrapTight wrapText="bothSides">
              <wp:wrapPolygon edited="0">
                <wp:start x="0" y="0"/>
                <wp:lineTo x="0" y="21227"/>
                <wp:lineTo x="21156" y="21227"/>
                <wp:lineTo x="21156" y="0"/>
                <wp:lineTo x="0" y="0"/>
              </wp:wrapPolygon>
            </wp:wrapTight>
            <wp:docPr id="32" name="Picture 3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77184" behindDoc="1" locked="0" layoutInCell="1" allowOverlap="1" wp14:anchorId="5DFB7106" wp14:editId="70B0E9B4">
            <wp:simplePos x="0" y="0"/>
            <wp:positionH relativeFrom="column">
              <wp:posOffset>114300</wp:posOffset>
            </wp:positionH>
            <wp:positionV relativeFrom="paragraph">
              <wp:posOffset>1600200</wp:posOffset>
            </wp:positionV>
            <wp:extent cx="1143000" cy="1658620"/>
            <wp:effectExtent l="0" t="0" r="0" b="0"/>
            <wp:wrapTight wrapText="bothSides">
              <wp:wrapPolygon edited="0">
                <wp:start x="0" y="0"/>
                <wp:lineTo x="0" y="21170"/>
                <wp:lineTo x="21120" y="21170"/>
                <wp:lineTo x="21120" y="0"/>
                <wp:lineTo x="0" y="0"/>
              </wp:wrapPolygon>
            </wp:wrapTight>
            <wp:docPr id="293" name="Picture 29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36575F7" wp14:editId="5EAC9125">
                <wp:simplePos x="0" y="0"/>
                <wp:positionH relativeFrom="column">
                  <wp:posOffset>2514600</wp:posOffset>
                </wp:positionH>
                <wp:positionV relativeFrom="paragraph">
                  <wp:posOffset>1143000</wp:posOffset>
                </wp:positionV>
                <wp:extent cx="3314700" cy="7543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754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61EA1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A7207BD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 xml:space="preserve">Choice in Community Living 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offers a new way for you to live in your community, instead of in a group home.</w:t>
                            </w:r>
                          </w:p>
                          <w:p w14:paraId="339FC43D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13382531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6BF771C9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0ED51393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It gives you more choice about:</w:t>
                            </w:r>
                          </w:p>
                          <w:p w14:paraId="1F5CA314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3FE90457" w14:textId="77777777" w:rsidR="00AB257E" w:rsidRDefault="00AB257E" w:rsidP="002362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how</w:t>
                            </w:r>
                            <w:r w:rsidRPr="002362C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you live</w:t>
                            </w:r>
                          </w:p>
                          <w:p w14:paraId="695861C8" w14:textId="77777777" w:rsidR="00AB257E" w:rsidRPr="00161C42" w:rsidRDefault="00AB257E" w:rsidP="00161C42">
                            <w:pPr>
                              <w:spacing w:line="480" w:lineRule="auto"/>
                              <w:ind w:left="720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7EAC303C" w14:textId="77777777" w:rsidR="00AB257E" w:rsidRPr="004339EF" w:rsidRDefault="00AB257E" w:rsidP="004339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where</w:t>
                            </w:r>
                            <w:r w:rsidRPr="002362C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you live</w:t>
                            </w:r>
                          </w:p>
                          <w:p w14:paraId="2EC3744B" w14:textId="77777777" w:rsidR="00AB257E" w:rsidRPr="002362C2" w:rsidRDefault="00AB257E" w:rsidP="002362C2">
                            <w:pPr>
                              <w:pStyle w:val="ListParagraph"/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1B513CE3" w14:textId="77777777" w:rsidR="00AB257E" w:rsidRPr="002362C2" w:rsidRDefault="00AB257E" w:rsidP="002362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w</w:t>
                            </w:r>
                            <w:r w:rsidRPr="002362C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ho</w:t>
                            </w:r>
                            <w:proofErr w:type="gramEnd"/>
                            <w:r w:rsidRPr="002362C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you live with.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75F7" id="Text Box 8" o:spid="_x0000_s1030" type="#_x0000_t202" style="position:absolute;margin-left:198pt;margin-top:90pt;width:261pt;height:594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" filled="f" stroked="f">
                <v:textbox>
                  <w:txbxContent>
                    <w:p w14:paraId="6D261EA1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</w:p>
                    <w:p w14:paraId="6A7207BD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 xml:space="preserve">Choice in Community Living 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offers a new way for you to live in your community, instead of in a group home.</w:t>
                      </w:r>
                    </w:p>
                    <w:p w14:paraId="339FC43D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13382531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6BF771C9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0ED51393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It gives you more choice about:</w:t>
                      </w:r>
                    </w:p>
                    <w:p w14:paraId="1F5CA314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3FE90457" w14:textId="77777777" w:rsidR="00AB257E" w:rsidRDefault="00AB257E" w:rsidP="002362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how</w:t>
                      </w:r>
                      <w:r w:rsidRPr="002362C2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you live</w:t>
                      </w:r>
                    </w:p>
                    <w:p w14:paraId="695861C8" w14:textId="77777777" w:rsidR="00AB257E" w:rsidRPr="00161C42" w:rsidRDefault="00AB257E" w:rsidP="00161C42">
                      <w:pPr>
                        <w:spacing w:line="480" w:lineRule="auto"/>
                        <w:ind w:left="720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7EAC303C" w14:textId="77777777" w:rsidR="00AB257E" w:rsidRPr="004339EF" w:rsidRDefault="00AB257E" w:rsidP="004339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where</w:t>
                      </w:r>
                      <w:r w:rsidRPr="002362C2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you live</w:t>
                      </w:r>
                    </w:p>
                    <w:p w14:paraId="2EC3744B" w14:textId="77777777" w:rsidR="00AB257E" w:rsidRPr="002362C2" w:rsidRDefault="00AB257E" w:rsidP="002362C2">
                      <w:pPr>
                        <w:pStyle w:val="ListParagraph"/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1B513CE3" w14:textId="77777777" w:rsidR="00AB257E" w:rsidRPr="002362C2" w:rsidRDefault="00AB257E" w:rsidP="002362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w</w:t>
                      </w:r>
                      <w:r w:rsidRPr="002362C2">
                        <w:rPr>
                          <w:rFonts w:ascii="Arial" w:hAnsi="Arial"/>
                          <w:sz w:val="32"/>
                          <w:szCs w:val="32"/>
                        </w:rPr>
                        <w:t>ho</w:t>
                      </w:r>
                      <w:proofErr w:type="gramEnd"/>
                      <w:r w:rsidRPr="002362C2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you live with.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E70BF95" wp14:editId="79FE3908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6172200" cy="1028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028700"/>
                        </a:xfrm>
                        <a:prstGeom prst="rect">
                          <a:avLst/>
                        </a:prstGeom>
                        <a:solidFill>
                          <a:srgbClr val="EB8128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F1C87" w14:textId="77777777" w:rsidR="00AB257E" w:rsidRPr="00227C38" w:rsidRDefault="00AB257E" w:rsidP="00227C3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What is </w:t>
                            </w:r>
                            <w:r w:rsidRPr="00227C38"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Choice in Community Living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0BF95" id="Text Box 2" o:spid="_x0000_s1031" type="#_x0000_t202" style="position:absolute;margin-left:-18pt;margin-top:-18pt;width:486pt;height:81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" fillcolor="#eb8128" stroked="f">
                <v:textbox>
                  <w:txbxContent>
                    <w:p w14:paraId="1B3F1C87" w14:textId="77777777" w:rsidR="00AB257E" w:rsidRPr="00227C38" w:rsidRDefault="00AB257E" w:rsidP="00227C38">
                      <w:pPr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 xml:space="preserve">What is </w:t>
                      </w:r>
                      <w:r w:rsidRPr="00227C38"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Choice in Community Living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C38">
        <w:br w:type="page"/>
      </w:r>
    </w:p>
    <w:p w14:paraId="6404B97B" w14:textId="2D5A1B82" w:rsidR="00227C38" w:rsidRDefault="00D17578" w:rsidP="00227C38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A8FD21D" wp14:editId="211DBD14">
                <wp:simplePos x="0" y="0"/>
                <wp:positionH relativeFrom="column">
                  <wp:posOffset>1188720</wp:posOffset>
                </wp:positionH>
                <wp:positionV relativeFrom="paragraph">
                  <wp:posOffset>7780020</wp:posOffset>
                </wp:positionV>
                <wp:extent cx="716280" cy="175260"/>
                <wp:effectExtent l="57150" t="76200" r="64770" b="11049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" cy="1752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4F81BD"/>
                          </a:solidFill>
                          <a:prstDash val="solid"/>
                          <a:headEnd type="triangle"/>
                          <a:tailEnd type="non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BFF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93.6pt;margin-top:612.6pt;width:56.4pt;height:13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" strokecolor="#4f81bd" strokeweight="4.5pt">
                <v:stroke start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5271DE11" wp14:editId="53290D45">
                <wp:simplePos x="0" y="0"/>
                <wp:positionH relativeFrom="column">
                  <wp:posOffset>213360</wp:posOffset>
                </wp:positionH>
                <wp:positionV relativeFrom="paragraph">
                  <wp:posOffset>6537960</wp:posOffset>
                </wp:positionV>
                <wp:extent cx="1631315" cy="2157730"/>
                <wp:effectExtent l="0" t="38100" r="6985" b="0"/>
                <wp:wrapThrough wrapText="bothSides">
                  <wp:wrapPolygon edited="0">
                    <wp:start x="17152" y="-381"/>
                    <wp:lineTo x="0" y="0"/>
                    <wp:lineTo x="0" y="21358"/>
                    <wp:lineTo x="21440" y="21358"/>
                    <wp:lineTo x="21440" y="1716"/>
                    <wp:lineTo x="18918" y="-381"/>
                    <wp:lineTo x="17152" y="-381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1315" cy="2157730"/>
                          <a:chOff x="307975" y="373380"/>
                          <a:chExt cx="1631315" cy="215773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75" y="591185"/>
                            <a:ext cx="163131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Straight Arrow Connector 56"/>
                        <wps:cNvCnPr/>
                        <wps:spPr>
                          <a:xfrm>
                            <a:off x="586740" y="952500"/>
                            <a:ext cx="754380" cy="301625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4F81BD"/>
                            </a:solidFill>
                            <a:prstDash val="solid"/>
                            <a:tailEnd type="triangle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5" name="Straight Arrow Connector 55"/>
                        <wps:cNvCnPr/>
                        <wps:spPr>
                          <a:xfrm flipH="1">
                            <a:off x="1300481" y="373380"/>
                            <a:ext cx="379094" cy="67818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4F81BD"/>
                            </a:solidFill>
                            <a:prstDash val="solid"/>
                            <a:tailEnd type="triangle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BAB1D" id="Group 15" o:spid="_x0000_s1026" style="position:absolute;margin-left:16.8pt;margin-top:514.8pt;width:128.45pt;height:169.9pt;z-index:251632128;mso-width-relative:margin;mso-height-relative:margin" coordorigin="3079,3733" coordsize="16313,21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Photo" style="position:absolute;left:3079;top:5911;width:16313;height:19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6fCTEAAAA2wAAAA8AAABkcnMvZG93bnJldi54bWxEj09rwkAUxO+C32F5Qm9mUwWxqWsoQUVv&#10;1v67vmRfk9Ts25Ddxvjt3ULB4zAzv2FW6WAa0VPnassKHqMYBHFhdc2lgve37XQJwnlkjY1lUnAl&#10;B+l6PFphou2FX6k/+VIECLsEFVTet4mUrqjIoItsSxy8b9sZ9EF2pdQdXgLcNHIWxwtpsOawUGFL&#10;WUXF+fRrFBziTdvrj+vc77LjU/75k2++bK7Uw2R4eQbhafD38H97rxXMF/D3Jfw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6fCTEAAAA2wAAAA8AAAAAAAAAAAAAAAAA&#10;nwIAAGRycy9kb3ducmV2LnhtbFBLBQYAAAAABAAEAPcAAACQAwAAAAA=&#10;">
                  <v:imagedata r:id="rId16" o:title="Photo"/>
                  <v:path arrowok="t"/>
                </v:shape>
                <v:shape id="Straight Arrow Connector 56" o:spid="_x0000_s1028" type="#_x0000_t32" style="position:absolute;left:5867;top:9525;width:7544;height:30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QE9MQAAADbAAAADwAAAGRycy9kb3ducmV2LnhtbESPQYvCMBSE74L/ITxhb5p2UZGuURZx&#10;0cOCWMW9PppnW7Z5KU2s1V9vBMHjMDPfMPNlZyrRUuNKywriUQSCOLO65FzB8fAznIFwHlljZZkU&#10;3MjBctHvzTHR9sp7alOfiwBhl6CCwvs6kdJlBRl0I1sTB+9sG4M+yCaXusFrgJtKfkbRVBosOSwU&#10;WNOqoOw/vRgFp8NvnF7u5/Xffew221vc7qvJTqmPQff9BcJT59/hV3urFUym8PwSf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tAT0xAAAANsAAAAPAAAAAAAAAAAA&#10;AAAAAKECAABkcnMvZG93bnJldi54bWxQSwUGAAAAAAQABAD5AAAAkgMAAAAA&#10;" strokecolor="#4f81bd" strokeweight="4.5pt">
                  <v:stroke endarrow="block"/>
                  <v:shadow on="t" color="black" opacity="24903f" origin=",.5" offset="0,.55556mm"/>
                </v:shape>
                <v:shape id="Straight Arrow Connector 55" o:spid="_x0000_s1029" type="#_x0000_t32" style="position:absolute;left:13004;top:3733;width:3791;height:67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3N18MAAADbAAAADwAAAGRycy9kb3ducmV2LnhtbESPQYvCMBSE74L/ITzBi2i6gqLVKLoq&#10;7kEPVvH8aJ5tsXkpTdTuv98ICx6HmfmGmS8bU4on1a6wrOBrEIEgTq0uOFNwOe/6ExDOI2ssLZOC&#10;X3KwXLRbc4y1ffGJnonPRICwi1FB7n0VS+nSnAy6ga2Ig3eztUEfZJ1JXeMrwE0ph1E0lgYLDgs5&#10;VvSdU3pPHkZB6nq98fGwrsxw62+b6TXaZ8lWqW6nWc1AeGr8J/zf/tEKRiN4fwk/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tzdfDAAAA2wAAAA8AAAAAAAAAAAAA&#10;AAAAoQIAAGRycy9kb3ducmV2LnhtbFBLBQYAAAAABAAEAPkAAACRAwAAAAA=&#10;" strokecolor="#4f81bd" strokeweight="4.5pt">
                  <v:stroke endarrow="block"/>
                  <v:shadow on="t" color="black" opacity="24903f" origin=",.5" offset="0,.55556mm"/>
                </v:shape>
                <w10:wrap type="through"/>
              </v:group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1305478" wp14:editId="74DE18FA">
                <wp:simplePos x="0" y="0"/>
                <wp:positionH relativeFrom="column">
                  <wp:posOffset>-114300</wp:posOffset>
                </wp:positionH>
                <wp:positionV relativeFrom="paragraph">
                  <wp:posOffset>8161020</wp:posOffset>
                </wp:positionV>
                <wp:extent cx="708660" cy="243840"/>
                <wp:effectExtent l="57150" t="38100" r="91440" b="11811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" cy="24384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4F81BD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11C61" id="Straight Arrow Connector 16" o:spid="_x0000_s1026" type="#_x0000_t32" style="position:absolute;margin-left:-9pt;margin-top:642.6pt;width:55.8pt;height:19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" strokecolor="#4f81bd" strokeweight="4.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176B6E">
        <w:rPr>
          <w:noProof/>
          <w:lang w:val="en-NZ" w:eastAsia="en-NZ"/>
        </w:rPr>
        <w:drawing>
          <wp:anchor distT="0" distB="0" distL="114300" distR="114300" simplePos="0" relativeHeight="251658752" behindDoc="1" locked="0" layoutInCell="1" allowOverlap="1" wp14:anchorId="41A6A8FE" wp14:editId="51D430D0">
            <wp:simplePos x="0" y="0"/>
            <wp:positionH relativeFrom="column">
              <wp:posOffset>114300</wp:posOffset>
            </wp:positionH>
            <wp:positionV relativeFrom="paragraph">
              <wp:posOffset>2400300</wp:posOffset>
            </wp:positionV>
            <wp:extent cx="1720215" cy="1866900"/>
            <wp:effectExtent l="0" t="0" r="6985" b="12700"/>
            <wp:wrapTight wrapText="bothSides">
              <wp:wrapPolygon edited="0">
                <wp:start x="0" y="0"/>
                <wp:lineTo x="0" y="21453"/>
                <wp:lineTo x="21369" y="21453"/>
                <wp:lineTo x="21369" y="0"/>
                <wp:lineTo x="0" y="0"/>
              </wp:wrapPolygon>
            </wp:wrapTight>
            <wp:docPr id="6" name="Picture 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B6E">
        <w:rPr>
          <w:rFonts w:ascii="Arial" w:hAnsi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AB5029E" wp14:editId="0CA318BC">
                <wp:simplePos x="0" y="0"/>
                <wp:positionH relativeFrom="column">
                  <wp:posOffset>2514600</wp:posOffset>
                </wp:positionH>
                <wp:positionV relativeFrom="paragraph">
                  <wp:posOffset>1143000</wp:posOffset>
                </wp:positionV>
                <wp:extent cx="3314700" cy="7772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777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F9684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77E1620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292F5F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Choice in Community Living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is for disabled people who:</w:t>
                            </w:r>
                          </w:p>
                          <w:p w14:paraId="1B23B11B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434E065D" w14:textId="77777777" w:rsidR="00AB257E" w:rsidRDefault="00AB257E" w:rsidP="004339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ind w:left="360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176B6E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live in group homes</w:t>
                            </w:r>
                          </w:p>
                          <w:p w14:paraId="7775861F" w14:textId="77777777" w:rsidR="00AB257E" w:rsidRPr="00176B6E" w:rsidRDefault="00AB257E" w:rsidP="00176B6E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23570869" w14:textId="42309C69" w:rsidR="00AB257E" w:rsidRDefault="00AB257E" w:rsidP="00176B6E">
                            <w:pPr>
                              <w:ind w:left="360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76B6E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or</w:t>
                            </w:r>
                            <w:proofErr w:type="gramEnd"/>
                          </w:p>
                          <w:p w14:paraId="4C1C5F01" w14:textId="77777777" w:rsidR="00AB257E" w:rsidRPr="00176B6E" w:rsidRDefault="00AB257E" w:rsidP="00176B6E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5DED304D" w14:textId="77777777" w:rsidR="00AB257E" w:rsidRPr="00176B6E" w:rsidRDefault="00AB257E" w:rsidP="00176B6E">
                            <w:pPr>
                              <w:ind w:left="360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5CEA69D4" w14:textId="6F62D0BD" w:rsidR="00AB257E" w:rsidRPr="00176B6E" w:rsidRDefault="00AB257E" w:rsidP="004339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360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76B6E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have</w:t>
                            </w:r>
                            <w:proofErr w:type="gramEnd"/>
                            <w:r w:rsidRPr="00176B6E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disability support needs similar to people in group homes.</w:t>
                            </w:r>
                          </w:p>
                          <w:p w14:paraId="27EAC102" w14:textId="77777777" w:rsidR="00AB257E" w:rsidRDefault="00AB257E" w:rsidP="002362C2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73FB3F24" w14:textId="77777777" w:rsidR="00AB257E" w:rsidRDefault="00AB257E" w:rsidP="002362C2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08B24AFB" w14:textId="728C1B15" w:rsidR="00AB257E" w:rsidRPr="002362C2" w:rsidRDefault="00AB257E" w:rsidP="002362C2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F6729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Choice in Community Living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is being tried out in </w:t>
                            </w:r>
                            <w:r w:rsidRPr="002362C2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Auckland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and the </w:t>
                            </w:r>
                            <w:r w:rsidRPr="002362C2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Waikato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, Hutt and Otago/Southland regions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5029E" id="Text Box 9" o:spid="_x0000_s1032" type="#_x0000_t202" style="position:absolute;margin-left:198pt;margin-top:90pt;width:261pt;height:612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" filled="f" stroked="f">
                <v:textbox>
                  <w:txbxContent>
                    <w:p w14:paraId="393F9684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</w:p>
                    <w:p w14:paraId="577E1620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292F5F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Choice in Community Living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is for disabled people who:</w:t>
                      </w:r>
                    </w:p>
                    <w:p w14:paraId="1B23B11B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434E065D" w14:textId="77777777" w:rsidR="00AB257E" w:rsidRDefault="00AB257E" w:rsidP="004339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ind w:left="360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176B6E">
                        <w:rPr>
                          <w:rFonts w:ascii="Arial" w:hAnsi="Arial"/>
                          <w:sz w:val="32"/>
                          <w:szCs w:val="32"/>
                        </w:rPr>
                        <w:t>live in group homes</w:t>
                      </w:r>
                    </w:p>
                    <w:p w14:paraId="7775861F" w14:textId="77777777" w:rsidR="00AB257E" w:rsidRPr="00176B6E" w:rsidRDefault="00AB257E" w:rsidP="00176B6E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23570869" w14:textId="42309C69" w:rsidR="00AB257E" w:rsidRDefault="00AB257E" w:rsidP="00176B6E">
                      <w:pPr>
                        <w:ind w:left="360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proofErr w:type="gramStart"/>
                      <w:r w:rsidRPr="00176B6E">
                        <w:rPr>
                          <w:rFonts w:ascii="Arial" w:hAnsi="Arial"/>
                          <w:sz w:val="32"/>
                          <w:szCs w:val="32"/>
                        </w:rPr>
                        <w:t>or</w:t>
                      </w:r>
                      <w:proofErr w:type="gramEnd"/>
                    </w:p>
                    <w:p w14:paraId="4C1C5F01" w14:textId="77777777" w:rsidR="00AB257E" w:rsidRPr="00176B6E" w:rsidRDefault="00AB257E" w:rsidP="00176B6E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5DED304D" w14:textId="77777777" w:rsidR="00AB257E" w:rsidRPr="00176B6E" w:rsidRDefault="00AB257E" w:rsidP="00176B6E">
                      <w:pPr>
                        <w:ind w:left="360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5CEA69D4" w14:textId="6F62D0BD" w:rsidR="00AB257E" w:rsidRPr="00176B6E" w:rsidRDefault="00AB257E" w:rsidP="004339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ind w:left="360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proofErr w:type="gramStart"/>
                      <w:r w:rsidRPr="00176B6E">
                        <w:rPr>
                          <w:rFonts w:ascii="Arial" w:hAnsi="Arial"/>
                          <w:sz w:val="32"/>
                          <w:szCs w:val="32"/>
                        </w:rPr>
                        <w:t>have</w:t>
                      </w:r>
                      <w:proofErr w:type="gramEnd"/>
                      <w:r w:rsidRPr="00176B6E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disability support needs similar to people in group homes.</w:t>
                      </w:r>
                    </w:p>
                    <w:p w14:paraId="27EAC102" w14:textId="77777777" w:rsidR="00AB257E" w:rsidRDefault="00AB257E" w:rsidP="002362C2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73FB3F24" w14:textId="77777777" w:rsidR="00AB257E" w:rsidRDefault="00AB257E" w:rsidP="002362C2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08B24AFB" w14:textId="728C1B15" w:rsidR="00AB257E" w:rsidRPr="002362C2" w:rsidRDefault="00AB257E" w:rsidP="002362C2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F6729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Choice in Community Living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is being tried out in </w:t>
                      </w:r>
                      <w:r w:rsidRPr="002362C2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Auckland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and the </w:t>
                      </w:r>
                      <w:r w:rsidRPr="002362C2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Waikato</w:t>
                      </w: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, Hutt and Otago/Southland regions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2013">
        <w:rPr>
          <w:rFonts w:ascii="Arial" w:hAnsi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1A725A6" wp14:editId="28DEE4E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6172200" cy="1028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028700"/>
                        </a:xfrm>
                        <a:prstGeom prst="rect">
                          <a:avLst/>
                        </a:prstGeom>
                        <a:solidFill>
                          <a:srgbClr val="388CA8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E3958" w14:textId="77777777" w:rsidR="00AB257E" w:rsidRPr="00227C38" w:rsidRDefault="00AB257E" w:rsidP="00227C3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Who can join </w:t>
                            </w:r>
                            <w:r w:rsidRPr="00227C38"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Choice in Community Living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25A6" id="Text Box 4" o:spid="_x0000_s1033" type="#_x0000_t202" style="position:absolute;margin-left:-18pt;margin-top:-18pt;width:486pt;height:81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" fillcolor="#388ca8" stroked="f">
                <v:textbox>
                  <w:txbxContent>
                    <w:p w14:paraId="20CE3958" w14:textId="77777777" w:rsidR="00AB257E" w:rsidRPr="00227C38" w:rsidRDefault="00AB257E" w:rsidP="00227C38">
                      <w:pPr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 xml:space="preserve">Who can join </w:t>
                      </w:r>
                      <w:r w:rsidRPr="00227C38"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Choice in Community Living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C38">
        <w:br w:type="page"/>
      </w:r>
    </w:p>
    <w:p w14:paraId="244C8684" w14:textId="60EA6390" w:rsidR="00227C38" w:rsidRDefault="00915307" w:rsidP="00227C38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81280" behindDoc="1" locked="0" layoutInCell="1" allowOverlap="1" wp14:anchorId="0E6FC333" wp14:editId="25973B18">
            <wp:simplePos x="0" y="0"/>
            <wp:positionH relativeFrom="column">
              <wp:posOffset>419100</wp:posOffset>
            </wp:positionH>
            <wp:positionV relativeFrom="paragraph">
              <wp:posOffset>3349625</wp:posOffset>
            </wp:positionV>
            <wp:extent cx="864000" cy="810000"/>
            <wp:effectExtent l="0" t="0" r="0" b="9525"/>
            <wp:wrapTight wrapText="bothSides">
              <wp:wrapPolygon edited="0">
                <wp:start x="0" y="0"/>
                <wp:lineTo x="0" y="21346"/>
                <wp:lineTo x="20965" y="21346"/>
                <wp:lineTo x="20965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aikatodhb.govt.nz/images/43754.jpg?w=250&amp;h=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75136" behindDoc="1" locked="0" layoutInCell="1" allowOverlap="1" wp14:anchorId="465FDA80" wp14:editId="17BA5DDD">
            <wp:simplePos x="0" y="0"/>
            <wp:positionH relativeFrom="margin">
              <wp:posOffset>-30480</wp:posOffset>
            </wp:positionH>
            <wp:positionV relativeFrom="paragraph">
              <wp:posOffset>2484120</wp:posOffset>
            </wp:positionV>
            <wp:extent cx="2057400" cy="476885"/>
            <wp:effectExtent l="0" t="0" r="0" b="5715"/>
            <wp:wrapTight wrapText="bothSides">
              <wp:wrapPolygon edited="0">
                <wp:start x="0" y="0"/>
                <wp:lineTo x="0" y="20708"/>
                <wp:lineTo x="21333" y="20708"/>
                <wp:lineTo x="21333" y="0"/>
                <wp:lineTo x="0" y="0"/>
              </wp:wrapPolygon>
            </wp:wrapTight>
            <wp:docPr id="45" name="Picture 45" descr="http://www.waikatodhb.govt.nz/images/43754.jpg?w=250&amp;h=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aikatodhb.govt.nz/images/43754.jpg?w=250&amp;h=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B3C">
        <w:rPr>
          <w:noProof/>
          <w:u w:val="single"/>
          <w:lang w:val="en-NZ" w:eastAsia="en-NZ"/>
        </w:rPr>
        <w:drawing>
          <wp:anchor distT="0" distB="0" distL="114300" distR="114300" simplePos="0" relativeHeight="251673088" behindDoc="1" locked="0" layoutInCell="1" allowOverlap="1" wp14:anchorId="62042E92" wp14:editId="165F3D2B">
            <wp:simplePos x="0" y="0"/>
            <wp:positionH relativeFrom="margin">
              <wp:align>left</wp:align>
            </wp:positionH>
            <wp:positionV relativeFrom="paragraph">
              <wp:posOffset>1501140</wp:posOffset>
            </wp:positionV>
            <wp:extent cx="1917065" cy="711835"/>
            <wp:effectExtent l="0" t="0" r="6985" b="0"/>
            <wp:wrapTight wrapText="bothSides">
              <wp:wrapPolygon edited="0">
                <wp:start x="0" y="0"/>
                <wp:lineTo x="0" y="20810"/>
                <wp:lineTo x="21464" y="20810"/>
                <wp:lineTo x="21464" y="0"/>
                <wp:lineTo x="0" y="0"/>
              </wp:wrapPolygon>
            </wp:wrapTight>
            <wp:docPr id="44" name="Picture 44" descr="http://www.endeavour.co.nz/wp-content/uploads/2013/03/Taikuratrust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ndeavour.co.nz/wp-content/uploads/2013/03/TaikuratrustLogo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257E">
        <w:rPr>
          <w:rFonts w:ascii="Arial" w:hAnsi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C023545" wp14:editId="1AFA7D22">
                <wp:simplePos x="0" y="0"/>
                <wp:positionH relativeFrom="column">
                  <wp:posOffset>2232660</wp:posOffset>
                </wp:positionH>
                <wp:positionV relativeFrom="paragraph">
                  <wp:posOffset>1143000</wp:posOffset>
                </wp:positionV>
                <wp:extent cx="3634740" cy="76581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765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FFFA9" w14:textId="10C2A5FA" w:rsidR="00AB257E" w:rsidRPr="00D17578" w:rsidRDefault="00AB257E" w:rsidP="00FE7681">
                            <w:pPr>
                              <w:spacing w:before="720"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If you live in Auckland, talk to someone at: </w:t>
                            </w:r>
                            <w:proofErr w:type="spellStart"/>
                            <w:r w:rsidRPr="00D17578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Taikura</w:t>
                            </w:r>
                            <w:proofErr w:type="spellEnd"/>
                            <w:r w:rsidRPr="00D17578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 xml:space="preserve"> Trust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Pr="00D17578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454B717" w14:textId="16662F88" w:rsidR="00AB257E" w:rsidRPr="00D17578" w:rsidRDefault="00AB257E" w:rsidP="00D17578">
                            <w:pPr>
                              <w:pStyle w:val="ListParagraph"/>
                              <w:spacing w:line="480" w:lineRule="auto"/>
                              <w:ind w:left="0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If you live in the Waikato, talk to someone at: </w:t>
                            </w:r>
                            <w:r w:rsidRPr="00D17578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Disability Support Link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Pr="00D17578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D87F31" w14:textId="77777777" w:rsidR="00AB257E" w:rsidRDefault="00AB257E" w:rsidP="00D17578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r w:rsidRPr="00D17578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f you live in the Hutt</w:t>
                            </w:r>
                            <w:r w:rsidRPr="00D17578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, talk to someone at: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7578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Life Unlimited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7E9A7CD2" w14:textId="02946CEC" w:rsidR="00AB257E" w:rsidRPr="00AB257E" w:rsidRDefault="00AB257E" w:rsidP="00D17578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Or if you live in Otago or Southland</w:t>
                            </w:r>
                            <w:r w:rsidRPr="00D17578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, talk to someone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at </w:t>
                            </w:r>
                            <w:r w:rsidRPr="00915307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Access Ability.</w:t>
                            </w:r>
                          </w:p>
                          <w:p w14:paraId="2100DA87" w14:textId="77777777" w:rsidR="00AB257E" w:rsidRDefault="00AB257E" w:rsidP="00660483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6B38EC9C" w14:textId="77777777" w:rsidR="00AB257E" w:rsidRDefault="00AB257E" w:rsidP="00660483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38CC3978" w14:textId="77777777" w:rsidR="00AB257E" w:rsidRDefault="00AB257E" w:rsidP="00660483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Then choose a disability support provider to help you plan for the upcoming changes in your life.</w:t>
                            </w:r>
                          </w:p>
                          <w:p w14:paraId="6FEF03E3" w14:textId="16FB254F" w:rsidR="00AB257E" w:rsidRPr="00660483" w:rsidRDefault="00AB257E" w:rsidP="00660483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Write a plan with your family, friends and disability support provider.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2354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4" type="#_x0000_t202" style="position:absolute;margin-left:175.8pt;margin-top:90pt;width:286.2pt;height:60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" filled="f" stroked="f">
                <v:textbox>
                  <w:txbxContent>
                    <w:p w14:paraId="756FFFA9" w14:textId="10C2A5FA" w:rsidR="00AB257E" w:rsidRPr="00D17578" w:rsidRDefault="00AB257E" w:rsidP="00FE7681">
                      <w:pPr>
                        <w:spacing w:before="720"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 xml:space="preserve">If you live in Auckland, talk to someone at: </w:t>
                      </w:r>
                      <w:proofErr w:type="spellStart"/>
                      <w:r w:rsidRPr="00D17578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Taikura</w:t>
                      </w:r>
                      <w:proofErr w:type="spellEnd"/>
                      <w:r w:rsidRPr="00D17578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 xml:space="preserve"> Trust</w:t>
                      </w: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.</w:t>
                      </w:r>
                      <w:r w:rsidRPr="00D17578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454B717" w14:textId="16662F88" w:rsidR="00AB257E" w:rsidRPr="00D17578" w:rsidRDefault="00AB257E" w:rsidP="00D17578">
                      <w:pPr>
                        <w:pStyle w:val="ListParagraph"/>
                        <w:spacing w:line="480" w:lineRule="auto"/>
                        <w:ind w:left="0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 xml:space="preserve">If you live in the Waikato, talk to someone at: </w:t>
                      </w:r>
                      <w:r w:rsidRPr="00D17578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Disability Support Link</w:t>
                      </w: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.</w:t>
                      </w:r>
                      <w:r w:rsidRPr="00D17578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D87F31" w14:textId="77777777" w:rsidR="00AB257E" w:rsidRDefault="00AB257E" w:rsidP="00D17578">
                      <w:pPr>
                        <w:spacing w:line="480" w:lineRule="auto"/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r w:rsidRPr="00D17578">
                        <w:rPr>
                          <w:rFonts w:ascii="Arial" w:hAnsi="Arial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f you live in the Hutt</w:t>
                      </w:r>
                      <w:r w:rsidRPr="00D17578">
                        <w:rPr>
                          <w:rFonts w:ascii="Arial" w:hAnsi="Arial"/>
                          <w:sz w:val="32"/>
                          <w:szCs w:val="32"/>
                        </w:rPr>
                        <w:t>, talk to someone at: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</w:t>
                      </w:r>
                      <w:r w:rsidRPr="00D17578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Life Unlimited</w:t>
                      </w: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7E9A7CD2" w14:textId="02946CEC" w:rsidR="00AB257E" w:rsidRPr="00AB257E" w:rsidRDefault="00AB257E" w:rsidP="00D17578">
                      <w:pPr>
                        <w:spacing w:line="480" w:lineRule="auto"/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Or if you live in Otago or Southland</w:t>
                      </w:r>
                      <w:r w:rsidRPr="00D17578">
                        <w:rPr>
                          <w:rFonts w:ascii="Arial" w:hAnsi="Arial"/>
                          <w:sz w:val="32"/>
                          <w:szCs w:val="32"/>
                        </w:rPr>
                        <w:t>, talk to someone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at </w:t>
                      </w:r>
                      <w:r w:rsidRPr="00915307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Access Ability.</w:t>
                      </w:r>
                    </w:p>
                    <w:p w14:paraId="2100DA87" w14:textId="77777777" w:rsidR="00AB257E" w:rsidRDefault="00AB257E" w:rsidP="00660483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6B38EC9C" w14:textId="77777777" w:rsidR="00AB257E" w:rsidRDefault="00AB257E" w:rsidP="00660483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38CC3978" w14:textId="77777777" w:rsidR="00AB257E" w:rsidRDefault="00AB257E" w:rsidP="00660483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Then choose a disability support provider to help you plan for the upcoming changes in your life.</w:t>
                      </w:r>
                    </w:p>
                    <w:p w14:paraId="6FEF03E3" w14:textId="16FB254F" w:rsidR="00AB257E" w:rsidRPr="00660483" w:rsidRDefault="00AB257E" w:rsidP="00660483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Write a plan with your family, friends and disability support provider.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257E">
        <w:rPr>
          <w:noProof/>
          <w:lang w:val="en-NZ" w:eastAsia="en-NZ"/>
        </w:rPr>
        <w:drawing>
          <wp:anchor distT="0" distB="0" distL="114300" distR="114300" simplePos="0" relativeHeight="251652608" behindDoc="1" locked="0" layoutInCell="1" allowOverlap="1" wp14:anchorId="300A5098" wp14:editId="3F58078B">
            <wp:simplePos x="0" y="0"/>
            <wp:positionH relativeFrom="column">
              <wp:posOffset>205740</wp:posOffset>
            </wp:positionH>
            <wp:positionV relativeFrom="paragraph">
              <wp:posOffset>5875020</wp:posOffset>
            </wp:positionV>
            <wp:extent cx="1402080" cy="1290320"/>
            <wp:effectExtent l="0" t="0" r="0" b="5080"/>
            <wp:wrapTight wrapText="bothSides">
              <wp:wrapPolygon edited="0">
                <wp:start x="0" y="0"/>
                <wp:lineTo x="0" y="21260"/>
                <wp:lineTo x="21130" y="21260"/>
                <wp:lineTo x="21130" y="0"/>
                <wp:lineTo x="0" y="0"/>
              </wp:wrapPolygon>
            </wp:wrapTight>
            <wp:docPr id="39" name="Picture 3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57E">
        <w:rPr>
          <w:noProof/>
          <w:lang w:val="en-NZ" w:eastAsia="en-NZ"/>
        </w:rPr>
        <w:drawing>
          <wp:anchor distT="0" distB="0" distL="114300" distR="114300" simplePos="0" relativeHeight="251653632" behindDoc="1" locked="0" layoutInCell="1" allowOverlap="1" wp14:anchorId="0BB1417E" wp14:editId="4026B741">
            <wp:simplePos x="0" y="0"/>
            <wp:positionH relativeFrom="margin">
              <wp:posOffset>114300</wp:posOffset>
            </wp:positionH>
            <wp:positionV relativeFrom="paragraph">
              <wp:posOffset>7421880</wp:posOffset>
            </wp:positionV>
            <wp:extent cx="1518920" cy="1290320"/>
            <wp:effectExtent l="0" t="0" r="5080" b="5080"/>
            <wp:wrapTight wrapText="bothSides">
              <wp:wrapPolygon edited="0">
                <wp:start x="0" y="0"/>
                <wp:lineTo x="0" y="21260"/>
                <wp:lineTo x="21311" y="21260"/>
                <wp:lineTo x="21311" y="0"/>
                <wp:lineTo x="0" y="0"/>
              </wp:wrapPolygon>
            </wp:wrapTight>
            <wp:docPr id="40" name="Picture 4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57E" w:rsidRPr="00DF2131">
        <w:rPr>
          <w:noProof/>
          <w:lang w:val="en-NZ" w:eastAsia="en-NZ"/>
        </w:rPr>
        <w:drawing>
          <wp:anchor distT="0" distB="0" distL="114300" distR="114300" simplePos="0" relativeHeight="251682304" behindDoc="1" locked="0" layoutInCell="1" allowOverlap="1" wp14:anchorId="599C7CEC" wp14:editId="3210F6F6">
            <wp:simplePos x="0" y="0"/>
            <wp:positionH relativeFrom="margin">
              <wp:posOffset>365760</wp:posOffset>
            </wp:positionH>
            <wp:positionV relativeFrom="paragraph">
              <wp:posOffset>4507865</wp:posOffset>
            </wp:positionV>
            <wp:extent cx="1011600" cy="709200"/>
            <wp:effectExtent l="0" t="0" r="0" b="0"/>
            <wp:wrapNone/>
            <wp:docPr id="53" name="Picture 53" descr="C:\Users\cscott\Pictures\Access Abi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cott\Pictures\Access Ability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749">
        <w:rPr>
          <w:rFonts w:ascii="Arial" w:hAnsi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0C33E8E" wp14:editId="6E8A5AE5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6172200" cy="10287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028700"/>
                        </a:xfrm>
                        <a:prstGeom prst="rect">
                          <a:avLst/>
                        </a:prstGeom>
                        <a:solidFill>
                          <a:srgbClr val="EB8128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8843C" w14:textId="77777777" w:rsidR="00AB257E" w:rsidRPr="00227C38" w:rsidRDefault="00AB257E" w:rsidP="00227C3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How do I join </w:t>
                            </w:r>
                            <w:r w:rsidRPr="00227C38"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Choice in Community Living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33E8E" id="Text Box 5" o:spid="_x0000_s1035" type="#_x0000_t202" style="position:absolute;margin-left:-18pt;margin-top:-18pt;width:486pt;height:81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" fillcolor="#eb8128" stroked="f">
                <v:textbox>
                  <w:txbxContent>
                    <w:p w14:paraId="0A68843C" w14:textId="77777777" w:rsidR="00AB257E" w:rsidRPr="00227C38" w:rsidRDefault="00AB257E" w:rsidP="00227C38">
                      <w:pPr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 xml:space="preserve">How do I join </w:t>
                      </w:r>
                      <w:r w:rsidRPr="00227C38"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Choice in Community Living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C38">
        <w:br w:type="page"/>
      </w:r>
    </w:p>
    <w:p w14:paraId="26D14B4C" w14:textId="5A220840" w:rsidR="00227C38" w:rsidRDefault="00915307" w:rsidP="00227C38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66944" behindDoc="1" locked="0" layoutInCell="1" allowOverlap="1" wp14:anchorId="176A742F" wp14:editId="7B051044">
            <wp:simplePos x="0" y="0"/>
            <wp:positionH relativeFrom="margin">
              <wp:align>left</wp:align>
            </wp:positionH>
            <wp:positionV relativeFrom="paragraph">
              <wp:posOffset>6149340</wp:posOffset>
            </wp:positionV>
            <wp:extent cx="2070100" cy="1371600"/>
            <wp:effectExtent l="0" t="0" r="6350" b="0"/>
            <wp:wrapTight wrapText="bothSides">
              <wp:wrapPolygon edited="0">
                <wp:start x="0" y="0"/>
                <wp:lineTo x="0" y="21300"/>
                <wp:lineTo x="21467" y="21300"/>
                <wp:lineTo x="21467" y="0"/>
                <wp:lineTo x="0" y="0"/>
              </wp:wrapPolygon>
            </wp:wrapTight>
            <wp:docPr id="42" name="Picture 4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65920" behindDoc="1" locked="0" layoutInCell="1" allowOverlap="1" wp14:anchorId="7C885825" wp14:editId="6A11C2AE">
            <wp:simplePos x="0" y="0"/>
            <wp:positionH relativeFrom="column">
              <wp:posOffset>114300</wp:posOffset>
            </wp:positionH>
            <wp:positionV relativeFrom="paragraph">
              <wp:posOffset>3383280</wp:posOffset>
            </wp:positionV>
            <wp:extent cx="1864360" cy="1251585"/>
            <wp:effectExtent l="0" t="0" r="0" b="0"/>
            <wp:wrapTight wrapText="bothSides">
              <wp:wrapPolygon edited="0">
                <wp:start x="0" y="0"/>
                <wp:lineTo x="0" y="21041"/>
                <wp:lineTo x="21188" y="21041"/>
                <wp:lineTo x="21188" y="0"/>
                <wp:lineTo x="0" y="0"/>
              </wp:wrapPolygon>
            </wp:wrapTight>
            <wp:docPr id="41" name="Picture 4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70016" behindDoc="1" locked="0" layoutInCell="1" allowOverlap="1" wp14:anchorId="488F0DDD" wp14:editId="66A372CA">
            <wp:simplePos x="0" y="0"/>
            <wp:positionH relativeFrom="margin">
              <wp:posOffset>312420</wp:posOffset>
            </wp:positionH>
            <wp:positionV relativeFrom="paragraph">
              <wp:posOffset>297180</wp:posOffset>
            </wp:positionV>
            <wp:extent cx="1524000" cy="1918335"/>
            <wp:effectExtent l="0" t="0" r="0" b="12065"/>
            <wp:wrapTight wrapText="bothSides">
              <wp:wrapPolygon edited="0">
                <wp:start x="0" y="0"/>
                <wp:lineTo x="0" y="21450"/>
                <wp:lineTo x="21240" y="21450"/>
                <wp:lineTo x="21240" y="0"/>
                <wp:lineTo x="0" y="0"/>
              </wp:wrapPolygon>
            </wp:wrapTight>
            <wp:docPr id="43" name="Picture 4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5F3">
        <w:rPr>
          <w:rFonts w:ascii="Arial" w:hAnsi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94A43E5" wp14:editId="0C36AAA4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3314700" cy="81153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11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822EA" w14:textId="42373B78" w:rsidR="00AB257E" w:rsidRDefault="00915307" w:rsidP="00915307">
                            <w:pPr>
                              <w:spacing w:after="360"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Your plan will include:</w:t>
                            </w:r>
                          </w:p>
                          <w:p w14:paraId="70E52A93" w14:textId="0CA3DE5A" w:rsidR="00AB257E" w:rsidRPr="00915307" w:rsidRDefault="00AB257E" w:rsidP="0091530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6B5129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what is important to you</w:t>
                            </w:r>
                          </w:p>
                          <w:p w14:paraId="229F3B5F" w14:textId="77777777" w:rsidR="00AB257E" w:rsidRPr="006B5129" w:rsidRDefault="00AB257E" w:rsidP="006B51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80889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the</w:t>
                            </w:r>
                            <w:proofErr w:type="gramEnd"/>
                            <w:r w:rsidRPr="00C80889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support you need to help you live your life.</w:t>
                            </w:r>
                          </w:p>
                          <w:p w14:paraId="51B5808E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3B11A7A5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2F593989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Once your plan is finished your disability support provider can help you find a home and reach your goals.</w:t>
                            </w:r>
                          </w:p>
                          <w:p w14:paraId="0D011962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5C1DC929" w14:textId="77777777" w:rsidR="00915307" w:rsidRDefault="00915307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7E378B8E" w14:textId="2DB82A9C" w:rsidR="00AB257E" w:rsidRPr="00660483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Then, when you move into your own home, your disability support provider will check to make sure your plan is working well for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43E5" id="Text Box 11" o:spid="_x0000_s1036" type="#_x0000_t202" style="position:absolute;margin-left:198pt;margin-top:0;width:261pt;height:639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" filled="f" stroked="f">
                <v:textbox>
                  <w:txbxContent>
                    <w:p w14:paraId="36E822EA" w14:textId="42373B78" w:rsidR="00AB257E" w:rsidRDefault="00915307" w:rsidP="00915307">
                      <w:pPr>
                        <w:spacing w:after="360"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Your plan will include:</w:t>
                      </w:r>
                    </w:p>
                    <w:p w14:paraId="70E52A93" w14:textId="0CA3DE5A" w:rsidR="00AB257E" w:rsidRPr="00915307" w:rsidRDefault="00AB257E" w:rsidP="0091530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6B5129">
                        <w:rPr>
                          <w:rFonts w:ascii="Arial" w:hAnsi="Arial"/>
                          <w:sz w:val="32"/>
                          <w:szCs w:val="32"/>
                        </w:rPr>
                        <w:t>what is important to you</w:t>
                      </w:r>
                    </w:p>
                    <w:p w14:paraId="229F3B5F" w14:textId="77777777" w:rsidR="00AB257E" w:rsidRPr="006B5129" w:rsidRDefault="00AB257E" w:rsidP="006B51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proofErr w:type="gramStart"/>
                      <w:r w:rsidRPr="00C80889">
                        <w:rPr>
                          <w:rFonts w:ascii="Arial" w:hAnsi="Arial"/>
                          <w:sz w:val="32"/>
                          <w:szCs w:val="32"/>
                        </w:rPr>
                        <w:t>the</w:t>
                      </w:r>
                      <w:proofErr w:type="gramEnd"/>
                      <w:r w:rsidRPr="00C80889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support you need to help you live your life.</w:t>
                      </w:r>
                    </w:p>
                    <w:p w14:paraId="51B5808E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3B11A7A5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2F593989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Once your plan is finished your disability support provider can help you find a home and reach your goals.</w:t>
                      </w:r>
                    </w:p>
                    <w:p w14:paraId="0D011962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5C1DC929" w14:textId="77777777" w:rsidR="00915307" w:rsidRDefault="00915307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7E378B8E" w14:textId="2DB82A9C" w:rsidR="00AB257E" w:rsidRPr="00660483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Then, when you move into your own home, your disability support provider will check to make sure your plan is working well for you.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C38">
        <w:br w:type="page"/>
      </w:r>
    </w:p>
    <w:p w14:paraId="4642782D" w14:textId="2BDE60FD" w:rsidR="00D10044" w:rsidRDefault="00C02013" w:rsidP="00227C38">
      <w:r>
        <w:rPr>
          <w:rFonts w:ascii="Arial" w:hAnsi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79ED90A" wp14:editId="3145AD90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6172200" cy="5715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71500"/>
                        </a:xfrm>
                        <a:prstGeom prst="rect">
                          <a:avLst/>
                        </a:prstGeom>
                        <a:solidFill>
                          <a:srgbClr val="388CA8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B4703" w14:textId="77777777" w:rsidR="00AB257E" w:rsidRPr="00227C38" w:rsidRDefault="00AB257E" w:rsidP="00227C3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Where can I get more information?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ED90A" id="Text Box 7" o:spid="_x0000_s1037" type="#_x0000_t202" style="position:absolute;margin-left:-18pt;margin-top:-18pt;width:486pt;height:4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" fillcolor="#388ca8" stroked="f">
                <v:textbox>
                  <w:txbxContent>
                    <w:p w14:paraId="4DDB4703" w14:textId="77777777" w:rsidR="00AB257E" w:rsidRPr="00227C38" w:rsidRDefault="00AB257E" w:rsidP="00227C38">
                      <w:pPr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Where can I get more information?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0940D1" w14:textId="347EEB2B" w:rsidR="00D10044" w:rsidRPr="00D10044" w:rsidRDefault="00C02013" w:rsidP="00D10044">
      <w:r>
        <w:rPr>
          <w:rFonts w:ascii="Arial" w:hAnsi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CB920A1" wp14:editId="07CC7E76">
                <wp:simplePos x="0" y="0"/>
                <wp:positionH relativeFrom="column">
                  <wp:posOffset>1943100</wp:posOffset>
                </wp:positionH>
                <wp:positionV relativeFrom="paragraph">
                  <wp:posOffset>167005</wp:posOffset>
                </wp:positionV>
                <wp:extent cx="4114800" cy="7574280"/>
                <wp:effectExtent l="0" t="0" r="0" b="762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757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94065" w14:textId="77777777" w:rsidR="00AB257E" w:rsidRPr="00DF2131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D0A5CAE" w14:textId="79D6BC35" w:rsidR="00AB257E" w:rsidRDefault="00AB257E" w:rsidP="00915307">
                            <w:pPr>
                              <w:spacing w:after="1200"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Auckland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033DFE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Taikura</w:t>
                            </w:r>
                            <w:proofErr w:type="spellEnd"/>
                            <w:r w:rsidRPr="00033DFE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 xml:space="preserve"> Trust</w:t>
                            </w:r>
                          </w:p>
                          <w:p w14:paraId="7186D918" w14:textId="2DC73D87" w:rsidR="00AB257E" w:rsidRDefault="00AB257E" w:rsidP="00915307">
                            <w:pPr>
                              <w:spacing w:after="1200"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Phone: 0800 824 5872</w:t>
                            </w:r>
                          </w:p>
                          <w:p w14:paraId="7D6E48EE" w14:textId="2EB8B09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Email: </w:t>
                            </w:r>
                            <w:r w:rsidRPr="00D56A74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info@taikura.org.nz</w:t>
                            </w:r>
                          </w:p>
                          <w:p w14:paraId="0AF0CA0D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5284044D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0CFC6B32" w14:textId="77777777" w:rsidR="00AB257E" w:rsidRDefault="00AB257E" w:rsidP="00A11E3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13B1F20E" w14:textId="65CA4B4F" w:rsidR="00AB257E" w:rsidRPr="00DF2131" w:rsidRDefault="00AB257E" w:rsidP="00915307">
                            <w:pPr>
                              <w:spacing w:after="960" w:line="480" w:lineRule="auto"/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r w:rsidRPr="00033DFE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Waikato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033DFE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Disability Support Link</w:t>
                            </w:r>
                          </w:p>
                          <w:p w14:paraId="2C9FC626" w14:textId="0B059BBB" w:rsidR="00AB257E" w:rsidRDefault="00AB257E" w:rsidP="00915307">
                            <w:pPr>
                              <w:spacing w:after="1200"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Phone</w:t>
                            </w:r>
                            <w:r w:rsidRPr="00D56A7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D56A74">
                              <w:rPr>
                                <w:rFonts w:ascii="Arial" w:hAnsi="Arial" w:cs="Arial"/>
                                <w:color w:val="262626"/>
                                <w:sz w:val="32"/>
                                <w:szCs w:val="32"/>
                                <w:lang w:val="en-US"/>
                              </w:rPr>
                              <w:t>0800 55 33 99</w:t>
                            </w:r>
                          </w:p>
                          <w:p w14:paraId="67A93D31" w14:textId="606EE703" w:rsidR="00AB257E" w:rsidRPr="00A11E3F" w:rsidRDefault="00AB257E" w:rsidP="00033DFE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Email: </w:t>
                            </w:r>
                            <w:r w:rsidRPr="00D56A74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dsloffice@waikatodhb.health.nz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920A1" id="Text Box 12" o:spid="_x0000_s1038" type="#_x0000_t202" style="position:absolute;margin-left:153pt;margin-top:13.15pt;width:324pt;height:596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" filled="f" stroked="f">
                <v:textbox>
                  <w:txbxContent>
                    <w:p w14:paraId="5D394065" w14:textId="77777777" w:rsidR="00AB257E" w:rsidRPr="00DF2131" w:rsidRDefault="00AB257E" w:rsidP="00A11E3F">
                      <w:pPr>
                        <w:spacing w:line="480" w:lineRule="auto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1D0A5CAE" w14:textId="79D6BC35" w:rsidR="00AB257E" w:rsidRDefault="00AB257E" w:rsidP="00915307">
                      <w:pPr>
                        <w:spacing w:after="1200"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Auckland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033DFE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Taikura</w:t>
                      </w:r>
                      <w:proofErr w:type="spellEnd"/>
                      <w:r w:rsidRPr="00033DFE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 xml:space="preserve"> Trust</w:t>
                      </w:r>
                    </w:p>
                    <w:p w14:paraId="7186D918" w14:textId="2DC73D87" w:rsidR="00AB257E" w:rsidRDefault="00AB257E" w:rsidP="00915307">
                      <w:pPr>
                        <w:spacing w:after="1200"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Phone: 0800 824 5872</w:t>
                      </w:r>
                    </w:p>
                    <w:p w14:paraId="7D6E48EE" w14:textId="2EB8B09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 xml:space="preserve">Email: </w:t>
                      </w:r>
                      <w:r w:rsidRPr="00D56A74">
                        <w:rPr>
                          <w:rFonts w:ascii="Arial" w:hAnsi="Arial"/>
                          <w:sz w:val="32"/>
                          <w:szCs w:val="32"/>
                        </w:rPr>
                        <w:t>info@taikura.org.nz</w:t>
                      </w:r>
                    </w:p>
                    <w:p w14:paraId="0AF0CA0D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5284044D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0CFC6B32" w14:textId="77777777" w:rsidR="00AB257E" w:rsidRDefault="00AB257E" w:rsidP="00A11E3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13B1F20E" w14:textId="65CA4B4F" w:rsidR="00AB257E" w:rsidRPr="00DF2131" w:rsidRDefault="00AB257E" w:rsidP="00915307">
                      <w:pPr>
                        <w:spacing w:after="960" w:line="480" w:lineRule="auto"/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r w:rsidRPr="00033DFE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Waikato</w:t>
                      </w: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 xml:space="preserve">: </w:t>
                      </w:r>
                      <w:r w:rsidRPr="00033DFE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Disability Support Link</w:t>
                      </w:r>
                    </w:p>
                    <w:p w14:paraId="2C9FC626" w14:textId="0B059BBB" w:rsidR="00AB257E" w:rsidRDefault="00AB257E" w:rsidP="00915307">
                      <w:pPr>
                        <w:spacing w:after="1200"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Phone</w:t>
                      </w:r>
                      <w:r w:rsidRPr="00D56A7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: </w:t>
                      </w:r>
                      <w:r w:rsidRPr="00D56A74">
                        <w:rPr>
                          <w:rFonts w:ascii="Arial" w:hAnsi="Arial" w:cs="Arial"/>
                          <w:color w:val="262626"/>
                          <w:sz w:val="32"/>
                          <w:szCs w:val="32"/>
                          <w:lang w:val="en-US"/>
                        </w:rPr>
                        <w:t>0800 55 33 99</w:t>
                      </w:r>
                    </w:p>
                    <w:p w14:paraId="67A93D31" w14:textId="606EE703" w:rsidR="00AB257E" w:rsidRPr="00A11E3F" w:rsidRDefault="00AB257E" w:rsidP="00033DFE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 xml:space="preserve">Email: </w:t>
                      </w:r>
                      <w:r w:rsidRPr="00D56A74">
                        <w:rPr>
                          <w:rFonts w:ascii="Arial" w:hAnsi="Arial"/>
                          <w:sz w:val="32"/>
                          <w:szCs w:val="32"/>
                        </w:rPr>
                        <w:t>dsloffice@waikatodhb.health.nz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089667" w14:textId="6C3382C1" w:rsidR="00D10044" w:rsidRPr="00D10044" w:rsidRDefault="00DF2131" w:rsidP="00D10044">
      <w:r w:rsidRPr="00DF6B3C">
        <w:rPr>
          <w:noProof/>
          <w:u w:val="single"/>
          <w:lang w:val="en-NZ" w:eastAsia="en-NZ"/>
        </w:rPr>
        <w:drawing>
          <wp:anchor distT="0" distB="0" distL="114300" distR="114300" simplePos="0" relativeHeight="251644416" behindDoc="1" locked="0" layoutInCell="1" allowOverlap="1" wp14:anchorId="6933B202" wp14:editId="6D7701B1">
            <wp:simplePos x="0" y="0"/>
            <wp:positionH relativeFrom="column">
              <wp:posOffset>-281940</wp:posOffset>
            </wp:positionH>
            <wp:positionV relativeFrom="paragraph">
              <wp:posOffset>206375</wp:posOffset>
            </wp:positionV>
            <wp:extent cx="1917065" cy="711835"/>
            <wp:effectExtent l="0" t="0" r="0" b="0"/>
            <wp:wrapTight wrapText="bothSides">
              <wp:wrapPolygon edited="0">
                <wp:start x="0" y="0"/>
                <wp:lineTo x="0" y="20810"/>
                <wp:lineTo x="21178" y="20810"/>
                <wp:lineTo x="21178" y="0"/>
                <wp:lineTo x="0" y="0"/>
              </wp:wrapPolygon>
            </wp:wrapTight>
            <wp:docPr id="23" name="Picture 23" descr="http://www.endeavour.co.nz/wp-content/uploads/2013/03/Taikuratrust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ndeavour.co.nz/wp-content/uploads/2013/03/TaikuratrustLogo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7EA649" w14:textId="1B9448FC" w:rsidR="00D10044" w:rsidRPr="00D10044" w:rsidRDefault="00D10F34" w:rsidP="00D10044">
      <w:r>
        <w:rPr>
          <w:noProof/>
          <w:lang w:val="en-NZ" w:eastAsia="en-NZ"/>
        </w:rPr>
        <w:drawing>
          <wp:anchor distT="0" distB="0" distL="114300" distR="114300" simplePos="0" relativeHeight="251654656" behindDoc="1" locked="0" layoutInCell="1" allowOverlap="1" wp14:anchorId="71AF16E1" wp14:editId="12EE27B3">
            <wp:simplePos x="0" y="0"/>
            <wp:positionH relativeFrom="margin">
              <wp:posOffset>228600</wp:posOffset>
            </wp:positionH>
            <wp:positionV relativeFrom="paragraph">
              <wp:posOffset>810895</wp:posOffset>
            </wp:positionV>
            <wp:extent cx="688975" cy="1021715"/>
            <wp:effectExtent l="0" t="0" r="0" b="0"/>
            <wp:wrapTight wrapText="bothSides">
              <wp:wrapPolygon edited="0">
                <wp:start x="0" y="0"/>
                <wp:lineTo x="0" y="20942"/>
                <wp:lineTo x="20704" y="20942"/>
                <wp:lineTo x="20704" y="0"/>
                <wp:lineTo x="0" y="0"/>
              </wp:wrapPolygon>
            </wp:wrapTight>
            <wp:docPr id="46" name="Picture 4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E398D" w14:textId="0BA03169" w:rsidR="00D10044" w:rsidRPr="00D10044" w:rsidRDefault="00D10044" w:rsidP="00D10044"/>
    <w:p w14:paraId="66B2B9CD" w14:textId="35287B41" w:rsidR="00D10044" w:rsidRPr="00D10044" w:rsidRDefault="00D10044" w:rsidP="00D10044"/>
    <w:p w14:paraId="718ED6AB" w14:textId="30C0F833" w:rsidR="00D10044" w:rsidRPr="00D10044" w:rsidRDefault="00D10044" w:rsidP="00D10044"/>
    <w:p w14:paraId="0FCE5F3A" w14:textId="660F35EE" w:rsidR="00D10044" w:rsidRPr="00D10044" w:rsidRDefault="00D10044" w:rsidP="00D10044"/>
    <w:p w14:paraId="7B27E658" w14:textId="532D0877" w:rsidR="00D10044" w:rsidRPr="00D10044" w:rsidRDefault="00D10044" w:rsidP="00D10044"/>
    <w:p w14:paraId="44BCB99A" w14:textId="77777777" w:rsidR="00D10044" w:rsidRPr="00D10044" w:rsidRDefault="00D10044" w:rsidP="00D10044"/>
    <w:p w14:paraId="172917B3" w14:textId="7D198975" w:rsidR="00D10044" w:rsidRPr="00D10044" w:rsidRDefault="00D10044" w:rsidP="00D10044"/>
    <w:p w14:paraId="1E7EDDD5" w14:textId="7C45F4C6" w:rsidR="00D10044" w:rsidRPr="00D10044" w:rsidRDefault="00D10044" w:rsidP="00D10044"/>
    <w:p w14:paraId="041109E0" w14:textId="198A3F7E" w:rsidR="00D10044" w:rsidRPr="00D10044" w:rsidRDefault="00D10044" w:rsidP="00D10044"/>
    <w:p w14:paraId="1CB49385" w14:textId="67B28A28" w:rsidR="00D10044" w:rsidRPr="00D10044" w:rsidRDefault="00DF2131" w:rsidP="00D10044">
      <w:r>
        <w:rPr>
          <w:noProof/>
          <w:lang w:val="en-NZ" w:eastAsia="en-NZ"/>
        </w:rPr>
        <w:drawing>
          <wp:anchor distT="0" distB="0" distL="114300" distR="114300" simplePos="0" relativeHeight="251656704" behindDoc="1" locked="0" layoutInCell="1" allowOverlap="1" wp14:anchorId="2D49FDBC" wp14:editId="54F95E99">
            <wp:simplePos x="0" y="0"/>
            <wp:positionH relativeFrom="column">
              <wp:posOffset>129540</wp:posOffset>
            </wp:positionH>
            <wp:positionV relativeFrom="paragraph">
              <wp:posOffset>8890</wp:posOffset>
            </wp:positionV>
            <wp:extent cx="857885" cy="806450"/>
            <wp:effectExtent l="0" t="0" r="5715" b="6350"/>
            <wp:wrapTight wrapText="bothSides">
              <wp:wrapPolygon edited="0">
                <wp:start x="0" y="0"/>
                <wp:lineTo x="0" y="21090"/>
                <wp:lineTo x="21104" y="21090"/>
                <wp:lineTo x="21104" y="0"/>
                <wp:lineTo x="0" y="0"/>
              </wp:wrapPolygon>
            </wp:wrapTight>
            <wp:docPr id="48" name="Picture 4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C112F" w14:textId="5C02498D" w:rsidR="00D10044" w:rsidRPr="00D10044" w:rsidRDefault="00D10044" w:rsidP="00D10044"/>
    <w:p w14:paraId="567C16EF" w14:textId="3C783EC7" w:rsidR="00D10044" w:rsidRPr="00D10044" w:rsidRDefault="00D10044" w:rsidP="00D10044"/>
    <w:p w14:paraId="7188A703" w14:textId="77777777" w:rsidR="00D10044" w:rsidRPr="00D10044" w:rsidRDefault="00D10044" w:rsidP="00D10044"/>
    <w:p w14:paraId="227C1647" w14:textId="2656C4E2" w:rsidR="00D10044" w:rsidRPr="00D10044" w:rsidRDefault="00D10044" w:rsidP="00D10044"/>
    <w:p w14:paraId="0D6F62C2" w14:textId="77777777" w:rsidR="00D10044" w:rsidRPr="00D10044" w:rsidRDefault="00D10044" w:rsidP="00D10044"/>
    <w:p w14:paraId="052C7277" w14:textId="77777777" w:rsidR="00D10044" w:rsidRPr="00D10044" w:rsidRDefault="00D10044" w:rsidP="00D10044"/>
    <w:p w14:paraId="152FE55F" w14:textId="77777777" w:rsidR="00D10044" w:rsidRDefault="00D10044" w:rsidP="00D10044"/>
    <w:p w14:paraId="4AA9027A" w14:textId="77777777" w:rsidR="00F7227F" w:rsidRDefault="00F7227F" w:rsidP="00D10044"/>
    <w:p w14:paraId="50D0EDB1" w14:textId="3849AF6A" w:rsidR="00F7227F" w:rsidRPr="00D10044" w:rsidRDefault="00915307" w:rsidP="00D10044">
      <w:r>
        <w:rPr>
          <w:noProof/>
          <w:lang w:val="en-NZ" w:eastAsia="en-NZ"/>
        </w:rPr>
        <w:drawing>
          <wp:anchor distT="0" distB="0" distL="114300" distR="114300" simplePos="0" relativeHeight="251646464" behindDoc="1" locked="0" layoutInCell="1" allowOverlap="1" wp14:anchorId="7FB59ACB" wp14:editId="52878790">
            <wp:simplePos x="0" y="0"/>
            <wp:positionH relativeFrom="column">
              <wp:posOffset>-350520</wp:posOffset>
            </wp:positionH>
            <wp:positionV relativeFrom="paragraph">
              <wp:posOffset>266700</wp:posOffset>
            </wp:positionV>
            <wp:extent cx="2057400" cy="476885"/>
            <wp:effectExtent l="0" t="0" r="0" b="5715"/>
            <wp:wrapTight wrapText="bothSides">
              <wp:wrapPolygon edited="0">
                <wp:start x="0" y="0"/>
                <wp:lineTo x="0" y="20708"/>
                <wp:lineTo x="21333" y="20708"/>
                <wp:lineTo x="21333" y="0"/>
                <wp:lineTo x="0" y="0"/>
              </wp:wrapPolygon>
            </wp:wrapTight>
            <wp:docPr id="24" name="Picture 24" descr="http://www.waikatodhb.govt.nz/images/43754.jpg?w=250&amp;h=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aikatodhb.govt.nz/images/43754.jpg?w=250&amp;h=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F3272" w14:textId="2E1CFE2A" w:rsidR="00D10044" w:rsidRPr="00D10044" w:rsidRDefault="00915307" w:rsidP="00D10044">
      <w:r>
        <w:rPr>
          <w:noProof/>
          <w:lang w:val="en-NZ" w:eastAsia="en-NZ"/>
        </w:rPr>
        <w:drawing>
          <wp:anchor distT="0" distB="0" distL="114300" distR="114300" simplePos="0" relativeHeight="251655680" behindDoc="1" locked="0" layoutInCell="1" allowOverlap="1" wp14:anchorId="581866BF" wp14:editId="25A739C2">
            <wp:simplePos x="0" y="0"/>
            <wp:positionH relativeFrom="margin">
              <wp:posOffset>251460</wp:posOffset>
            </wp:positionH>
            <wp:positionV relativeFrom="paragraph">
              <wp:posOffset>848360</wp:posOffset>
            </wp:positionV>
            <wp:extent cx="627380" cy="929640"/>
            <wp:effectExtent l="0" t="0" r="7620" b="10160"/>
            <wp:wrapTight wrapText="bothSides">
              <wp:wrapPolygon edited="0">
                <wp:start x="0" y="0"/>
                <wp:lineTo x="0" y="21246"/>
                <wp:lineTo x="20988" y="21246"/>
                <wp:lineTo x="20988" y="0"/>
                <wp:lineTo x="0" y="0"/>
              </wp:wrapPolygon>
            </wp:wrapTight>
            <wp:docPr id="47" name="Picture 4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F1D73" w14:textId="482B75BD" w:rsidR="00D10044" w:rsidRPr="00D10044" w:rsidRDefault="00D10044" w:rsidP="00D10044"/>
    <w:p w14:paraId="71D99D0A" w14:textId="71ADA843" w:rsidR="00D10044" w:rsidRPr="00D10044" w:rsidRDefault="00D10044" w:rsidP="00D10044"/>
    <w:p w14:paraId="446A87C9" w14:textId="4F36F3F7" w:rsidR="00D10044" w:rsidRPr="00D10044" w:rsidRDefault="00D10044" w:rsidP="00D10044"/>
    <w:p w14:paraId="45E80D4D" w14:textId="22809D2B" w:rsidR="00D10044" w:rsidRPr="00D10044" w:rsidRDefault="00D10044" w:rsidP="00D10044"/>
    <w:p w14:paraId="7253104C" w14:textId="5E985204" w:rsidR="00D10044" w:rsidRPr="00D10044" w:rsidRDefault="00D10044" w:rsidP="00D10044"/>
    <w:p w14:paraId="77A51ED4" w14:textId="2763FE05" w:rsidR="00D10044" w:rsidRPr="00D10044" w:rsidRDefault="00D10044" w:rsidP="00D10044"/>
    <w:p w14:paraId="149CA886" w14:textId="77777777" w:rsidR="00D10044" w:rsidRPr="00D10044" w:rsidRDefault="00D10044" w:rsidP="00D10044"/>
    <w:p w14:paraId="58F9D9BF" w14:textId="2973CA15" w:rsidR="00D10044" w:rsidRPr="00D10044" w:rsidRDefault="00D10044" w:rsidP="00D10044"/>
    <w:p w14:paraId="04234FA7" w14:textId="47280FEE" w:rsidR="00D10044" w:rsidRPr="00D10044" w:rsidRDefault="00DF2131" w:rsidP="00D10044">
      <w:r>
        <w:rPr>
          <w:noProof/>
          <w:lang w:val="en-NZ" w:eastAsia="en-NZ"/>
        </w:rPr>
        <w:drawing>
          <wp:anchor distT="0" distB="0" distL="114300" distR="114300" simplePos="0" relativeHeight="251657728" behindDoc="1" locked="0" layoutInCell="1" allowOverlap="1" wp14:anchorId="26DC8A96" wp14:editId="7B9D50FF">
            <wp:simplePos x="0" y="0"/>
            <wp:positionH relativeFrom="margin">
              <wp:posOffset>83820</wp:posOffset>
            </wp:positionH>
            <wp:positionV relativeFrom="paragraph">
              <wp:posOffset>31115</wp:posOffset>
            </wp:positionV>
            <wp:extent cx="857885" cy="806450"/>
            <wp:effectExtent l="0" t="0" r="5715" b="6350"/>
            <wp:wrapTight wrapText="bothSides">
              <wp:wrapPolygon edited="0">
                <wp:start x="0" y="0"/>
                <wp:lineTo x="0" y="21090"/>
                <wp:lineTo x="21104" y="21090"/>
                <wp:lineTo x="21104" y="0"/>
                <wp:lineTo x="0" y="0"/>
              </wp:wrapPolygon>
            </wp:wrapTight>
            <wp:docPr id="49" name="Picture 4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37649" w14:textId="4C0DD1E0" w:rsidR="00D10044" w:rsidRPr="00D10044" w:rsidRDefault="00D10044" w:rsidP="00D10044"/>
    <w:p w14:paraId="54CDA656" w14:textId="73C42764" w:rsidR="00D10044" w:rsidRPr="00D10044" w:rsidRDefault="00D10044" w:rsidP="00D10044"/>
    <w:p w14:paraId="70730695" w14:textId="77777777" w:rsidR="00D10044" w:rsidRPr="00D10044" w:rsidRDefault="00D10044" w:rsidP="00D10044"/>
    <w:p w14:paraId="07D07E10" w14:textId="507A5F47" w:rsidR="00D10044" w:rsidRPr="00D10044" w:rsidRDefault="00D10044" w:rsidP="00D10044"/>
    <w:p w14:paraId="6480F012" w14:textId="77777777" w:rsidR="00D10044" w:rsidRDefault="00D10044" w:rsidP="00D10044">
      <w:pPr>
        <w:tabs>
          <w:tab w:val="left" w:pos="3021"/>
        </w:tabs>
      </w:pPr>
      <w:r>
        <w:tab/>
      </w:r>
    </w:p>
    <w:p w14:paraId="4186CE96" w14:textId="77777777" w:rsidR="00D10044" w:rsidRDefault="00D10044" w:rsidP="00D10044">
      <w:pPr>
        <w:tabs>
          <w:tab w:val="left" w:pos="3021"/>
        </w:tabs>
      </w:pPr>
    </w:p>
    <w:p w14:paraId="6BB0277B" w14:textId="0DEEB23D" w:rsidR="00D10044" w:rsidRDefault="00D10044" w:rsidP="00D10044">
      <w:pPr>
        <w:tabs>
          <w:tab w:val="left" w:pos="3021"/>
        </w:tabs>
      </w:pPr>
    </w:p>
    <w:p w14:paraId="5FE79577" w14:textId="3CB3EF14" w:rsidR="00D10044" w:rsidRDefault="00365634" w:rsidP="00D10044">
      <w:pPr>
        <w:tabs>
          <w:tab w:val="left" w:pos="3021"/>
        </w:tabs>
      </w:pPr>
      <w:r>
        <w:rPr>
          <w:rFonts w:ascii="Arial" w:hAnsi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5DA900F" wp14:editId="56E7CCC7">
                <wp:simplePos x="0" y="0"/>
                <wp:positionH relativeFrom="column">
                  <wp:posOffset>1874520</wp:posOffset>
                </wp:positionH>
                <wp:positionV relativeFrom="paragraph">
                  <wp:posOffset>8255</wp:posOffset>
                </wp:positionV>
                <wp:extent cx="4114800" cy="7498080"/>
                <wp:effectExtent l="0" t="0" r="0" b="762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749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24456F" w14:textId="77777777" w:rsidR="00AB257E" w:rsidRPr="00DF2131" w:rsidRDefault="00AB257E" w:rsidP="00F7227F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886DB1" w14:textId="549CB4B8" w:rsidR="00AB257E" w:rsidRPr="00DF2131" w:rsidRDefault="00AB257E" w:rsidP="00F7227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Hutt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Life Unlimited</w:t>
                            </w:r>
                          </w:p>
                          <w:p w14:paraId="5EE50C3F" w14:textId="77777777" w:rsidR="00AB257E" w:rsidRDefault="00AB257E" w:rsidP="00F7227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1413AAED" w14:textId="13233F6D" w:rsidR="00AB257E" w:rsidRDefault="00AB257E" w:rsidP="00D10F34">
                            <w:pPr>
                              <w:spacing w:before="240" w:after="1200"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Phone: 0800 008 011</w:t>
                            </w:r>
                          </w:p>
                          <w:p w14:paraId="4186F0CA" w14:textId="725F0D95" w:rsidR="00AB257E" w:rsidRDefault="00AB257E" w:rsidP="00F7227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Email: info@lifeunlimited.net</w:t>
                            </w:r>
                            <w:r w:rsidRPr="00D56A74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.nz</w:t>
                            </w:r>
                          </w:p>
                          <w:p w14:paraId="70D05896" w14:textId="77777777" w:rsidR="00AB257E" w:rsidRDefault="00AB257E" w:rsidP="00F7227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44C88A09" w14:textId="77777777" w:rsidR="00AB257E" w:rsidRDefault="00AB257E" w:rsidP="00F7227F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71D5A308" w14:textId="77777777" w:rsidR="00AB257E" w:rsidRPr="00F7227F" w:rsidRDefault="00AB257E" w:rsidP="00F7227F">
                            <w:pPr>
                              <w:spacing w:line="480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199A016D" w14:textId="44356B65" w:rsidR="00AB257E" w:rsidRPr="00DF2131" w:rsidRDefault="00AB257E" w:rsidP="00D10F34">
                            <w:pPr>
                              <w:spacing w:before="480" w:after="1080" w:line="480" w:lineRule="auto"/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Otago/Southland: Access Ability</w:t>
                            </w:r>
                          </w:p>
                          <w:p w14:paraId="10B47E40" w14:textId="7B644526" w:rsidR="00AB257E" w:rsidRDefault="00AB257E" w:rsidP="00D10F34">
                            <w:pPr>
                              <w:spacing w:before="240" w:after="1320"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Phone</w:t>
                            </w:r>
                            <w:r w:rsidRPr="00D56A7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sz w:val="32"/>
                                <w:szCs w:val="32"/>
                                <w:lang w:val="en-US"/>
                              </w:rPr>
                              <w:t>0800 758 700</w:t>
                            </w:r>
                          </w:p>
                          <w:p w14:paraId="1006F674" w14:textId="278691D0" w:rsidR="00AB257E" w:rsidRPr="00A11E3F" w:rsidRDefault="00AB257E" w:rsidP="00365634">
                            <w:pPr>
                              <w:spacing w:line="48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Email: otago@accessability.org</w:t>
                            </w:r>
                            <w:r w:rsidRPr="00D56A74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.nz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900F" id="Text Box 51" o:spid="_x0000_s1039" type="#_x0000_t202" style="position:absolute;margin-left:147.6pt;margin-top:.65pt;width:324pt;height:590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" filled="f" stroked="f">
                <v:textbox>
                  <w:txbxContent>
                    <w:p w14:paraId="3024456F" w14:textId="77777777" w:rsidR="00AB257E" w:rsidRPr="00DF2131" w:rsidRDefault="00AB257E" w:rsidP="00F7227F">
                      <w:pPr>
                        <w:spacing w:line="480" w:lineRule="auto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7A886DB1" w14:textId="549CB4B8" w:rsidR="00AB257E" w:rsidRPr="00DF2131" w:rsidRDefault="00AB257E" w:rsidP="00F7227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Hutt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Life Unlimited</w:t>
                      </w:r>
                    </w:p>
                    <w:p w14:paraId="5EE50C3F" w14:textId="77777777" w:rsidR="00AB257E" w:rsidRDefault="00AB257E" w:rsidP="00F7227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1413AAED" w14:textId="13233F6D" w:rsidR="00AB257E" w:rsidRDefault="00AB257E" w:rsidP="00D10F34">
                      <w:pPr>
                        <w:spacing w:before="240" w:after="1200"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Phone: 0800 008 011</w:t>
                      </w:r>
                    </w:p>
                    <w:p w14:paraId="4186F0CA" w14:textId="725F0D95" w:rsidR="00AB257E" w:rsidRDefault="00AB257E" w:rsidP="00F7227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Email: info@lifeunlimited.net</w:t>
                      </w:r>
                      <w:r w:rsidRPr="00D56A74">
                        <w:rPr>
                          <w:rFonts w:ascii="Arial" w:hAnsi="Arial"/>
                          <w:sz w:val="32"/>
                          <w:szCs w:val="32"/>
                        </w:rPr>
                        <w:t>.nz</w:t>
                      </w:r>
                    </w:p>
                    <w:p w14:paraId="70D05896" w14:textId="77777777" w:rsidR="00AB257E" w:rsidRDefault="00AB257E" w:rsidP="00F7227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44C88A09" w14:textId="77777777" w:rsidR="00AB257E" w:rsidRDefault="00AB257E" w:rsidP="00F7227F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71D5A308" w14:textId="77777777" w:rsidR="00AB257E" w:rsidRPr="00F7227F" w:rsidRDefault="00AB257E" w:rsidP="00F7227F">
                      <w:pPr>
                        <w:spacing w:line="480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199A016D" w14:textId="44356B65" w:rsidR="00AB257E" w:rsidRPr="00DF2131" w:rsidRDefault="00AB257E" w:rsidP="00D10F34">
                      <w:pPr>
                        <w:spacing w:before="480" w:after="1080" w:line="480" w:lineRule="auto"/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Otago/Southland: Access Ability</w:t>
                      </w:r>
                    </w:p>
                    <w:p w14:paraId="10B47E40" w14:textId="7B644526" w:rsidR="00AB257E" w:rsidRDefault="00AB257E" w:rsidP="00D10F34">
                      <w:pPr>
                        <w:spacing w:before="240" w:after="1320"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Phone</w:t>
                      </w:r>
                      <w:r w:rsidRPr="00D56A7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/>
                          <w:sz w:val="32"/>
                          <w:szCs w:val="32"/>
                          <w:lang w:val="en-US"/>
                        </w:rPr>
                        <w:t>0800 758 700</w:t>
                      </w:r>
                    </w:p>
                    <w:p w14:paraId="1006F674" w14:textId="278691D0" w:rsidR="00AB257E" w:rsidRPr="00A11E3F" w:rsidRDefault="00AB257E" w:rsidP="00365634">
                      <w:pPr>
                        <w:spacing w:line="48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Email: otago@accessability.org</w:t>
                      </w:r>
                      <w:r w:rsidRPr="00D56A74">
                        <w:rPr>
                          <w:rFonts w:ascii="Arial" w:hAnsi="Arial"/>
                          <w:sz w:val="32"/>
                          <w:szCs w:val="32"/>
                        </w:rPr>
                        <w:t>.nz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661824" behindDoc="1" locked="0" layoutInCell="1" allowOverlap="1" wp14:anchorId="0D1C4EC0" wp14:editId="5DE7AF8D">
            <wp:simplePos x="0" y="0"/>
            <wp:positionH relativeFrom="column">
              <wp:posOffset>160020</wp:posOffset>
            </wp:positionH>
            <wp:positionV relativeFrom="paragraph">
              <wp:posOffset>9525</wp:posOffset>
            </wp:positionV>
            <wp:extent cx="864000" cy="810000"/>
            <wp:effectExtent l="0" t="0" r="0" b="9525"/>
            <wp:wrapTight wrapText="bothSides">
              <wp:wrapPolygon edited="0">
                <wp:start x="0" y="0"/>
                <wp:lineTo x="0" y="21346"/>
                <wp:lineTo x="20965" y="21346"/>
                <wp:lineTo x="20965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aikatodhb.govt.nz/images/43754.jpg?w=250&amp;h=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DD2C4" w14:textId="2A89FF2D" w:rsidR="00D10044" w:rsidRDefault="00D10044" w:rsidP="00D10044">
      <w:pPr>
        <w:tabs>
          <w:tab w:val="left" w:pos="3021"/>
        </w:tabs>
      </w:pPr>
    </w:p>
    <w:p w14:paraId="746B8F8D" w14:textId="56C852FD" w:rsidR="00D10044" w:rsidRDefault="00D10044" w:rsidP="00D10044">
      <w:pPr>
        <w:tabs>
          <w:tab w:val="left" w:pos="3021"/>
        </w:tabs>
      </w:pPr>
    </w:p>
    <w:p w14:paraId="5D6F1912" w14:textId="3709B269" w:rsidR="00D10044" w:rsidRDefault="00D10044" w:rsidP="00D10044">
      <w:pPr>
        <w:tabs>
          <w:tab w:val="left" w:pos="3021"/>
        </w:tabs>
      </w:pPr>
    </w:p>
    <w:p w14:paraId="0A21A354" w14:textId="0819331C" w:rsidR="00D10044" w:rsidRDefault="00D10044" w:rsidP="00D10044">
      <w:pPr>
        <w:tabs>
          <w:tab w:val="left" w:pos="3021"/>
        </w:tabs>
      </w:pPr>
    </w:p>
    <w:p w14:paraId="4783948C" w14:textId="1EAAF004" w:rsidR="00D10044" w:rsidRDefault="00D10044" w:rsidP="00D10044">
      <w:pPr>
        <w:tabs>
          <w:tab w:val="left" w:pos="3021"/>
        </w:tabs>
      </w:pPr>
    </w:p>
    <w:p w14:paraId="1B5BFEBF" w14:textId="004FB00D" w:rsidR="00DF2131" w:rsidRPr="00D10044" w:rsidRDefault="00365634" w:rsidP="00DF2131">
      <w:r>
        <w:rPr>
          <w:noProof/>
          <w:lang w:val="en-NZ" w:eastAsia="en-NZ"/>
        </w:rPr>
        <w:drawing>
          <wp:anchor distT="0" distB="0" distL="114300" distR="114300" simplePos="0" relativeHeight="251662848" behindDoc="1" locked="0" layoutInCell="1" allowOverlap="1" wp14:anchorId="488ECDA9" wp14:editId="5DAE4FDB">
            <wp:simplePos x="0" y="0"/>
            <wp:positionH relativeFrom="margin">
              <wp:posOffset>228600</wp:posOffset>
            </wp:positionH>
            <wp:positionV relativeFrom="paragraph">
              <wp:posOffset>9525</wp:posOffset>
            </wp:positionV>
            <wp:extent cx="688975" cy="1021715"/>
            <wp:effectExtent l="0" t="0" r="0" b="0"/>
            <wp:wrapTight wrapText="bothSides">
              <wp:wrapPolygon edited="0">
                <wp:start x="0" y="0"/>
                <wp:lineTo x="0" y="20942"/>
                <wp:lineTo x="20704" y="20942"/>
                <wp:lineTo x="20704" y="0"/>
                <wp:lineTo x="0" y="0"/>
              </wp:wrapPolygon>
            </wp:wrapTight>
            <wp:docPr id="31" name="Picture 3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89903" w14:textId="77777777" w:rsidR="00DF2131" w:rsidRPr="00D10044" w:rsidRDefault="00DF2131" w:rsidP="00DF2131"/>
    <w:p w14:paraId="0322E7B4" w14:textId="6529668A" w:rsidR="00DF2131" w:rsidRPr="00D10044" w:rsidRDefault="00DF2131" w:rsidP="00DF2131"/>
    <w:p w14:paraId="6D1F8F2C" w14:textId="77777777" w:rsidR="00DF2131" w:rsidRPr="00D10044" w:rsidRDefault="00DF2131" w:rsidP="00DF2131"/>
    <w:p w14:paraId="6EC48052" w14:textId="2BF93E29" w:rsidR="00DF2131" w:rsidRPr="00D10044" w:rsidRDefault="00DF2131" w:rsidP="00DF2131"/>
    <w:p w14:paraId="037BCBF2" w14:textId="77777777" w:rsidR="00DF2131" w:rsidRPr="00D10044" w:rsidRDefault="00DF2131" w:rsidP="00DF2131"/>
    <w:p w14:paraId="3F4BA3A8" w14:textId="4B38A7DB" w:rsidR="00DF2131" w:rsidRPr="00D10044" w:rsidRDefault="00DF2131" w:rsidP="00DF2131"/>
    <w:p w14:paraId="53D24C55" w14:textId="12064975" w:rsidR="00DF2131" w:rsidRPr="00D10044" w:rsidRDefault="00DF2131" w:rsidP="00DF2131"/>
    <w:p w14:paraId="45C72CB9" w14:textId="163CB5BE" w:rsidR="00DF2131" w:rsidRPr="00D10044" w:rsidRDefault="00365634" w:rsidP="00DF2131">
      <w:r>
        <w:rPr>
          <w:noProof/>
          <w:lang w:val="en-NZ" w:eastAsia="en-NZ"/>
        </w:rPr>
        <w:drawing>
          <wp:anchor distT="0" distB="0" distL="114300" distR="114300" simplePos="0" relativeHeight="251664896" behindDoc="1" locked="0" layoutInCell="1" allowOverlap="1" wp14:anchorId="7A95E36A" wp14:editId="0B077D28">
            <wp:simplePos x="0" y="0"/>
            <wp:positionH relativeFrom="column">
              <wp:posOffset>165735</wp:posOffset>
            </wp:positionH>
            <wp:positionV relativeFrom="paragraph">
              <wp:posOffset>36195</wp:posOffset>
            </wp:positionV>
            <wp:extent cx="857885" cy="806450"/>
            <wp:effectExtent l="0" t="0" r="5715" b="6350"/>
            <wp:wrapTight wrapText="bothSides">
              <wp:wrapPolygon edited="0">
                <wp:start x="0" y="0"/>
                <wp:lineTo x="0" y="21090"/>
                <wp:lineTo x="21104" y="21090"/>
                <wp:lineTo x="21104" y="0"/>
                <wp:lineTo x="0" y="0"/>
              </wp:wrapPolygon>
            </wp:wrapTight>
            <wp:docPr id="34" name="Picture 3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B98DE" w14:textId="2799380B" w:rsidR="00DF2131" w:rsidRPr="00D10044" w:rsidRDefault="00DF2131" w:rsidP="00DF2131"/>
    <w:p w14:paraId="28F42017" w14:textId="5FCE47A9" w:rsidR="00DF2131" w:rsidRPr="00D10044" w:rsidRDefault="00DF2131" w:rsidP="00DF2131"/>
    <w:p w14:paraId="387FE8F9" w14:textId="225DA15E" w:rsidR="00DF2131" w:rsidRPr="00D10044" w:rsidRDefault="00DF2131" w:rsidP="00DF2131"/>
    <w:p w14:paraId="1E197166" w14:textId="77777777" w:rsidR="00DF2131" w:rsidRPr="00D10044" w:rsidRDefault="00DF2131" w:rsidP="00DF2131"/>
    <w:p w14:paraId="512020D5" w14:textId="77777777" w:rsidR="00DF2131" w:rsidRPr="00D10044" w:rsidRDefault="00DF2131" w:rsidP="00DF2131"/>
    <w:p w14:paraId="58986FDB" w14:textId="77777777" w:rsidR="00DF2131" w:rsidRPr="00D10044" w:rsidRDefault="00DF2131" w:rsidP="00DF2131"/>
    <w:p w14:paraId="6B0814A6" w14:textId="77777777" w:rsidR="00DF2131" w:rsidRPr="00D10044" w:rsidRDefault="00DF2131" w:rsidP="00DF2131"/>
    <w:p w14:paraId="300D1A51" w14:textId="7ABD5DA4" w:rsidR="00DF2131" w:rsidRPr="00D10044" w:rsidRDefault="00DF2131" w:rsidP="00DF2131"/>
    <w:p w14:paraId="01B77291" w14:textId="73BE3327" w:rsidR="00DF2131" w:rsidRPr="00D10044" w:rsidRDefault="00DF2131" w:rsidP="00DF2131"/>
    <w:p w14:paraId="75B2CFAF" w14:textId="62BD4631" w:rsidR="00DF2131" w:rsidRPr="00D10044" w:rsidRDefault="00365634" w:rsidP="00DF2131">
      <w:r w:rsidRPr="00DF2131">
        <w:rPr>
          <w:noProof/>
          <w:lang w:val="en-NZ" w:eastAsia="en-NZ"/>
        </w:rPr>
        <w:drawing>
          <wp:anchor distT="0" distB="0" distL="114300" distR="114300" simplePos="0" relativeHeight="251671040" behindDoc="1" locked="0" layoutInCell="1" allowOverlap="1" wp14:anchorId="4E864355" wp14:editId="4AB4EAA1">
            <wp:simplePos x="0" y="0"/>
            <wp:positionH relativeFrom="margin">
              <wp:posOffset>91440</wp:posOffset>
            </wp:positionH>
            <wp:positionV relativeFrom="paragraph">
              <wp:posOffset>6985</wp:posOffset>
            </wp:positionV>
            <wp:extent cx="1011600" cy="709200"/>
            <wp:effectExtent l="0" t="0" r="0" b="0"/>
            <wp:wrapNone/>
            <wp:docPr id="50" name="Picture 50" descr="C:\Users\cscott\Pictures\Access Abi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cott\Pictures\Access Ability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C568E" w14:textId="7E76F1F6" w:rsidR="00F7227F" w:rsidRDefault="00F7227F" w:rsidP="00DF2131"/>
    <w:p w14:paraId="67D65074" w14:textId="48E95F2D" w:rsidR="00DF2131" w:rsidRPr="00D10044" w:rsidRDefault="00DF2131" w:rsidP="00DF2131"/>
    <w:p w14:paraId="23D967DB" w14:textId="262A36DE" w:rsidR="00DF2131" w:rsidRPr="00D10044" w:rsidRDefault="00DF2131" w:rsidP="00DF2131"/>
    <w:p w14:paraId="6671FDBF" w14:textId="198C6B4E" w:rsidR="00DF2131" w:rsidRPr="00D10044" w:rsidRDefault="00DF2131" w:rsidP="00DF2131"/>
    <w:p w14:paraId="3E206346" w14:textId="77777777" w:rsidR="00DF2131" w:rsidRPr="00D10044" w:rsidRDefault="00DF2131" w:rsidP="00DF2131"/>
    <w:p w14:paraId="7B8D5AEE" w14:textId="2E242B49" w:rsidR="00DF2131" w:rsidRPr="00D10044" w:rsidRDefault="00365634" w:rsidP="00DF2131">
      <w:r>
        <w:rPr>
          <w:noProof/>
          <w:lang w:val="en-NZ" w:eastAsia="en-NZ"/>
        </w:rPr>
        <w:drawing>
          <wp:anchor distT="0" distB="0" distL="114300" distR="114300" simplePos="0" relativeHeight="251663872" behindDoc="1" locked="0" layoutInCell="1" allowOverlap="1" wp14:anchorId="0310F186" wp14:editId="0A5D83B9">
            <wp:simplePos x="0" y="0"/>
            <wp:positionH relativeFrom="margin">
              <wp:posOffset>160020</wp:posOffset>
            </wp:positionH>
            <wp:positionV relativeFrom="paragraph">
              <wp:posOffset>7620</wp:posOffset>
            </wp:positionV>
            <wp:extent cx="627380" cy="929640"/>
            <wp:effectExtent l="0" t="0" r="7620" b="10160"/>
            <wp:wrapTight wrapText="bothSides">
              <wp:wrapPolygon edited="0">
                <wp:start x="0" y="0"/>
                <wp:lineTo x="0" y="21246"/>
                <wp:lineTo x="20988" y="21246"/>
                <wp:lineTo x="20988" y="0"/>
                <wp:lineTo x="0" y="0"/>
              </wp:wrapPolygon>
            </wp:wrapTight>
            <wp:docPr id="35" name="Picture 3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648E1" w14:textId="13729754" w:rsidR="00DF2131" w:rsidRPr="00D10044" w:rsidRDefault="00DF2131" w:rsidP="00DF2131"/>
    <w:p w14:paraId="3586D9A6" w14:textId="0CC4B870" w:rsidR="00DF2131" w:rsidRPr="00D10044" w:rsidRDefault="00DF2131" w:rsidP="00DF2131"/>
    <w:p w14:paraId="11587D2A" w14:textId="482C3031" w:rsidR="00DF2131" w:rsidRPr="00D10044" w:rsidRDefault="00DF2131" w:rsidP="00DF2131"/>
    <w:p w14:paraId="0AC66F28" w14:textId="77777777" w:rsidR="00DF2131" w:rsidRPr="00D10044" w:rsidRDefault="00DF2131" w:rsidP="00DF2131"/>
    <w:p w14:paraId="79A2FC2A" w14:textId="0E2FE027" w:rsidR="00DF2131" w:rsidRPr="00D10044" w:rsidRDefault="00365634" w:rsidP="00DF2131">
      <w:r>
        <w:rPr>
          <w:noProof/>
          <w:lang w:val="en-NZ" w:eastAsia="en-NZ"/>
        </w:rPr>
        <w:drawing>
          <wp:anchor distT="0" distB="0" distL="114300" distR="114300" simplePos="0" relativeHeight="251667968" behindDoc="1" locked="0" layoutInCell="1" allowOverlap="1" wp14:anchorId="07109189" wp14:editId="3314B443">
            <wp:simplePos x="0" y="0"/>
            <wp:positionH relativeFrom="margin">
              <wp:posOffset>99060</wp:posOffset>
            </wp:positionH>
            <wp:positionV relativeFrom="paragraph">
              <wp:posOffset>646430</wp:posOffset>
            </wp:positionV>
            <wp:extent cx="857885" cy="806450"/>
            <wp:effectExtent l="0" t="0" r="5715" b="6350"/>
            <wp:wrapTight wrapText="bothSides">
              <wp:wrapPolygon edited="0">
                <wp:start x="0" y="0"/>
                <wp:lineTo x="0" y="21090"/>
                <wp:lineTo x="21104" y="21090"/>
                <wp:lineTo x="21104" y="0"/>
                <wp:lineTo x="0" y="0"/>
              </wp:wrapPolygon>
            </wp:wrapTight>
            <wp:docPr id="38" name="Picture 3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0BEA8" w14:textId="003F0F05" w:rsidR="00DF2131" w:rsidRDefault="00DF2131" w:rsidP="00DF2131">
      <w:pPr>
        <w:tabs>
          <w:tab w:val="left" w:pos="3021"/>
        </w:tabs>
      </w:pPr>
      <w:r>
        <w:tab/>
      </w:r>
    </w:p>
    <w:p w14:paraId="238F2659" w14:textId="62DC0F78" w:rsidR="00DF2131" w:rsidRDefault="00DF2131" w:rsidP="00DF2131">
      <w:pPr>
        <w:tabs>
          <w:tab w:val="left" w:pos="3021"/>
        </w:tabs>
      </w:pPr>
    </w:p>
    <w:p w14:paraId="45BEECCA" w14:textId="07E8D1B3" w:rsidR="00DF2131" w:rsidRDefault="00DF2131" w:rsidP="00DF2131">
      <w:pPr>
        <w:tabs>
          <w:tab w:val="left" w:pos="3021"/>
        </w:tabs>
      </w:pPr>
    </w:p>
    <w:p w14:paraId="1DE6A032" w14:textId="4EBC1B0C" w:rsidR="00D10044" w:rsidRDefault="00D10044" w:rsidP="00D10044">
      <w:pPr>
        <w:tabs>
          <w:tab w:val="left" w:pos="3021"/>
        </w:tabs>
      </w:pPr>
    </w:p>
    <w:p w14:paraId="339C4FC5" w14:textId="7B5BDB55" w:rsidR="00D10044" w:rsidRDefault="00D10044" w:rsidP="00D10044">
      <w:pPr>
        <w:tabs>
          <w:tab w:val="left" w:pos="3021"/>
        </w:tabs>
      </w:pPr>
    </w:p>
    <w:p w14:paraId="0EACF57D" w14:textId="2CF5BB4C" w:rsidR="00D10044" w:rsidRDefault="00D10044" w:rsidP="00D10044">
      <w:pPr>
        <w:tabs>
          <w:tab w:val="left" w:pos="3021"/>
        </w:tabs>
      </w:pPr>
    </w:p>
    <w:p w14:paraId="1C526360" w14:textId="5B7CA8E3" w:rsidR="00D10044" w:rsidRDefault="00D10044" w:rsidP="00D10044">
      <w:pPr>
        <w:tabs>
          <w:tab w:val="left" w:pos="3021"/>
        </w:tabs>
      </w:pPr>
    </w:p>
    <w:p w14:paraId="1FBB1EBD" w14:textId="77777777" w:rsidR="00D10044" w:rsidRPr="00D10044" w:rsidRDefault="00D10044" w:rsidP="00D10044">
      <w:pPr>
        <w:tabs>
          <w:tab w:val="left" w:pos="3021"/>
        </w:tabs>
      </w:pPr>
    </w:p>
    <w:p w14:paraId="6896E95D" w14:textId="77777777" w:rsidR="00D10044" w:rsidRDefault="00D10044" w:rsidP="00D10044"/>
    <w:p w14:paraId="0083712D" w14:textId="77777777" w:rsidR="00D10044" w:rsidRDefault="00D10044" w:rsidP="00D10044"/>
    <w:p w14:paraId="4D997D66" w14:textId="77777777" w:rsidR="00D10044" w:rsidRDefault="00D10044" w:rsidP="00D10044"/>
    <w:p w14:paraId="146C98C9" w14:textId="77777777" w:rsidR="00D10044" w:rsidRDefault="00D10044" w:rsidP="00D10044"/>
    <w:p w14:paraId="252E1716" w14:textId="77777777" w:rsidR="00D10044" w:rsidRDefault="00D10044" w:rsidP="00D10044"/>
    <w:p w14:paraId="74386614" w14:textId="77777777" w:rsidR="00D10044" w:rsidRDefault="00D10044" w:rsidP="00D10044"/>
    <w:p w14:paraId="32B10B39" w14:textId="77777777" w:rsidR="00D10044" w:rsidRDefault="00D10044" w:rsidP="00D10044"/>
    <w:p w14:paraId="4D084A38" w14:textId="77777777" w:rsidR="00D10044" w:rsidRDefault="00D10044" w:rsidP="00D10044"/>
    <w:p w14:paraId="52142F3E" w14:textId="77777777" w:rsidR="00D10044" w:rsidRPr="00D10044" w:rsidRDefault="00D10044" w:rsidP="00D10044"/>
    <w:p w14:paraId="6B6542C0" w14:textId="77777777" w:rsidR="00D10044" w:rsidRPr="00D10044" w:rsidRDefault="00D10044" w:rsidP="00D10044"/>
    <w:p w14:paraId="26BEA8CD" w14:textId="77777777" w:rsidR="00D10044" w:rsidRDefault="00D10044" w:rsidP="00D10044">
      <w:pPr>
        <w:tabs>
          <w:tab w:val="left" w:pos="2016"/>
        </w:tabs>
      </w:pPr>
    </w:p>
    <w:p w14:paraId="7B5E8D6C" w14:textId="77777777" w:rsidR="00D10044" w:rsidRDefault="00D10044" w:rsidP="00D10044">
      <w:pPr>
        <w:tabs>
          <w:tab w:val="left" w:pos="2016"/>
        </w:tabs>
      </w:pPr>
    </w:p>
    <w:p w14:paraId="756456FA" w14:textId="77777777" w:rsidR="00D10044" w:rsidRDefault="00D10044" w:rsidP="00D10044">
      <w:pPr>
        <w:spacing w:line="360" w:lineRule="auto"/>
        <w:rPr>
          <w:sz w:val="32"/>
          <w:szCs w:val="32"/>
        </w:rPr>
      </w:pPr>
    </w:p>
    <w:p w14:paraId="2569A0A5" w14:textId="77777777" w:rsidR="00D10044" w:rsidRDefault="00D10044" w:rsidP="00D10044">
      <w:pPr>
        <w:spacing w:line="360" w:lineRule="auto"/>
        <w:rPr>
          <w:sz w:val="32"/>
          <w:szCs w:val="32"/>
        </w:rPr>
      </w:pPr>
    </w:p>
    <w:p w14:paraId="60449C1A" w14:textId="77777777" w:rsidR="00D10044" w:rsidRDefault="00D10044" w:rsidP="00D10044">
      <w:pPr>
        <w:spacing w:line="360" w:lineRule="auto"/>
        <w:ind w:right="-613"/>
        <w:rPr>
          <w:rFonts w:ascii="Arial" w:hAnsi="Arial" w:cs="Arial"/>
          <w:sz w:val="32"/>
          <w:szCs w:val="32"/>
        </w:rPr>
      </w:pPr>
    </w:p>
    <w:p w14:paraId="43257A32" w14:textId="77777777" w:rsidR="00D10044" w:rsidRDefault="00D10044" w:rsidP="00D10044">
      <w:pPr>
        <w:spacing w:line="360" w:lineRule="auto"/>
        <w:ind w:right="-613"/>
        <w:rPr>
          <w:rFonts w:ascii="Arial" w:hAnsi="Arial" w:cs="Arial"/>
          <w:sz w:val="32"/>
          <w:szCs w:val="32"/>
        </w:rPr>
      </w:pPr>
    </w:p>
    <w:p w14:paraId="0FCDA775" w14:textId="50D4D313" w:rsidR="00D10044" w:rsidRDefault="00D10044" w:rsidP="00D10044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5F9DFE6E" w14:textId="19713551" w:rsidR="00D10044" w:rsidRDefault="00D10044" w:rsidP="00D10044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4B36B460" w14:textId="77777777" w:rsidR="00926246" w:rsidRDefault="00926246" w:rsidP="00D10044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0CB2AEBB" w14:textId="77777777" w:rsidR="00926246" w:rsidRDefault="00926246" w:rsidP="00D10044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3DE5E5F8" w14:textId="77777777" w:rsidR="00926246" w:rsidRDefault="00926246" w:rsidP="00D10044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37B4311D" w14:textId="77777777" w:rsidR="00926246" w:rsidRDefault="00926246" w:rsidP="00D10044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0323260B" w14:textId="60791F2D" w:rsidR="00D10044" w:rsidRPr="00830AA4" w:rsidRDefault="00176B6E" w:rsidP="00D10044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21ADE0F5" wp14:editId="269BE827">
                <wp:simplePos x="0" y="0"/>
                <wp:positionH relativeFrom="column">
                  <wp:posOffset>685800</wp:posOffset>
                </wp:positionH>
                <wp:positionV relativeFrom="paragraph">
                  <wp:posOffset>-1362710</wp:posOffset>
                </wp:positionV>
                <wp:extent cx="4457700" cy="3022600"/>
                <wp:effectExtent l="0" t="0" r="12700" b="0"/>
                <wp:wrapThrough wrapText="bothSides">
                  <wp:wrapPolygon edited="0">
                    <wp:start x="4185" y="0"/>
                    <wp:lineTo x="4185" y="8168"/>
                    <wp:lineTo x="5538" y="8713"/>
                    <wp:lineTo x="10831" y="8713"/>
                    <wp:lineTo x="123" y="10709"/>
                    <wp:lineTo x="369" y="21418"/>
                    <wp:lineTo x="8985" y="21418"/>
                    <wp:lineTo x="21292" y="20874"/>
                    <wp:lineTo x="21415" y="18877"/>
                    <wp:lineTo x="19446" y="18514"/>
                    <wp:lineTo x="8985" y="17425"/>
                    <wp:lineTo x="15631" y="17425"/>
                    <wp:lineTo x="21415" y="15973"/>
                    <wp:lineTo x="21538" y="10891"/>
                    <wp:lineTo x="10831" y="8713"/>
                    <wp:lineTo x="16738" y="8713"/>
                    <wp:lineTo x="18338" y="8168"/>
                    <wp:lineTo x="18092" y="0"/>
                    <wp:lineTo x="4185" y="0"/>
                  </wp:wrapPolygon>
                </wp:wrapThrough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3022600"/>
                          <a:chOff x="0" y="0"/>
                          <a:chExt cx="4457700" cy="302260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PeopleFirstLogo-New on 01 Oct 201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0"/>
                            <a:ext cx="278320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2400300"/>
                            <a:ext cx="1725295" cy="6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C:\Users\Crystal Fang\AppData\Local\Microsoft\Windows\Temporary Internet Files\Content.Outlook\165UPZ5J\CHANGE_publ_mark_maxi_black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2628900"/>
                            <a:ext cx="159639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1485900"/>
                            <a:ext cx="4457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B2558C" w14:textId="77777777" w:rsidR="00AB257E" w:rsidRPr="00D748C5" w:rsidRDefault="00AB257E" w:rsidP="00176B6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102CC2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This information has been translated into Easy Read by People First New Zealand Inc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DE0F5" id="Group 20" o:spid="_x0000_s1040" style="position:absolute;left:0;text-align:left;margin-left:54pt;margin-top:-107.3pt;width:351pt;height:238pt;z-index:251733504" coordsize="44577,302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B0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D0AAAAAUmdodGxvbmcAAAFR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3&#10;OTA5NkJFNUI0MjA4NENGNzZFQkU5RDgzRkM2RkVBRTwvZXhpZjpOYXRpdmVEaWdlc3Q+CiAgICAg&#10;IDwvcmRmOkRlc2NyaXB0aW9uPgogICAgICA8cmRmOkRlc2NyaXB0aW9uIHJkZjphYm91dD0iIgog&#10;ICAgICAgICAgICB4bWxuczpwaG90b3Nob3A9Imh0dHA6Ly9ucy5hZG9iZS5jb20vcGhvdG9zaG9w&#10;LzEuMC8iPgogICAgICAgICA8cGhvdG9zaG9wOkhpc3Rvcnkv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/+J9EElDQ19QUk9GSUxFAAESAAiA&#10;cEFEQkUCEAAAcHJ0ckNNWUtMYWIgB9AABwAaAAUAKQA1YWNzcEFQUEwAAAAAQURCRQAAAAAAAAAA&#10;AAAAAAAAAAE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v/4n0QSUNDX1BST0ZJTEUAAhK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f/ifRBJQ0NfUFJPRklMRQADEp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/+J9EElDQ19QUk9G&#10;SUxFAAQS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/4n0QSUNDX1BST0ZJTEUABRL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P/ifRBJQ0NfUFJPRklMRQAGEr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/+J9&#10;EElDQ19QUk9GSUxFAAcS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/4n0QSUNDX1BST0ZJTEUACBL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v/ifRBJQ0NfUFJPRklMRQAJE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/+J9EElDQ19QUk9GSUxFAAoS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D/4n0QSUNDX1BS&#10;T0ZJTEUACxI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P/ifRBJQ0NfUFJPRklMRQAMEs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/+J9EElDQ19QUk9GSUxFAA0S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b/&#10;4n0QSUNDX1BST0ZJTEUADhK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P/ifRBJQ0NfUFJPRklMRQAP&#10;Eq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+vR////////////////////&#10;//////////////////////fp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1///////////////////////&#10;////////////////3a+Wt/T/////////////////////////////////////xYxop+f/////////&#10;////////////////////////////zJyJpOf/////////////////////////////////////+s67&#10;xv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FvfX/////////////////////////////////////v5N6hcX/////////////&#10;///////////////////////bkFs9Zaj2//////////////////////////////////68dTQAVJvr&#10;/////////////////////////////////9OUfkksTprs////////////////////////////////&#10;2NTKs35lbaX5////////////////////////////////////9MWur8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M4BJQ0Nf&#10;UFJPRklMRQASEv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Xj4+Tm6O3x+f/////////////////////////////9sZSSkpWZ&#10;naOpsrzQ7f//////////////////////////nVNHSU1RVmBziq/W/P//////////////////////&#10;////slYAGjVQbYuu0vf/////////////////////////////zW8+X3uZt9f5////////////////&#10;////////////////7p+DpsLh/////////////////////////////////////+PO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EAAAAAC/9sAhAABAQEBAQEBAQEBAQEBAQEBAQEBAQEBAQEB&#10;AQEBAQEBAQEBAQEBAQEBAQEBAgICAgICAgICAgIDAwMDAwMDAwMDAQEBAQEBAQEBAQECAgECAgMD&#10;AwMDAwMDAwMDAwMDAwMDAwMDAwMDAwMDAwMDAwMDAwMDAwMDAwMDAwMDAwMDAwP/wAAUCAA9AVEE&#10;AREAAhEBAxEBBBEA/90ABAAr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04AAAAAUmdodGxvbmcAAAfd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QEQAAAAEAAACg&#10;AAAAQwAAAeAAAH2gAAAP9QAYAAH/2P/gABBKRklGAAECAABIAEgAAP/tAAxBZG9iZV9DTQAC/+4A&#10;DkFkb2JlAGSAAAAAAf/bAIQADAgICAkIDAkJDBELCgsRFQ8MDA8VGBMTFRMTGBEMDAwMDAwRDAwM&#10;DAwMDAwMDAwMDAwMDAwMDAwMDAwMDAwMDAENCwsNDg0QDg4QFA4ODhQUDg4ODhQRDAwMDAwREQwM&#10;DAwMDBEMDAwMDAwMDAwMDAwMDAwMDAwMDAwMDAwMDAwM/8AAEQgAQ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HBBREJFAhAAAHBydHJD&#10;TVlLTGFiIAfQAAcAGgAFACkANWFjc3BBUFBMAAAAAEFEQkUAAAAAAAAAAAAAAAAAAAAB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//i/+JJQ0NfUFJPRklMRQACCX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P/i/+JJ&#10;Q0NfUFJPRklMRQADCY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E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B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P/i/+JJQ0NfUFJPRklMRQAECR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P/i/+JJQ0NfUFJPRklMRQAFCa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//i/+JJQ0NfUFJPRklMRQAG&#10;Cd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W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/i&#10;/+JJQ0NfUFJPRklMRQAHCf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C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v/i/+JJQ0NfUFJPRklMRQAICS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fB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QAAAAAAv/bAIQABgQEBwUHCwYGCw4KCAoOEQ4ODg4RFhMTExMTFhEM&#10;DAwMDAwRDAwMDAwMDAwMDAwMDAwMDAwMDAwMDAwMDAwMDAEHCQkTDBMiExMiFA4ODhQUDg4ODhQR&#10;DAwMDAwREQwMDAwMDBEMDAwMDAwMDAwMDAwMDAwMDAwMDAwMDAwMDAwM/8AAFAgDTgfdBAERAAIR&#10;AQMRAQQRAP/dAAQA/P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4EAQACEQMRBAAAPwD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Jx5W/KbUtZVbi5P1S3bcFxV2Hise3/Dsv+yzSartbHhNR/eT8&#10;vp/0zbHGSld/5ghtiUT9448Og/2WTiH8ktHVOMktwzePJR9w4ZpD23lJ2EPt/wCKbvCCVt5nuSah&#10;UA8KH+uRrzL+S9zZoZ9Ik+sIN/TbZ/8AYn7D/wDCZstN21GZrIOD+l/B/wAd/wBk1yxVyRtl5mSQ&#10;hLgcD/MOn9mc2kjaJjHICrqaEEUII7EZ0YN7hoTtWDCo3Bxu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D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f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0/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U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V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b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f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D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f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v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6v8AkVZIXvLsj94o&#10;jjB8AeTN9/FM5Xt2ZqMf60nIwhIPNUppHH2NTnW85NyWPZzL884pTY2si/3SysG+ZX4P+IvnS9hE&#10;cch/Fw/p/wCkWjNyTzyqy+rID9oqKffvnGs7FxWSZsVdmxV2bFXZsVdmxV2bFXZsVdmxV2dj/Iu8&#10;5Wl3a/ySK/8AwY4/8ys4/t2FSjLviY/6X/pNysJY55qjpJHJ4qR9x/5uxP8APaCsFlN/K8i/8EFP&#10;/GmS7ClvIeUf0/8AFIzN+VXo8q+IB+7OQZ1zjMi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T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/9T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X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W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/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D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0f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S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P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T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X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W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X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ofPY3tXZsVdnK/wA1f+OnH/xgX/iUmcD7Qf3w/wCFj/dzee7R+sf1f0yd&#10;kMzmnV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/8A6Rtv9+x/8EM9d8eHfH/TB7HxI94dm/SNt/v2P/ghj48O+P8ApgviR7w7OYfmfOk2&#10;pRtEwYegoqDX9qTOF7ekJZgQeL92P93N0HaBBmK/m/pk7IfnOOt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deTf8Ajr2v/GQfqzZ9mf38P6zlaX+8Hvdnbc9QerdhVL/x2Iv+YaX/AInD&#10;mBL+/j/wrJ/u8TjH+8H9SX+6g7P/0+feRv8AjjW3+qf+JNnp3ZP+Lx9x/wB1J6nR/wB2H1TgzzH/&#10;AMcy7/4wS/8AEWzJ1v8Acz/4XP8A3Bbc/wBEv6svudnCc8oeR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15N/wCOva/8ZB+rNn2Z/fw/rOVpf7we92dt&#10;z1B6t2FUv/HYi/5hpf8AicOYEv7+P/Csn+7xOMf7wf1Jf7qDs//U595G/wCONbf6p/4k2endk/4v&#10;H3H/AHUnqdH/AHYfVODPMf8AxzLv/jBL/wARbMnW/wBzP/hc/wDcFtz/AES/qy+52cJzyh5F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HXk3/AI69r/xk&#10;H6s2fZn9/D+s5Wl/vB73Z23PUHq3YVS/8diL/mGl/wCJw5gS/v4/8Kyf7vE4x/vB/Ul/uoOz/9Xn&#10;3kb/AI41t/qn/iTZ6d2T/i8fcf8AdSep0f8Adh9U4M8x/wDHMu/+MEv/ABFsydb/AHM/+Fz/ANwW&#10;3P8ARL+rL7nZwnPKHk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deTf8Ajr2v/GQfqzZ9mf38P6zlaX+8Hvdnbc9QerdhVL/x2Iv+YaX/AInDmBL+/j/w&#10;rJ/u8TjH+8H9SX+6g7P/1ufeRv8AjjW3+qf+JNnp3ZP+Lx9x/wB1J6nR/wB2H1TgzzH/AMcy7/4w&#10;S/8AEWzJ1v8Acz/4XP8A3Bbc/wBEv6svudnCc8oeR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15N/wCOva/8ZB+rNn2Z/fw/rOVpf7we92dtz1B6t2FU&#10;v/HYi/5hpf8AicOYEv7+P/Csn+7xOMf7wf1Jf7qDs//X595G/wCONbf6p/4k2endk/4vH3H/AHUn&#10;qdH/AHYfVODPMf8AxzLv/jBL/wARbMnW/wBzP/hc/wDcFtz/AES/qy+52cJzyh5F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HXk3/AI69r/xkH6s2fZn9&#10;/D+s5Wl/vB73Z23PUHq3YVS/8diL/mGl/wCJw5gS/v4/8Kyf7vE4x/vB/Ul/uoOz/9Dn3kb/AI41&#10;t/qn/iTZ6d2T/i8fcf8AdSep0f8Adh9U4M8x/wDHMu/+MEv/ABFsydb/AHM/+Fz/ANwW3P8ARL+r&#10;L7nZwnPKHk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deTf8Ajr2v/GQfqzZ9mf38P6zlaX+8Hvdnbc9QerdhVL/x2Iv+YaX/AInDmBL+/j/wrJ/u8TjH&#10;+8H9SX+6g7P/0efeRv8AjjW3+qf+JNnp3ZP+Lx9x/wB1J6nR/wB2H1TgzzH/AMcy7/4wS/8AEWzJ&#10;1v8Acz/4XP8A3Bbc/wBEv6svudnCc8oeR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h15N/wCOva/8ZB+rNn2Z/fw/rOVpf7we92dtz1B6t2FUv/HYi/5h&#10;pf8AicOYEv7+P/Csn+7xOMf7wf1Jf7qDs//S595G/wCONbf6p/4k2endk/4vH3H/AHUnqdH/AHYf&#10;VODPMf8AxzLv/jBL/wARbMnW/wBzP/hc/wDcFtz/AES/qy+52cJzyh5F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HXk3/AI69r/xkH6s2fZn9/D+s5Wl/&#10;vB73Z23PUHq3YVS/8diL/mGl/wCJw5gS/v4/8Kyf7vE4x/vB/Ul/uoOz/9Pn3kb/AI41t/qn/iTZ&#10;6d2T/i8fcf8AdSep0f8Adh9U4M8x/wDHMu/+MEv/ABFsydb/AHM/+Fz/ANwW3P8ARL+rL7nZwnPK&#10;Hk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deTf8A&#10;jr2v/GQfqzZ9mf38P6zlaX+8Hvdnbc9QerdhVL/x2Iv+YaX/AInDmBL+/j/wrJ/u8TjH+8H9SX+6&#10;g7P/1OfeRv8AjjW3+qf+JNnp3ZP+Lx9x/wB1J6nR/wB2H1TgzzH/AMcy7/4wS/8AEWzJ1v8Acz/4&#10;XP8A3Bbc/wBEv6svudnCc8oeR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15N/wCOva/8ZB+rNn2Z/fw/rOVpf7we92dtz1B6t2FUv/HYi/5hpf8AicOY&#10;Ev7+P/Csn+7xOMf7wf1Jf7qDs//V595G/wCONbf6p/4k2endk/4vH3H/AHUnqdH/AHYfVODPMf8A&#10;xzLv/jBL/wARbMnW/wBzP/hc/wDcFtz/AES/qy+52cJzyh5F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">
                <v:shape id="Picture 21" o:spid="_x0000_s1041" type="#_x0000_t75" alt="PeopleFirstLogo-New on 01 Oct 2013" style="position:absolute;left:9144;width:27832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NqNXBAAAA2wAAAA8AAABkcnMvZG93bnJldi54bWxEj0+LwjAUxO+C3yE8wZum1cWVaiziHxD2&#10;ZBX2+miebbF5KU2s9dubhQWPw8z8hlmnvalFR62rLCuIpxEI4tzqigsF18txsgThPLLG2jIpeJGD&#10;dDMcrDHR9sln6jJfiABhl6CC0vsmkdLlJRl0U9sQB+9mW4M+yLaQusVngJtazqJoIQ1WHBZKbGhX&#10;Un7PHkbBz/dp/nvtLllOHr/2rohqcz4oNR712xUIT73/hP/bJ61gFsPfl/AD5OY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NqNXBAAAA2wAAAA8AAAAAAAAAAAAAAAAAnwIA&#10;AGRycy9kb3ducmV2LnhtbFBLBQYAAAAABAAEAPcAAACNAwAAAAA=&#10;">
                  <v:imagedata r:id="rId32" o:title="PeopleFirstLogo-New on 01 Oct 2013"/>
                  <v:path arrowok="t"/>
                </v:shape>
                <v:shape id="Picture 22" o:spid="_x0000_s1042" type="#_x0000_t75" style="position:absolute;left:1143;top:24003;width:17252;height:6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HTR/EAAAA2wAAAA8AAABkcnMvZG93bnJldi54bWxEj81qwzAQhO+BvoPYQm6xXAdKcCOHNFDa&#10;S2niGHrdWOsfYq2MpdrO21eBQo/DzHzDbHez6cRIg2stK3iKYhDEpdUt1wqK89tqA8J5ZI2dZVJw&#10;Iwe77GGxxVTbiU805r4WAcIuRQWN930qpSsbMugi2xMHr7KDQR/kUEs94BTgppNJHD9Lgy2HhQZ7&#10;OjRUXvMfo6CWRUnFpTpeusOX7G+v7/Pn91qp5eO8fwHhafb/4b/2h1aQJHD/En6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HTR/EAAAA2wAAAA8AAAAAAAAAAAAAAAAA&#10;nwIAAGRycy9kb3ducmV2LnhtbFBLBQYAAAAABAAEAPcAAACQAwAAAAA=&#10;">
                  <v:imagedata r:id="rId33" o:title=""/>
                  <v:path arrowok="t"/>
                </v:shape>
                <v:shape id="Picture 25" o:spid="_x0000_s1043" type="#_x0000_t75" style="position:absolute;left:27432;top:26289;width:15963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Na3nCAAAA2wAAAA8AAABkcnMvZG93bnJldi54bWxEj1FrwjAUhd8H+w/hDva2pgoTqUYRYTDr&#10;06o/4Jpcm2pz0zWZ1n+/CIKPh3POdzjz5eBacaE+NJ4VjLIcBLH2puFawX739TEFESKywdYzKbhR&#10;gOXi9WWOhfFX/qFLFWuRIBwKVGBj7Aopg7bkMGS+I07e0fcOY5J9LU2P1wR3rRzn+UQ6bDgtWOxo&#10;bUmfqz+nYGPMRP9WG2N1We3WtisPp22p1PvbsJqBiDTEZ/jR/jYKxp9w/5J+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jWt5wgAAANsAAAAPAAAAAAAAAAAAAAAAAJ8C&#10;AABkcnMvZG93bnJldi54bWxQSwUGAAAAAAQABAD3AAAAjgMAAAAA&#10;">
                  <v:imagedata r:id="rId34" o:title="CHANGE_publ_mark_maxi_black"/>
                  <v:path arrowok="t"/>
                </v:shape>
                <v:shape id="Text Box 30" o:spid="_x0000_s1044" type="#_x0000_t202" style="position:absolute;top:14859;width:44577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14:paraId="0FB2558C" w14:textId="77777777" w:rsidR="00AB257E" w:rsidRPr="00D748C5" w:rsidRDefault="00AB257E" w:rsidP="00176B6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w:r w:rsidRPr="00102CC2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This information has been translated into Easy Read by People First New Zealand Inc</w:t>
                        </w: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76771BB5" w14:textId="77777777" w:rsidR="00D10044" w:rsidRDefault="00D10044" w:rsidP="00D10044">
      <w:pPr>
        <w:spacing w:line="360" w:lineRule="auto"/>
        <w:rPr>
          <w:sz w:val="32"/>
          <w:szCs w:val="32"/>
        </w:rPr>
      </w:pPr>
    </w:p>
    <w:p w14:paraId="526ED2EF" w14:textId="77777777" w:rsidR="00D10044" w:rsidRDefault="00D10044" w:rsidP="00D10044">
      <w:pPr>
        <w:tabs>
          <w:tab w:val="left" w:pos="2016"/>
        </w:tabs>
      </w:pPr>
    </w:p>
    <w:p w14:paraId="009F060D" w14:textId="77777777" w:rsidR="00D10044" w:rsidRPr="007F3874" w:rsidRDefault="00D10044" w:rsidP="00D10044">
      <w:pPr>
        <w:tabs>
          <w:tab w:val="left" w:pos="2016"/>
        </w:tabs>
      </w:pPr>
    </w:p>
    <w:p w14:paraId="6FB7D16C" w14:textId="77777777" w:rsidR="003B64D9" w:rsidRPr="00D10044" w:rsidRDefault="003B64D9" w:rsidP="00D10044"/>
    <w:sectPr w:rsidR="003B64D9" w:rsidRPr="00D10044" w:rsidSect="00A74A9B">
      <w:footerReference w:type="even" r:id="rId35"/>
      <w:footerReference w:type="default" r:id="rId36"/>
      <w:pgSz w:w="11900" w:h="16840"/>
      <w:pgMar w:top="1440" w:right="1440" w:bottom="1440" w:left="1440" w:header="708" w:footer="708" w:gutter="0"/>
      <w:pgBorders w:offsetFrom="page">
        <w:top w:val="double" w:sz="4" w:space="31" w:color="388CA8"/>
        <w:left w:val="double" w:sz="4" w:space="31" w:color="388CA8"/>
        <w:bottom w:val="double" w:sz="4" w:space="31" w:color="388CA8"/>
        <w:right w:val="double" w:sz="4" w:space="31" w:color="388CA8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E778F0" w14:textId="77777777" w:rsidR="00AB257E" w:rsidRDefault="00AB257E" w:rsidP="00227C38">
      <w:r>
        <w:separator/>
      </w:r>
    </w:p>
  </w:endnote>
  <w:endnote w:type="continuationSeparator" w:id="0">
    <w:p w14:paraId="1A9B8BF4" w14:textId="77777777" w:rsidR="00AB257E" w:rsidRDefault="00AB257E" w:rsidP="00227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0F0BD" w14:textId="77777777" w:rsidR="00AB257E" w:rsidRPr="00902B96" w:rsidRDefault="00AB257E" w:rsidP="00902B96">
    <w:pPr>
      <w:pStyle w:val="Footer"/>
      <w:framePr w:w="174" w:wrap="around" w:vAnchor="text" w:hAnchor="page" w:x="1081" w:y="-197"/>
      <w:rPr>
        <w:rStyle w:val="PageNumber"/>
        <w:rFonts w:ascii="Arial" w:hAnsi="Arial" w:cs="Arial"/>
        <w:sz w:val="28"/>
        <w:szCs w:val="28"/>
      </w:rPr>
    </w:pPr>
    <w:r w:rsidRPr="00902B96">
      <w:rPr>
        <w:rStyle w:val="PageNumber"/>
        <w:rFonts w:ascii="Arial" w:hAnsi="Arial" w:cs="Arial"/>
        <w:sz w:val="28"/>
        <w:szCs w:val="28"/>
      </w:rPr>
      <w:fldChar w:fldCharType="begin"/>
    </w:r>
    <w:r w:rsidRPr="00902B96">
      <w:rPr>
        <w:rStyle w:val="PageNumber"/>
        <w:rFonts w:ascii="Arial" w:hAnsi="Arial" w:cs="Arial"/>
        <w:sz w:val="28"/>
        <w:szCs w:val="28"/>
      </w:rPr>
      <w:instrText xml:space="preserve">PAGE  </w:instrText>
    </w:r>
    <w:r w:rsidRPr="00902B96">
      <w:rPr>
        <w:rStyle w:val="PageNumber"/>
        <w:rFonts w:ascii="Arial" w:hAnsi="Arial" w:cs="Arial"/>
        <w:sz w:val="28"/>
        <w:szCs w:val="28"/>
      </w:rPr>
      <w:fldChar w:fldCharType="separate"/>
    </w:r>
    <w:r w:rsidR="00FE7681">
      <w:rPr>
        <w:rStyle w:val="PageNumber"/>
        <w:rFonts w:ascii="Arial" w:hAnsi="Arial" w:cs="Arial"/>
        <w:noProof/>
        <w:sz w:val="28"/>
        <w:szCs w:val="28"/>
      </w:rPr>
      <w:t>8</w:t>
    </w:r>
    <w:r w:rsidRPr="00902B96">
      <w:rPr>
        <w:rStyle w:val="PageNumber"/>
        <w:rFonts w:ascii="Arial" w:hAnsi="Arial" w:cs="Arial"/>
        <w:sz w:val="28"/>
        <w:szCs w:val="28"/>
      </w:rPr>
      <w:fldChar w:fldCharType="end"/>
    </w:r>
  </w:p>
  <w:p w14:paraId="36704712" w14:textId="77777777" w:rsidR="00AB257E" w:rsidRDefault="00AB257E" w:rsidP="00227C3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D60A5" w14:textId="77777777" w:rsidR="00AB257E" w:rsidRPr="005A2372" w:rsidRDefault="00AB257E" w:rsidP="00902B96">
    <w:pPr>
      <w:pStyle w:val="Footer"/>
      <w:framePr w:wrap="around" w:vAnchor="text" w:hAnchor="page" w:x="10621" w:y="-197"/>
      <w:rPr>
        <w:rStyle w:val="PageNumber"/>
        <w:rFonts w:ascii="Arial" w:hAnsi="Arial" w:cs="Arial"/>
        <w:sz w:val="28"/>
        <w:szCs w:val="28"/>
      </w:rPr>
    </w:pPr>
    <w:r w:rsidRPr="005A2372">
      <w:rPr>
        <w:rStyle w:val="PageNumber"/>
        <w:rFonts w:ascii="Arial" w:hAnsi="Arial" w:cs="Arial"/>
        <w:sz w:val="28"/>
        <w:szCs w:val="28"/>
      </w:rPr>
      <w:fldChar w:fldCharType="begin"/>
    </w:r>
    <w:r w:rsidRPr="005A2372">
      <w:rPr>
        <w:rStyle w:val="PageNumber"/>
        <w:rFonts w:ascii="Arial" w:hAnsi="Arial" w:cs="Arial"/>
        <w:sz w:val="28"/>
        <w:szCs w:val="28"/>
      </w:rPr>
      <w:instrText xml:space="preserve">PAGE  </w:instrText>
    </w:r>
    <w:r w:rsidRPr="005A2372">
      <w:rPr>
        <w:rStyle w:val="PageNumber"/>
        <w:rFonts w:ascii="Arial" w:hAnsi="Arial" w:cs="Arial"/>
        <w:sz w:val="28"/>
        <w:szCs w:val="28"/>
      </w:rPr>
      <w:fldChar w:fldCharType="separate"/>
    </w:r>
    <w:r w:rsidR="00FE7681">
      <w:rPr>
        <w:rStyle w:val="PageNumber"/>
        <w:rFonts w:ascii="Arial" w:hAnsi="Arial" w:cs="Arial"/>
        <w:noProof/>
        <w:sz w:val="28"/>
        <w:szCs w:val="28"/>
      </w:rPr>
      <w:t>9</w:t>
    </w:r>
    <w:r w:rsidRPr="005A2372">
      <w:rPr>
        <w:rStyle w:val="PageNumber"/>
        <w:rFonts w:ascii="Arial" w:hAnsi="Arial" w:cs="Arial"/>
        <w:sz w:val="28"/>
        <w:szCs w:val="28"/>
      </w:rPr>
      <w:fldChar w:fldCharType="end"/>
    </w:r>
  </w:p>
  <w:p w14:paraId="3CE1701C" w14:textId="77777777" w:rsidR="00AB257E" w:rsidRDefault="00AB257E" w:rsidP="00227C3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F6A2D" w14:textId="77777777" w:rsidR="00AB257E" w:rsidRDefault="00AB257E" w:rsidP="00227C38">
      <w:r>
        <w:separator/>
      </w:r>
    </w:p>
  </w:footnote>
  <w:footnote w:type="continuationSeparator" w:id="0">
    <w:p w14:paraId="77CDF8BA" w14:textId="77777777" w:rsidR="00AB257E" w:rsidRDefault="00AB257E" w:rsidP="00227C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604D47"/>
    <w:multiLevelType w:val="hybridMultilevel"/>
    <w:tmpl w:val="DB74AA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28629C"/>
    <w:multiLevelType w:val="hybridMultilevel"/>
    <w:tmpl w:val="6F2C5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615CA1"/>
    <w:multiLevelType w:val="hybridMultilevel"/>
    <w:tmpl w:val="8DF6C1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F35249F"/>
    <w:multiLevelType w:val="hybridMultilevel"/>
    <w:tmpl w:val="1C78A3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A85F00"/>
    <w:multiLevelType w:val="hybridMultilevel"/>
    <w:tmpl w:val="AB6CDC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77A529C"/>
    <w:multiLevelType w:val="hybridMultilevel"/>
    <w:tmpl w:val="DA78B2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63B134E"/>
    <w:multiLevelType w:val="hybridMultilevel"/>
    <w:tmpl w:val="A46404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E7F19FA"/>
    <w:multiLevelType w:val="hybridMultilevel"/>
    <w:tmpl w:val="6E426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C38"/>
    <w:rsid w:val="00033DFE"/>
    <w:rsid w:val="00094E82"/>
    <w:rsid w:val="00161C42"/>
    <w:rsid w:val="00176B6E"/>
    <w:rsid w:val="001C2F4D"/>
    <w:rsid w:val="00202EF9"/>
    <w:rsid w:val="00227C38"/>
    <w:rsid w:val="002362C2"/>
    <w:rsid w:val="00292F5F"/>
    <w:rsid w:val="002966A6"/>
    <w:rsid w:val="002E4BD7"/>
    <w:rsid w:val="002F0270"/>
    <w:rsid w:val="00314168"/>
    <w:rsid w:val="00336641"/>
    <w:rsid w:val="00365634"/>
    <w:rsid w:val="003B64D9"/>
    <w:rsid w:val="004231CA"/>
    <w:rsid w:val="004339EF"/>
    <w:rsid w:val="00450466"/>
    <w:rsid w:val="004771B2"/>
    <w:rsid w:val="004A0FA2"/>
    <w:rsid w:val="004C0471"/>
    <w:rsid w:val="004D6DC9"/>
    <w:rsid w:val="005011DE"/>
    <w:rsid w:val="00537749"/>
    <w:rsid w:val="00555E0C"/>
    <w:rsid w:val="00576183"/>
    <w:rsid w:val="0057740D"/>
    <w:rsid w:val="005918E0"/>
    <w:rsid w:val="005A2372"/>
    <w:rsid w:val="00660483"/>
    <w:rsid w:val="006B5129"/>
    <w:rsid w:val="006C3A63"/>
    <w:rsid w:val="006D6E56"/>
    <w:rsid w:val="00795D9F"/>
    <w:rsid w:val="007A6034"/>
    <w:rsid w:val="007E1578"/>
    <w:rsid w:val="00883252"/>
    <w:rsid w:val="00902B96"/>
    <w:rsid w:val="00915307"/>
    <w:rsid w:val="00925EE6"/>
    <w:rsid w:val="00926246"/>
    <w:rsid w:val="00965D0E"/>
    <w:rsid w:val="00A1142B"/>
    <w:rsid w:val="00A11E3F"/>
    <w:rsid w:val="00A376D1"/>
    <w:rsid w:val="00A518F3"/>
    <w:rsid w:val="00A74A9B"/>
    <w:rsid w:val="00A779A7"/>
    <w:rsid w:val="00AA3507"/>
    <w:rsid w:val="00AB257E"/>
    <w:rsid w:val="00AC14F6"/>
    <w:rsid w:val="00B434BD"/>
    <w:rsid w:val="00B533BD"/>
    <w:rsid w:val="00B76354"/>
    <w:rsid w:val="00BC5299"/>
    <w:rsid w:val="00C02013"/>
    <w:rsid w:val="00C80889"/>
    <w:rsid w:val="00C85B8D"/>
    <w:rsid w:val="00C917CA"/>
    <w:rsid w:val="00CC0592"/>
    <w:rsid w:val="00CE7C13"/>
    <w:rsid w:val="00D10044"/>
    <w:rsid w:val="00D10F34"/>
    <w:rsid w:val="00D17578"/>
    <w:rsid w:val="00D56A74"/>
    <w:rsid w:val="00DB65CD"/>
    <w:rsid w:val="00DC6475"/>
    <w:rsid w:val="00DF2131"/>
    <w:rsid w:val="00E0416C"/>
    <w:rsid w:val="00E12571"/>
    <w:rsid w:val="00E30040"/>
    <w:rsid w:val="00E363EA"/>
    <w:rsid w:val="00E42690"/>
    <w:rsid w:val="00E826A3"/>
    <w:rsid w:val="00ED08A0"/>
    <w:rsid w:val="00EF5C34"/>
    <w:rsid w:val="00F0237D"/>
    <w:rsid w:val="00F05775"/>
    <w:rsid w:val="00F11897"/>
    <w:rsid w:val="00F2431D"/>
    <w:rsid w:val="00F27BC1"/>
    <w:rsid w:val="00F40A5E"/>
    <w:rsid w:val="00F67291"/>
    <w:rsid w:val="00F7227F"/>
    <w:rsid w:val="00F745F3"/>
    <w:rsid w:val="00F925B2"/>
    <w:rsid w:val="00FB0305"/>
    <w:rsid w:val="00FE10E1"/>
    <w:rsid w:val="00FE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13AACE"/>
  <w14:defaultImageDpi w14:val="300"/>
  <w15:docId w15:val="{71C14507-566E-4A88-9173-648096448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27C38"/>
  </w:style>
  <w:style w:type="paragraph" w:styleId="Footer">
    <w:name w:val="footer"/>
    <w:basedOn w:val="Normal"/>
    <w:link w:val="FooterChar"/>
    <w:uiPriority w:val="99"/>
    <w:unhideWhenUsed/>
    <w:rsid w:val="00227C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7C38"/>
  </w:style>
  <w:style w:type="character" w:styleId="PageNumber">
    <w:name w:val="page number"/>
    <w:basedOn w:val="DefaultParagraphFont"/>
    <w:uiPriority w:val="99"/>
    <w:semiHidden/>
    <w:unhideWhenUsed/>
    <w:rsid w:val="00227C38"/>
  </w:style>
  <w:style w:type="paragraph" w:styleId="ListParagraph">
    <w:name w:val="List Paragraph"/>
    <w:basedOn w:val="Normal"/>
    <w:uiPriority w:val="34"/>
    <w:qFormat/>
    <w:rsid w:val="002362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00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044"/>
  </w:style>
  <w:style w:type="paragraph" w:styleId="BalloonText">
    <w:name w:val="Balloon Text"/>
    <w:basedOn w:val="Normal"/>
    <w:link w:val="BalloonTextChar"/>
    <w:uiPriority w:val="99"/>
    <w:semiHidden/>
    <w:unhideWhenUsed/>
    <w:rsid w:val="00A779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9A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966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66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66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66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66A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5BD6FF-2316-4F24-87F3-64277D7C9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2D8582FF</Template>
  <TotalTime>57</TotalTime>
  <Pages>9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Priority Communications</Company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Filipe</dc:creator>
  <cp:keywords/>
  <dc:description/>
  <cp:lastModifiedBy>Craig Scott</cp:lastModifiedBy>
  <cp:revision>5</cp:revision>
  <cp:lastPrinted>2014-08-20T03:41:00Z</cp:lastPrinted>
  <dcterms:created xsi:type="dcterms:W3CDTF">2016-12-11T23:35:00Z</dcterms:created>
  <dcterms:modified xsi:type="dcterms:W3CDTF">2016-12-14T19:21:00Z</dcterms:modified>
</cp:coreProperties>
</file>