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EB59A" w14:textId="6319AC4D" w:rsidR="00F87859" w:rsidRDefault="009F6C54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9024" behindDoc="0" locked="0" layoutInCell="1" allowOverlap="1" wp14:anchorId="0960DBC9" wp14:editId="5F9085DB">
            <wp:simplePos x="0" y="0"/>
            <wp:positionH relativeFrom="margin">
              <wp:posOffset>4495800</wp:posOffset>
            </wp:positionH>
            <wp:positionV relativeFrom="margin">
              <wp:posOffset>-243840</wp:posOffset>
            </wp:positionV>
            <wp:extent cx="1310640" cy="1967838"/>
            <wp:effectExtent l="0" t="0" r="3810" b="0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967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F22" w:rsidRPr="00CE0464">
        <w:rPr>
          <w:noProof/>
        </w:rPr>
        <w:drawing>
          <wp:anchor distT="0" distB="0" distL="114300" distR="114300" simplePos="0" relativeHeight="252023808" behindDoc="0" locked="0" layoutInCell="1" allowOverlap="1" wp14:anchorId="337F79C8" wp14:editId="6FF89FE3">
            <wp:simplePos x="0" y="0"/>
            <wp:positionH relativeFrom="margin">
              <wp:posOffset>-243840</wp:posOffset>
            </wp:positionH>
            <wp:positionV relativeFrom="paragraph">
              <wp:posOffset>-365760</wp:posOffset>
            </wp:positionV>
            <wp:extent cx="3099496" cy="1005840"/>
            <wp:effectExtent l="0" t="0" r="5715" b="3810"/>
            <wp:wrapNone/>
            <wp:docPr id="123480963" name="Picture 1" descr="Visual description: A green Disability Support Services logo sits to the left of the Ministry of Social Development logo with the New Zealand Government crest in black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0197" name="Picture 1" descr="Visual description: A green Disability Support Services logo sits to the left of the Ministry of Social Development logo with the New Zealand Government crest in black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5"/>
                    <a:stretch/>
                  </pic:blipFill>
                  <pic:spPr bwMode="auto">
                    <a:xfrm>
                      <a:off x="0" y="0"/>
                      <a:ext cx="3099496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D19B4" w14:textId="64CB25CE" w:rsidR="00935F22" w:rsidRDefault="00935F22" w:rsidP="00F87859">
      <w:pPr>
        <w:rPr>
          <w:noProof/>
        </w:rPr>
      </w:pPr>
    </w:p>
    <w:p w14:paraId="5F3986FF" w14:textId="60764279" w:rsidR="00F87859" w:rsidRDefault="009F6C54" w:rsidP="00F87859">
      <w:pPr>
        <w:rPr>
          <w:rFonts w:cs="Arial"/>
          <w:szCs w:val="32"/>
        </w:rPr>
      </w:pPr>
      <w:r w:rsidRPr="00CE0464">
        <w:rPr>
          <w:noProof/>
        </w:rPr>
        <w:drawing>
          <wp:anchor distT="0" distB="0" distL="114300" distR="114300" simplePos="0" relativeHeight="251843584" behindDoc="0" locked="0" layoutInCell="1" allowOverlap="1" wp14:anchorId="5178A70D" wp14:editId="5544288E">
            <wp:simplePos x="0" y="0"/>
            <wp:positionH relativeFrom="margin">
              <wp:posOffset>-76200</wp:posOffset>
            </wp:positionH>
            <wp:positionV relativeFrom="paragraph">
              <wp:posOffset>60960</wp:posOffset>
            </wp:positionV>
            <wp:extent cx="2918460" cy="990600"/>
            <wp:effectExtent l="0" t="0" r="0" b="0"/>
            <wp:wrapNone/>
            <wp:docPr id="21570197" name="Picture 1" descr="Visual description: A green Disability Support Services logo sits to the left of the Ministry of Social Development logo with the New Zealand Government crest in black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0197" name="Picture 1" descr="Visual description: A green Disability Support Services logo sits to the left of the Ministry of Social Development logo with the New Zealand Government crest in black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24"/>
                    <a:stretch/>
                  </pic:blipFill>
                  <pic:spPr bwMode="auto">
                    <a:xfrm>
                      <a:off x="0" y="0"/>
                      <a:ext cx="29184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28D5D" w14:textId="3713762B" w:rsidR="00935F22" w:rsidRDefault="00935F22" w:rsidP="00F87859">
      <w:pPr>
        <w:spacing w:after="240"/>
        <w:jc w:val="center"/>
        <w:rPr>
          <w:noProof/>
        </w:rPr>
      </w:pPr>
    </w:p>
    <w:p w14:paraId="3CFCCB5D" w14:textId="138778E4" w:rsidR="00F87859" w:rsidRPr="009F6C54" w:rsidRDefault="00F87859" w:rsidP="00F87859">
      <w:pPr>
        <w:spacing w:after="240"/>
        <w:jc w:val="center"/>
        <w:rPr>
          <w:rFonts w:cs="Arial"/>
          <w:sz w:val="48"/>
          <w:szCs w:val="48"/>
        </w:rPr>
      </w:pPr>
      <w:r w:rsidRPr="009F6C54">
        <w:rPr>
          <w:rFonts w:cs="Arial"/>
          <w:sz w:val="48"/>
          <w:szCs w:val="48"/>
        </w:rPr>
        <w:t xml:space="preserve"> </w:t>
      </w:r>
    </w:p>
    <w:p w14:paraId="170C80B9" w14:textId="77777777" w:rsidR="00C41BB2" w:rsidRDefault="00C41BB2" w:rsidP="00C41BB2">
      <w:pPr>
        <w:ind w:left="0"/>
        <w:jc w:val="center"/>
        <w:rPr>
          <w:b/>
          <w:bCs/>
          <w:sz w:val="48"/>
          <w:szCs w:val="48"/>
        </w:rPr>
      </w:pPr>
      <w:r w:rsidRPr="00C41BB2">
        <w:rPr>
          <w:b/>
          <w:bCs/>
          <w:sz w:val="48"/>
          <w:szCs w:val="48"/>
        </w:rPr>
        <w:t xml:space="preserve">Community consultation on </w:t>
      </w:r>
    </w:p>
    <w:p w14:paraId="61E7D2F9" w14:textId="55B2EC9B" w:rsidR="00C41BB2" w:rsidRPr="00C41BB2" w:rsidRDefault="00C41BB2" w:rsidP="00C41BB2">
      <w:pPr>
        <w:ind w:left="0"/>
        <w:jc w:val="center"/>
        <w:rPr>
          <w:rFonts w:ascii="Calibri" w:eastAsiaTheme="minorHAnsi" w:hAnsi="Calibri"/>
          <w:b/>
          <w:bCs/>
          <w:sz w:val="48"/>
          <w:szCs w:val="48"/>
          <w:lang w:val="en-NZ"/>
        </w:rPr>
      </w:pPr>
      <w:r w:rsidRPr="00C41BB2">
        <w:rPr>
          <w:b/>
          <w:bCs/>
          <w:sz w:val="48"/>
          <w:szCs w:val="48"/>
        </w:rPr>
        <w:t>Disability Support Services</w:t>
      </w:r>
      <w:r>
        <w:rPr>
          <w:b/>
          <w:bCs/>
          <w:sz w:val="48"/>
          <w:szCs w:val="48"/>
        </w:rPr>
        <w:t>:</w:t>
      </w:r>
    </w:p>
    <w:p w14:paraId="1595865B" w14:textId="77777777" w:rsidR="00C41BB2" w:rsidRPr="00C41BB2" w:rsidRDefault="00C41BB2" w:rsidP="00C41BB2">
      <w:pPr>
        <w:ind w:left="0"/>
        <w:jc w:val="center"/>
        <w:rPr>
          <w:b/>
          <w:bCs/>
          <w:sz w:val="48"/>
          <w:szCs w:val="48"/>
        </w:rPr>
      </w:pPr>
      <w:r w:rsidRPr="00C41BB2">
        <w:rPr>
          <w:b/>
          <w:bCs/>
          <w:sz w:val="48"/>
          <w:szCs w:val="48"/>
        </w:rPr>
        <w:t>Discussion document – summary</w:t>
      </w:r>
    </w:p>
    <w:p w14:paraId="5A97DCBA" w14:textId="1FA8E5C1" w:rsidR="00887F23" w:rsidRDefault="0049670E" w:rsidP="00FD0841">
      <w:pPr>
        <w:pStyle w:val="Title"/>
      </w:pPr>
      <w:r>
        <w:rPr>
          <w:noProof/>
        </w:rPr>
        <w:drawing>
          <wp:anchor distT="0" distB="0" distL="114300" distR="114300" simplePos="0" relativeHeight="252013568" behindDoc="0" locked="0" layoutInCell="1" allowOverlap="1" wp14:anchorId="580E42A4" wp14:editId="36D6D705">
            <wp:simplePos x="0" y="0"/>
            <wp:positionH relativeFrom="margin">
              <wp:posOffset>1112520</wp:posOffset>
            </wp:positionH>
            <wp:positionV relativeFrom="paragraph">
              <wp:posOffset>320040</wp:posOffset>
            </wp:positionV>
            <wp:extent cx="3535680" cy="3535680"/>
            <wp:effectExtent l="0" t="0" r="7620" b="7620"/>
            <wp:wrapNone/>
            <wp:docPr id="477588084" name="Picture 1" descr="Image of a hand holding a pen over a survey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88084" name="Picture 1" descr="Image of a hand holding a pen over a survey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BA231" w14:textId="036D04D4" w:rsidR="00887F23" w:rsidRDefault="00887F23" w:rsidP="00FD0841">
      <w:pPr>
        <w:pStyle w:val="Title"/>
      </w:pPr>
    </w:p>
    <w:p w14:paraId="6689E460" w14:textId="26DA7082" w:rsidR="00887F23" w:rsidRDefault="00887F23" w:rsidP="00FD0841">
      <w:pPr>
        <w:pStyle w:val="Title"/>
      </w:pPr>
    </w:p>
    <w:p w14:paraId="2B3D43A4" w14:textId="72BA0836" w:rsidR="00240706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750D2AC7" w14:textId="77777777" w:rsidR="00FD0841" w:rsidRDefault="00FD0841" w:rsidP="00BF5DDC">
      <w:pPr>
        <w:pStyle w:val="Datepublished"/>
      </w:pPr>
    </w:p>
    <w:p w14:paraId="530B2804" w14:textId="6858C7C9" w:rsidR="00F87859" w:rsidRPr="00570380" w:rsidRDefault="00887F23" w:rsidP="00BF5DDC">
      <w:pPr>
        <w:pStyle w:val="Datepublished"/>
      </w:pPr>
      <w:r w:rsidRPr="00570380">
        <w:t xml:space="preserve">Published: </w:t>
      </w:r>
      <w:r w:rsidR="00240706">
        <w:t>February 2025</w:t>
      </w:r>
    </w:p>
    <w:p w14:paraId="73A9803F" w14:textId="35D8F316" w:rsidR="003F1980" w:rsidRDefault="003F1980" w:rsidP="003F1980">
      <w:pPr>
        <w:pStyle w:val="Heading1"/>
      </w:pPr>
      <w:r>
        <w:lastRenderedPageBreak/>
        <w:t xml:space="preserve">What you will find in this </w:t>
      </w:r>
      <w:r w:rsidR="006172AD">
        <w:t>Easy Read</w:t>
      </w:r>
    </w:p>
    <w:p w14:paraId="25545B41" w14:textId="77777777" w:rsidR="003F1980" w:rsidRPr="0068432F" w:rsidRDefault="003F1980">
      <w:pPr>
        <w:spacing w:line="240" w:lineRule="auto"/>
        <w:ind w:left="0"/>
        <w:rPr>
          <w:i/>
          <w:iCs/>
        </w:rPr>
      </w:pPr>
    </w:p>
    <w:p w14:paraId="4E1507B6" w14:textId="77777777" w:rsidR="00FD0841" w:rsidRDefault="00FD0841" w:rsidP="003F1980">
      <w:pPr>
        <w:pStyle w:val="contentspage"/>
      </w:pPr>
    </w:p>
    <w:p w14:paraId="7E73437D" w14:textId="72B236A8" w:rsidR="00FD0841" w:rsidRPr="00FD0841" w:rsidRDefault="00FD0841" w:rsidP="00FD0841">
      <w:pPr>
        <w:pStyle w:val="contentspage"/>
        <w:jc w:val="right"/>
        <w:rPr>
          <w:b/>
          <w:bCs w:val="0"/>
        </w:rPr>
      </w:pPr>
      <w:r w:rsidRPr="00FD0841">
        <w:rPr>
          <w:b/>
          <w:bCs w:val="0"/>
        </w:rPr>
        <w:t>Page number:</w:t>
      </w:r>
    </w:p>
    <w:p w14:paraId="4DB0190B" w14:textId="1F506B0B" w:rsidR="00FD0841" w:rsidRDefault="00FD0841" w:rsidP="003F1980">
      <w:pPr>
        <w:pStyle w:val="contentspage"/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0575F1A2" wp14:editId="7362F380">
            <wp:simplePos x="0" y="0"/>
            <wp:positionH relativeFrom="margin">
              <wp:posOffset>182880</wp:posOffset>
            </wp:positionH>
            <wp:positionV relativeFrom="paragraph">
              <wp:posOffset>75565</wp:posOffset>
            </wp:positionV>
            <wp:extent cx="1097280" cy="1009488"/>
            <wp:effectExtent l="0" t="0" r="7620" b="635"/>
            <wp:wrapNone/>
            <wp:docPr id="156035186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0309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0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6512E" w14:textId="1BF19E3E" w:rsidR="003F1980" w:rsidRDefault="003F1980" w:rsidP="003F1980">
      <w:pPr>
        <w:pStyle w:val="contentspage"/>
      </w:pPr>
    </w:p>
    <w:p w14:paraId="469AD3A9" w14:textId="5550FD7C" w:rsidR="003F1980" w:rsidRPr="006C3AD3" w:rsidRDefault="00000000" w:rsidP="003F1980">
      <w:pPr>
        <w:pStyle w:val="contentspage"/>
        <w:rPr>
          <w:color w:val="000000" w:themeColor="text1"/>
        </w:rPr>
      </w:pPr>
      <w:hyperlink w:anchor="_About_this_document" w:history="1">
        <w:r w:rsidR="003F1980" w:rsidRPr="006C3AD3">
          <w:rPr>
            <w:rStyle w:val="Hyperlink"/>
            <w:color w:val="000000" w:themeColor="text1"/>
            <w:u w:val="none"/>
          </w:rPr>
          <w:t xml:space="preserve">About this </w:t>
        </w:r>
        <w:r w:rsidR="0045287D">
          <w:rPr>
            <w:rStyle w:val="Hyperlink"/>
            <w:color w:val="000000" w:themeColor="text1"/>
            <w:u w:val="none"/>
          </w:rPr>
          <w:t>Easy Read</w:t>
        </w:r>
        <w:r w:rsidR="003F1980" w:rsidRPr="006C3AD3">
          <w:rPr>
            <w:rStyle w:val="Hyperlink"/>
            <w:color w:val="000000" w:themeColor="text1"/>
            <w:u w:val="none"/>
          </w:rPr>
          <w:tab/>
          <w:t>2</w:t>
        </w:r>
      </w:hyperlink>
      <w:r w:rsidR="003F1980" w:rsidRPr="006C3AD3">
        <w:rPr>
          <w:color w:val="000000" w:themeColor="text1"/>
        </w:rPr>
        <w:t xml:space="preserve"> </w:t>
      </w:r>
    </w:p>
    <w:p w14:paraId="47BC1891" w14:textId="62BC8BF7" w:rsidR="003F1980" w:rsidRPr="006C3AD3" w:rsidRDefault="003F1980" w:rsidP="003F1980">
      <w:pPr>
        <w:pStyle w:val="contentspage"/>
        <w:rPr>
          <w:color w:val="000000" w:themeColor="text1"/>
        </w:rPr>
      </w:pPr>
    </w:p>
    <w:p w14:paraId="2E8592DB" w14:textId="76526D47" w:rsidR="003F1980" w:rsidRPr="006C3AD3" w:rsidRDefault="007A2312" w:rsidP="003F1980">
      <w:pPr>
        <w:pStyle w:val="contentspage"/>
        <w:rPr>
          <w:color w:val="000000" w:themeColor="text1"/>
        </w:rPr>
      </w:pPr>
      <w:r w:rsidRPr="00A96055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164096" behindDoc="0" locked="0" layoutInCell="1" allowOverlap="1" wp14:anchorId="3D3ED427" wp14:editId="58BC2CD1">
            <wp:simplePos x="0" y="0"/>
            <wp:positionH relativeFrom="column">
              <wp:posOffset>91440</wp:posOffset>
            </wp:positionH>
            <wp:positionV relativeFrom="paragraph">
              <wp:posOffset>60325</wp:posOffset>
            </wp:positionV>
            <wp:extent cx="1280160" cy="1280160"/>
            <wp:effectExtent l="0" t="0" r="0" b="0"/>
            <wp:wrapNone/>
            <wp:docPr id="1530637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729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5CE66" w14:textId="73C6A52E" w:rsidR="007A2312" w:rsidRDefault="007A2312" w:rsidP="003F1980">
      <w:pPr>
        <w:pStyle w:val="contentspage"/>
      </w:pPr>
      <w:r>
        <w:t xml:space="preserve">Information about the online </w:t>
      </w:r>
    </w:p>
    <w:p w14:paraId="69B6B512" w14:textId="3F02770B" w:rsidR="003F1980" w:rsidRPr="006C3AD3" w:rsidRDefault="007A2312" w:rsidP="003F1980">
      <w:pPr>
        <w:pStyle w:val="contentspage"/>
        <w:rPr>
          <w:color w:val="000000" w:themeColor="text1"/>
        </w:rPr>
      </w:pPr>
      <w:r>
        <w:t xml:space="preserve">survey </w:t>
      </w:r>
      <w:hyperlink w:anchor="_Sending_in_your" w:history="1">
        <w:r w:rsidR="003F1980" w:rsidRPr="006C3AD3">
          <w:rPr>
            <w:rStyle w:val="Hyperlink"/>
            <w:color w:val="000000" w:themeColor="text1"/>
            <w:u w:val="none"/>
          </w:rPr>
          <w:tab/>
        </w:r>
      </w:hyperlink>
      <w:r w:rsidR="00BE0178">
        <w:rPr>
          <w:rStyle w:val="Hyperlink"/>
          <w:color w:val="000000" w:themeColor="text1"/>
          <w:u w:val="none"/>
        </w:rPr>
        <w:t>6</w:t>
      </w:r>
    </w:p>
    <w:p w14:paraId="7D83DAD6" w14:textId="77777777" w:rsidR="007A2312" w:rsidRDefault="007A2312" w:rsidP="003F1980">
      <w:pPr>
        <w:pStyle w:val="contentspage"/>
        <w:rPr>
          <w:color w:val="000000" w:themeColor="text1"/>
        </w:rPr>
      </w:pPr>
    </w:p>
    <w:p w14:paraId="17FE0B65" w14:textId="78937ABB" w:rsidR="007A2312" w:rsidRDefault="007A2312" w:rsidP="003F1980">
      <w:pPr>
        <w:pStyle w:val="contentspage"/>
        <w:rPr>
          <w:color w:val="000000" w:themeColor="text1"/>
        </w:rPr>
      </w:pPr>
    </w:p>
    <w:p w14:paraId="32192B6C" w14:textId="28D383E6" w:rsidR="007A2312" w:rsidRPr="006C3AD3" w:rsidRDefault="007A2312" w:rsidP="007A2312">
      <w:pPr>
        <w:pStyle w:val="contentspage"/>
        <w:rPr>
          <w:color w:val="000000" w:themeColor="text1"/>
        </w:rPr>
      </w:pPr>
      <w:r w:rsidRPr="006C3AD3">
        <w:rPr>
          <w:noProof/>
          <w:color w:val="000000" w:themeColor="text1"/>
        </w:rPr>
        <w:drawing>
          <wp:anchor distT="0" distB="0" distL="114300" distR="114300" simplePos="0" relativeHeight="252021760" behindDoc="0" locked="0" layoutInCell="1" allowOverlap="1" wp14:anchorId="4DBB47C2" wp14:editId="56A1657E">
            <wp:simplePos x="0" y="0"/>
            <wp:positionH relativeFrom="margin">
              <wp:posOffset>89535</wp:posOffset>
            </wp:positionH>
            <wp:positionV relativeFrom="paragraph">
              <wp:posOffset>150495</wp:posOffset>
            </wp:positionV>
            <wp:extent cx="1371600" cy="1371600"/>
            <wp:effectExtent l="0" t="0" r="0" b="0"/>
            <wp:wrapNone/>
            <wp:docPr id="159765591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537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Other ways of giving your answers</w:t>
      </w:r>
      <w:hyperlink w:anchor="_Sending_in_your" w:history="1">
        <w:r w:rsidRPr="006C3AD3">
          <w:rPr>
            <w:rStyle w:val="Hyperlink"/>
            <w:color w:val="000000" w:themeColor="text1"/>
            <w:u w:val="none"/>
          </w:rPr>
          <w:tab/>
        </w:r>
      </w:hyperlink>
      <w:r w:rsidR="00BE0178">
        <w:rPr>
          <w:rStyle w:val="Hyperlink"/>
          <w:color w:val="000000" w:themeColor="text1"/>
          <w:u w:val="none"/>
        </w:rPr>
        <w:t>8</w:t>
      </w:r>
    </w:p>
    <w:p w14:paraId="4F860C5A" w14:textId="2572119C" w:rsidR="003F1980" w:rsidRPr="006C3AD3" w:rsidRDefault="003F1980" w:rsidP="003F1980">
      <w:pPr>
        <w:pStyle w:val="contentspage"/>
        <w:rPr>
          <w:color w:val="000000" w:themeColor="text1"/>
        </w:rPr>
      </w:pPr>
    </w:p>
    <w:p w14:paraId="39BFAA5A" w14:textId="7D5FF318" w:rsidR="003F1980" w:rsidRPr="006C3AD3" w:rsidRDefault="003F1980" w:rsidP="003F1980">
      <w:pPr>
        <w:pStyle w:val="contentspage"/>
        <w:rPr>
          <w:color w:val="000000" w:themeColor="text1"/>
        </w:rPr>
      </w:pPr>
    </w:p>
    <w:p w14:paraId="3BFD359C" w14:textId="7437FB11" w:rsidR="003F1980" w:rsidRPr="006C3AD3" w:rsidRDefault="00000000" w:rsidP="003F1980">
      <w:pPr>
        <w:pStyle w:val="contentspage"/>
        <w:rPr>
          <w:color w:val="000000" w:themeColor="text1"/>
        </w:rPr>
      </w:pPr>
      <w:hyperlink w:anchor="_Consultation_Topic_1" w:history="1">
        <w:r w:rsidR="003F1980" w:rsidRPr="006C3AD3">
          <w:rPr>
            <w:rStyle w:val="Hyperlink"/>
            <w:color w:val="000000" w:themeColor="text1"/>
            <w:u w:val="none"/>
          </w:rPr>
          <w:t>Consultation Topic 1</w:t>
        </w:r>
        <w:r w:rsidR="007A2312">
          <w:rPr>
            <w:rStyle w:val="Hyperlink"/>
            <w:color w:val="000000" w:themeColor="text1"/>
            <w:u w:val="none"/>
          </w:rPr>
          <w:t>:</w:t>
        </w:r>
        <w:r w:rsidR="003F1980" w:rsidRPr="006C3AD3">
          <w:rPr>
            <w:rStyle w:val="Hyperlink"/>
            <w:color w:val="000000" w:themeColor="text1"/>
            <w:u w:val="none"/>
          </w:rPr>
          <w:t xml:space="preserve"> Questions</w:t>
        </w:r>
        <w:r w:rsidR="003F1980" w:rsidRPr="006C3AD3">
          <w:rPr>
            <w:rStyle w:val="Hyperlink"/>
            <w:color w:val="000000" w:themeColor="text1"/>
            <w:u w:val="none"/>
          </w:rPr>
          <w:tab/>
        </w:r>
      </w:hyperlink>
      <w:r w:rsidR="007A2312">
        <w:rPr>
          <w:rStyle w:val="Hyperlink"/>
          <w:color w:val="000000" w:themeColor="text1"/>
          <w:u w:val="none"/>
        </w:rPr>
        <w:t>1</w:t>
      </w:r>
      <w:r w:rsidR="00BE0178">
        <w:rPr>
          <w:rStyle w:val="Hyperlink"/>
          <w:color w:val="000000" w:themeColor="text1"/>
          <w:u w:val="none"/>
        </w:rPr>
        <w:t>0</w:t>
      </w:r>
      <w:r w:rsidR="003F1980" w:rsidRPr="006C3AD3">
        <w:rPr>
          <w:color w:val="000000" w:themeColor="text1"/>
        </w:rPr>
        <w:t xml:space="preserve"> </w:t>
      </w:r>
    </w:p>
    <w:p w14:paraId="0B4F879E" w14:textId="79558AC4" w:rsidR="003F1980" w:rsidRPr="006C3AD3" w:rsidRDefault="003F1980" w:rsidP="003F1980">
      <w:pPr>
        <w:pStyle w:val="contentspage"/>
        <w:rPr>
          <w:color w:val="000000" w:themeColor="text1"/>
        </w:rPr>
      </w:pPr>
    </w:p>
    <w:p w14:paraId="2DBE8DB0" w14:textId="483B1C3C" w:rsidR="003F1980" w:rsidRPr="006C3AD3" w:rsidRDefault="007A2312" w:rsidP="003F1980">
      <w:pPr>
        <w:pStyle w:val="contentspage"/>
        <w:rPr>
          <w:color w:val="000000" w:themeColor="text1"/>
        </w:rPr>
      </w:pPr>
      <w:r w:rsidRPr="006C3AD3">
        <w:rPr>
          <w:rFonts w:eastAsia="Times New Roman"/>
          <w:noProof/>
          <w:color w:val="000000" w:themeColor="text1"/>
          <w:lang w:eastAsia="en-GB"/>
        </w:rPr>
        <w:drawing>
          <wp:anchor distT="0" distB="0" distL="114300" distR="114300" simplePos="0" relativeHeight="252019712" behindDoc="0" locked="0" layoutInCell="1" allowOverlap="1" wp14:anchorId="70A0B8B2" wp14:editId="005B50F7">
            <wp:simplePos x="0" y="0"/>
            <wp:positionH relativeFrom="margin">
              <wp:posOffset>97155</wp:posOffset>
            </wp:positionH>
            <wp:positionV relativeFrom="paragraph">
              <wp:posOffset>187960</wp:posOffset>
            </wp:positionV>
            <wp:extent cx="1430655" cy="1438910"/>
            <wp:effectExtent l="0" t="0" r="0" b="8890"/>
            <wp:wrapNone/>
            <wp:docPr id="209369004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24197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4FA68" w14:textId="174DCFAE" w:rsidR="003F1980" w:rsidRPr="006C3AD3" w:rsidRDefault="00000000" w:rsidP="003F1980">
      <w:pPr>
        <w:pStyle w:val="contentspage"/>
        <w:rPr>
          <w:color w:val="000000" w:themeColor="text1"/>
        </w:rPr>
      </w:pPr>
      <w:hyperlink w:anchor="_Consultation_Topic_2" w:history="1">
        <w:r w:rsidR="003F1980" w:rsidRPr="006C3AD3">
          <w:rPr>
            <w:rStyle w:val="Hyperlink"/>
            <w:color w:val="000000" w:themeColor="text1"/>
            <w:u w:val="none"/>
          </w:rPr>
          <w:t>Consultation Topic 2</w:t>
        </w:r>
        <w:r w:rsidR="00BE0178">
          <w:rPr>
            <w:rStyle w:val="Hyperlink"/>
            <w:color w:val="000000" w:themeColor="text1"/>
            <w:u w:val="none"/>
          </w:rPr>
          <w:t>:</w:t>
        </w:r>
        <w:r w:rsidR="003F1980" w:rsidRPr="006C3AD3">
          <w:rPr>
            <w:rStyle w:val="Hyperlink"/>
            <w:color w:val="000000" w:themeColor="text1"/>
            <w:u w:val="none"/>
          </w:rPr>
          <w:t xml:space="preserve"> Questions</w:t>
        </w:r>
        <w:r w:rsidR="003F1980" w:rsidRPr="006C3AD3">
          <w:rPr>
            <w:rStyle w:val="Hyperlink"/>
            <w:color w:val="000000" w:themeColor="text1"/>
            <w:u w:val="none"/>
          </w:rPr>
          <w:tab/>
          <w:t>2</w:t>
        </w:r>
      </w:hyperlink>
      <w:r w:rsidR="00BE0178">
        <w:rPr>
          <w:rStyle w:val="Hyperlink"/>
          <w:color w:val="000000" w:themeColor="text1"/>
          <w:u w:val="none"/>
        </w:rPr>
        <w:t>0</w:t>
      </w:r>
    </w:p>
    <w:p w14:paraId="6F280EAD" w14:textId="7ACBFD34" w:rsidR="003F1980" w:rsidRDefault="003F1980" w:rsidP="003F1980">
      <w:pPr>
        <w:pStyle w:val="contentspage"/>
      </w:pPr>
    </w:p>
    <w:p w14:paraId="0B86C9CC" w14:textId="77777777" w:rsidR="007A2312" w:rsidRDefault="007A2312" w:rsidP="003F1980">
      <w:pPr>
        <w:pStyle w:val="contentspage"/>
      </w:pPr>
    </w:p>
    <w:p w14:paraId="062A8983" w14:textId="323B014B" w:rsidR="003F1980" w:rsidRDefault="00000000" w:rsidP="003F1980">
      <w:pPr>
        <w:pStyle w:val="contentspage"/>
        <w:rPr>
          <w:rFonts w:eastAsia="Arial Unicode MS"/>
          <w:b/>
          <w:kern w:val="28"/>
          <w:sz w:val="44"/>
        </w:rPr>
      </w:pPr>
      <w:hyperlink w:anchor="_Consultation_Topic_2" w:history="1">
        <w:r w:rsidR="007A2312">
          <w:rPr>
            <w:rStyle w:val="Hyperlink"/>
            <w:color w:val="000000" w:themeColor="text1"/>
            <w:u w:val="none"/>
          </w:rPr>
          <w:t>Where to find more information</w:t>
        </w:r>
        <w:r w:rsidR="007A2312" w:rsidRPr="006C3AD3">
          <w:rPr>
            <w:rStyle w:val="Hyperlink"/>
            <w:color w:val="000000" w:themeColor="text1"/>
            <w:u w:val="none"/>
          </w:rPr>
          <w:tab/>
        </w:r>
      </w:hyperlink>
      <w:r w:rsidR="00BE0178">
        <w:rPr>
          <w:rStyle w:val="Hyperlink"/>
          <w:color w:val="000000" w:themeColor="text1"/>
          <w:u w:val="none"/>
        </w:rPr>
        <w:t>29</w:t>
      </w:r>
    </w:p>
    <w:p w14:paraId="28F2B758" w14:textId="1252708D" w:rsidR="003F1980" w:rsidRDefault="003F1980" w:rsidP="003F1980">
      <w:pPr>
        <w:pStyle w:val="contentspage"/>
        <w:rPr>
          <w:rFonts w:eastAsia="Arial Unicode MS"/>
          <w:b/>
          <w:noProof/>
          <w:kern w:val="28"/>
          <w:sz w:val="44"/>
          <w:lang w:val="en-NZ" w:eastAsia="en-NZ"/>
        </w:rPr>
      </w:pPr>
      <w:r>
        <w:rPr>
          <w:noProof/>
          <w:lang w:val="en-NZ" w:eastAsia="en-NZ"/>
        </w:rPr>
        <w:br w:type="page"/>
      </w:r>
    </w:p>
    <w:p w14:paraId="6E0B05EE" w14:textId="3A07C05D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0" w:name="_About_this_document"/>
      <w:bookmarkEnd w:id="0"/>
      <w:r>
        <w:rPr>
          <w:noProof/>
          <w:lang w:val="en-NZ" w:eastAsia="en-NZ"/>
        </w:rPr>
        <w:lastRenderedPageBreak/>
        <w:t xml:space="preserve">About this </w:t>
      </w:r>
      <w:r w:rsidR="006172AD">
        <w:rPr>
          <w:noProof/>
          <w:lang w:val="en-NZ" w:eastAsia="en-NZ"/>
        </w:rPr>
        <w:t>Easy Read</w:t>
      </w:r>
    </w:p>
    <w:p w14:paraId="37EF6B8E" w14:textId="717C8A42" w:rsidR="00D852B6" w:rsidRDefault="00D852B6" w:rsidP="00124EA8"/>
    <w:p w14:paraId="76FDF63B" w14:textId="475775A8" w:rsidR="00EF4A04" w:rsidRDefault="00F40642" w:rsidP="00124EA8">
      <w:r>
        <w:rPr>
          <w:noProof/>
        </w:rPr>
        <w:drawing>
          <wp:anchor distT="0" distB="0" distL="114300" distR="114300" simplePos="0" relativeHeight="252100608" behindDoc="0" locked="0" layoutInCell="1" allowOverlap="1" wp14:anchorId="582B3275" wp14:editId="49603501">
            <wp:simplePos x="0" y="0"/>
            <wp:positionH relativeFrom="column">
              <wp:posOffset>-301625</wp:posOffset>
            </wp:positionH>
            <wp:positionV relativeFrom="paragraph">
              <wp:posOffset>385445</wp:posOffset>
            </wp:positionV>
            <wp:extent cx="2155190" cy="3061970"/>
            <wp:effectExtent l="19050" t="19050" r="16510" b="24130"/>
            <wp:wrapNone/>
            <wp:docPr id="21268092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09240" name="Picture 212680924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30619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912BC" w14:textId="516C6B26" w:rsidR="00B45B9C" w:rsidRDefault="00EF4A04" w:rsidP="00B33C8F">
      <w:r>
        <w:t>Th</w:t>
      </w:r>
      <w:r w:rsidR="00F33B33">
        <w:t>e</w:t>
      </w:r>
      <w:r w:rsidR="00B33C8F">
        <w:t xml:space="preserve"> </w:t>
      </w:r>
      <w:r w:rsidR="00F33B33">
        <w:t xml:space="preserve">information / questions </w:t>
      </w:r>
      <w:r w:rsidR="009F6C54">
        <w:t xml:space="preserve">in this </w:t>
      </w:r>
      <w:r w:rsidR="00B45B9C">
        <w:t xml:space="preserve">Easy Read document </w:t>
      </w:r>
      <w:r w:rsidR="000C30B1">
        <w:t>are</w:t>
      </w:r>
      <w:r w:rsidR="00B45B9C">
        <w:t xml:space="preserve"> </w:t>
      </w:r>
      <w:r w:rsidR="00F33B33">
        <w:t>from a</w:t>
      </w:r>
      <w:r w:rsidR="00B33C8F">
        <w:t xml:space="preserve"> document called</w:t>
      </w:r>
      <w:r w:rsidR="00B45B9C">
        <w:t>:</w:t>
      </w:r>
    </w:p>
    <w:p w14:paraId="664845AC" w14:textId="77777777" w:rsidR="00B45B9C" w:rsidRDefault="00B45B9C" w:rsidP="00B33C8F"/>
    <w:p w14:paraId="255F906F" w14:textId="77777777" w:rsidR="00B45B9C" w:rsidRPr="00B45B9C" w:rsidRDefault="00B45B9C" w:rsidP="00B33C8F">
      <w:pPr>
        <w:rPr>
          <w:b/>
          <w:bCs/>
        </w:rPr>
      </w:pPr>
      <w:r w:rsidRPr="00B45B9C">
        <w:rPr>
          <w:b/>
          <w:bCs/>
        </w:rPr>
        <w:t xml:space="preserve">Disability Support Services - </w:t>
      </w:r>
      <w:r w:rsidR="00B33C8F" w:rsidRPr="00B45B9C">
        <w:rPr>
          <w:b/>
          <w:bCs/>
        </w:rPr>
        <w:t>Discussion Document</w:t>
      </w:r>
      <w:r w:rsidRPr="00B45B9C">
        <w:rPr>
          <w:b/>
          <w:bCs/>
        </w:rPr>
        <w:t xml:space="preserve"> to support consultation on:</w:t>
      </w:r>
    </w:p>
    <w:p w14:paraId="3D2EFB17" w14:textId="4FD28CC2" w:rsidR="00EF4A04" w:rsidRPr="00B45B9C" w:rsidRDefault="00B45B9C" w:rsidP="00B45B9C">
      <w:pPr>
        <w:pStyle w:val="ListParagraph"/>
        <w:numPr>
          <w:ilvl w:val="0"/>
          <w:numId w:val="30"/>
        </w:numPr>
        <w:ind w:left="4253" w:right="-330" w:hanging="567"/>
        <w:rPr>
          <w:b/>
          <w:bCs/>
        </w:rPr>
      </w:pPr>
      <w:r w:rsidRPr="00B45B9C">
        <w:rPr>
          <w:b/>
          <w:bCs/>
        </w:rPr>
        <w:t>Consistent and Transparent Assessment and Allocation Tools</w:t>
      </w:r>
    </w:p>
    <w:p w14:paraId="7DD101BE" w14:textId="0ADE5523" w:rsidR="00B45B9C" w:rsidRPr="00B45B9C" w:rsidRDefault="003C7A6E" w:rsidP="00B45B9C">
      <w:pPr>
        <w:pStyle w:val="ListParagraph"/>
        <w:numPr>
          <w:ilvl w:val="0"/>
          <w:numId w:val="30"/>
        </w:numPr>
        <w:ind w:left="4253" w:right="-330" w:hanging="567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2124160" behindDoc="0" locked="0" layoutInCell="1" allowOverlap="1" wp14:anchorId="634CFD33" wp14:editId="111B2046">
            <wp:simplePos x="0" y="0"/>
            <wp:positionH relativeFrom="column">
              <wp:posOffset>-335280</wp:posOffset>
            </wp:positionH>
            <wp:positionV relativeFrom="paragraph">
              <wp:posOffset>36830</wp:posOffset>
            </wp:positionV>
            <wp:extent cx="2242262" cy="3246120"/>
            <wp:effectExtent l="19050" t="19050" r="24765" b="11430"/>
            <wp:wrapNone/>
            <wp:docPr id="1694343358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43358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262" cy="32461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B9C" w:rsidRPr="00B45B9C">
        <w:rPr>
          <w:b/>
          <w:bCs/>
        </w:rPr>
        <w:t>Fairer, More Consistent Flexible Funding</w:t>
      </w:r>
      <w:r w:rsidR="00F40642">
        <w:rPr>
          <w:b/>
          <w:bCs/>
        </w:rPr>
        <w:t>.</w:t>
      </w:r>
    </w:p>
    <w:p w14:paraId="789131B1" w14:textId="6613A6AE" w:rsidR="00B45B9C" w:rsidRDefault="00B45B9C" w:rsidP="00B33C8F"/>
    <w:p w14:paraId="6C3CD8A9" w14:textId="35AD9379" w:rsidR="00B45B9C" w:rsidRDefault="00B45B9C" w:rsidP="00B45B9C"/>
    <w:p w14:paraId="32F3B421" w14:textId="7BBF8A4F" w:rsidR="00B45B9C" w:rsidRDefault="00B45B9C" w:rsidP="00B45B9C">
      <w:r>
        <w:t xml:space="preserve">This Easy Read is a </w:t>
      </w:r>
      <w:r w:rsidRPr="00B45B9C">
        <w:rPr>
          <w:b/>
          <w:bCs/>
        </w:rPr>
        <w:t>summary</w:t>
      </w:r>
      <w:r>
        <w:t xml:space="preserve"> of </w:t>
      </w:r>
      <w:r w:rsidR="00A32E16">
        <w:t xml:space="preserve">some of the information from </w:t>
      </w:r>
      <w:r>
        <w:t>th</w:t>
      </w:r>
      <w:r w:rsidR="00A32E16">
        <w:t>is</w:t>
      </w:r>
      <w:r>
        <w:t xml:space="preserve"> Discussion Document.</w:t>
      </w:r>
    </w:p>
    <w:p w14:paraId="685605A3" w14:textId="77777777" w:rsidR="00B45B9C" w:rsidRDefault="00B45B9C" w:rsidP="00B45B9C"/>
    <w:p w14:paraId="16580007" w14:textId="77777777" w:rsidR="00B45B9C" w:rsidRDefault="00B45B9C" w:rsidP="00B45B9C">
      <w:pPr>
        <w:rPr>
          <w:noProof/>
          <w:lang w:val="en-NZ" w:eastAsia="en-NZ"/>
        </w:rPr>
      </w:pPr>
    </w:p>
    <w:p w14:paraId="7FF44B55" w14:textId="04317B64" w:rsidR="00B45B9C" w:rsidRDefault="00A32E16" w:rsidP="00A32E16">
      <w:pPr>
        <w:rPr>
          <w:noProof/>
          <w:lang w:val="en-NZ" w:eastAsia="en-NZ"/>
        </w:rPr>
      </w:pPr>
      <w:r>
        <w:rPr>
          <w:rFonts w:eastAsia="Times New Roman" w:cs="Arial"/>
          <w:i/>
          <w:iCs/>
          <w:noProof/>
          <w:szCs w:val="32"/>
          <w:lang w:eastAsia="en-NZ"/>
        </w:rPr>
        <w:lastRenderedPageBreak/>
        <w:drawing>
          <wp:anchor distT="0" distB="0" distL="114300" distR="114300" simplePos="0" relativeHeight="252107776" behindDoc="0" locked="0" layoutInCell="1" allowOverlap="1" wp14:anchorId="66EF7F08" wp14:editId="4F1E8ED0">
            <wp:simplePos x="0" y="0"/>
            <wp:positionH relativeFrom="margin">
              <wp:posOffset>-133350</wp:posOffset>
            </wp:positionH>
            <wp:positionV relativeFrom="paragraph">
              <wp:posOffset>-21590</wp:posOffset>
            </wp:positionV>
            <wp:extent cx="1605915" cy="1605915"/>
            <wp:effectExtent l="0" t="0" r="0" b="0"/>
            <wp:wrapNone/>
            <wp:docPr id="205006473" name="Picture 2050064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76311" name="Picture 5619763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C3ABD21" wp14:editId="4D44452C">
                <wp:simplePos x="0" y="0"/>
                <wp:positionH relativeFrom="column">
                  <wp:posOffset>2210435</wp:posOffset>
                </wp:positionH>
                <wp:positionV relativeFrom="paragraph">
                  <wp:posOffset>-101600</wp:posOffset>
                </wp:positionV>
                <wp:extent cx="3856355" cy="1812290"/>
                <wp:effectExtent l="0" t="0" r="0" b="0"/>
                <wp:wrapNone/>
                <wp:docPr id="15378405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355" cy="1812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C5B80" id="Rectangle 2" o:spid="_x0000_s1026" style="position:absolute;margin-left:174.05pt;margin-top:-8pt;width:303.65pt;height:142.7pt;z-index:-25120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" fillcolor="#e2efd9 [665]" stroked="f" strokeweight="1pt"/>
            </w:pict>
          </mc:Fallback>
        </mc:AlternateContent>
      </w:r>
      <w:r w:rsidR="00B45B9C">
        <w:rPr>
          <w:noProof/>
          <w:lang w:val="en-NZ" w:eastAsia="en-NZ"/>
        </w:rPr>
        <w:t xml:space="preserve">A </w:t>
      </w:r>
      <w:r w:rsidR="00B45B9C" w:rsidRPr="00AA575E">
        <w:rPr>
          <w:b/>
          <w:bCs/>
          <w:noProof/>
          <w:lang w:val="en-NZ" w:eastAsia="en-NZ"/>
        </w:rPr>
        <w:t>summary</w:t>
      </w:r>
      <w:r w:rsidR="00B45B9C">
        <w:rPr>
          <w:noProof/>
          <w:lang w:val="en-NZ" w:eastAsia="en-NZ"/>
        </w:rPr>
        <w:t xml:space="preserve"> is:</w:t>
      </w:r>
      <w:r w:rsidR="006172AD">
        <w:rPr>
          <w:noProof/>
          <w:lang w:val="en-NZ" w:eastAsia="en-NZ"/>
        </w:rPr>
        <w:tab/>
      </w:r>
    </w:p>
    <w:p w14:paraId="59FB078B" w14:textId="77777777" w:rsidR="00B45B9C" w:rsidRDefault="00B45B9C" w:rsidP="00B45B9C">
      <w:pPr>
        <w:pStyle w:val="ListParagraph"/>
      </w:pPr>
      <w:r>
        <w:t>shorter than the main document</w:t>
      </w:r>
    </w:p>
    <w:p w14:paraId="0E5D4F84" w14:textId="77777777" w:rsidR="00B45B9C" w:rsidRDefault="00B45B9C" w:rsidP="00B45B9C">
      <w:pPr>
        <w:pStyle w:val="ListParagraph"/>
      </w:pPr>
      <w:r>
        <w:t xml:space="preserve">tells you the main ideas. </w:t>
      </w:r>
    </w:p>
    <w:p w14:paraId="2CC043A3" w14:textId="7DE5C8DE" w:rsidR="00B45B9C" w:rsidRDefault="009F6C54" w:rsidP="00B45B9C">
      <w:pPr>
        <w:rPr>
          <w:noProof/>
          <w:lang w:val="en-NZ" w:eastAsia="en-NZ"/>
        </w:rPr>
      </w:pPr>
      <w:r w:rsidRPr="00A2471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104704" behindDoc="0" locked="0" layoutInCell="1" allowOverlap="1" wp14:anchorId="410D8B05" wp14:editId="78256297">
            <wp:simplePos x="0" y="0"/>
            <wp:positionH relativeFrom="column">
              <wp:posOffset>34290</wp:posOffset>
            </wp:positionH>
            <wp:positionV relativeFrom="paragraph">
              <wp:posOffset>189865</wp:posOffset>
            </wp:positionV>
            <wp:extent cx="1434465" cy="1838325"/>
            <wp:effectExtent l="0" t="0" r="0" b="9525"/>
            <wp:wrapNone/>
            <wp:docPr id="129964106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8515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44C96" w14:textId="77777777" w:rsidR="00B45B9C" w:rsidRDefault="00B45B9C" w:rsidP="00B45B9C"/>
    <w:p w14:paraId="70ECA1F1" w14:textId="0804A4AA" w:rsidR="00B45B9C" w:rsidRDefault="00B45B9C" w:rsidP="00B45B9C">
      <w:r>
        <w:t xml:space="preserve">The full </w:t>
      </w:r>
      <w:r w:rsidRPr="00B45B9C">
        <w:rPr>
          <w:b/>
          <w:bCs/>
        </w:rPr>
        <w:t>Discussion Document</w:t>
      </w:r>
      <w:r>
        <w:t xml:space="preserve"> is not in Easy Read.</w:t>
      </w:r>
    </w:p>
    <w:p w14:paraId="6E1B1122" w14:textId="689A649B" w:rsidR="00B45B9C" w:rsidRDefault="00B45B9C" w:rsidP="00B33C8F"/>
    <w:p w14:paraId="7CEED19E" w14:textId="2BBD2B41" w:rsidR="00B45B9C" w:rsidRDefault="00B45B9C" w:rsidP="00B33C8F"/>
    <w:p w14:paraId="14DED736" w14:textId="13313076" w:rsidR="00B45B9C" w:rsidRDefault="002513E3" w:rsidP="00B33C8F">
      <w:r>
        <w:rPr>
          <w:noProof/>
        </w:rPr>
        <w:drawing>
          <wp:anchor distT="0" distB="0" distL="114300" distR="114300" simplePos="0" relativeHeight="252109824" behindDoc="0" locked="0" layoutInCell="1" allowOverlap="1" wp14:anchorId="50D12B83" wp14:editId="625995A1">
            <wp:simplePos x="0" y="0"/>
            <wp:positionH relativeFrom="column">
              <wp:posOffset>-75565</wp:posOffset>
            </wp:positionH>
            <wp:positionV relativeFrom="paragraph">
              <wp:posOffset>163195</wp:posOffset>
            </wp:positionV>
            <wp:extent cx="1272540" cy="1324590"/>
            <wp:effectExtent l="0" t="0" r="3810" b="9525"/>
            <wp:wrapNone/>
            <wp:docPr id="229275401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7540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32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B9C">
        <w:t xml:space="preserve">You can find the </w:t>
      </w:r>
      <w:r w:rsidR="009F6C54">
        <w:t xml:space="preserve">full </w:t>
      </w:r>
      <w:r w:rsidR="00B45B9C">
        <w:t xml:space="preserve">Discussion Document at this </w:t>
      </w:r>
      <w:r w:rsidR="00B45B9C" w:rsidRPr="009F6C54">
        <w:rPr>
          <w:b/>
          <w:bCs/>
        </w:rPr>
        <w:t>website</w:t>
      </w:r>
      <w:r w:rsidR="00B45B9C">
        <w:t xml:space="preserve">: </w:t>
      </w:r>
    </w:p>
    <w:p w14:paraId="5B7175DC" w14:textId="77777777" w:rsidR="00B45B9C" w:rsidRDefault="00B45B9C" w:rsidP="00B33C8F"/>
    <w:p w14:paraId="405F0181" w14:textId="1B8C7587" w:rsidR="00B45B9C" w:rsidRPr="009F6C54" w:rsidRDefault="002513E3" w:rsidP="00C8136C">
      <w:pPr>
        <w:ind w:right="521"/>
        <w:rPr>
          <w:b/>
          <w:bCs/>
        </w:rPr>
      </w:pPr>
      <w:r w:rsidRPr="002513E3">
        <w:rPr>
          <w:b/>
          <w:bCs/>
        </w:rPr>
        <w:t>https://tinyurl.com/mr3mwxr3</w:t>
      </w:r>
    </w:p>
    <w:p w14:paraId="43B9DE83" w14:textId="5D0C89BA" w:rsidR="00B33C8F" w:rsidRDefault="00B33C8F" w:rsidP="00B33C8F"/>
    <w:p w14:paraId="66B9D012" w14:textId="1E8AF1C5" w:rsidR="00FC4943" w:rsidRDefault="00FC4943">
      <w:pPr>
        <w:spacing w:line="240" w:lineRule="auto"/>
        <w:ind w:left="0"/>
      </w:pPr>
    </w:p>
    <w:p w14:paraId="5262AF37" w14:textId="6651AF2A" w:rsidR="00B33C8F" w:rsidRDefault="00B45B9C" w:rsidP="00B33C8F">
      <w:r>
        <w:rPr>
          <w:noProof/>
        </w:rPr>
        <w:drawing>
          <wp:anchor distT="0" distB="0" distL="114300" distR="114300" simplePos="0" relativeHeight="251892736" behindDoc="0" locked="0" layoutInCell="1" allowOverlap="1" wp14:anchorId="6969E8A6" wp14:editId="2874804B">
            <wp:simplePos x="0" y="0"/>
            <wp:positionH relativeFrom="margin">
              <wp:posOffset>0</wp:posOffset>
            </wp:positionH>
            <wp:positionV relativeFrom="paragraph">
              <wp:posOffset>-257175</wp:posOffset>
            </wp:positionV>
            <wp:extent cx="1371600" cy="1371600"/>
            <wp:effectExtent l="0" t="0" r="0" b="0"/>
            <wp:wrapNone/>
            <wp:docPr id="24415282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5282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78B">
        <w:t xml:space="preserve">The Discussion </w:t>
      </w:r>
      <w:r w:rsidR="00B050D0">
        <w:t>D</w:t>
      </w:r>
      <w:r w:rsidR="00B7678B">
        <w:t xml:space="preserve">ocument is part of </w:t>
      </w:r>
      <w:r w:rsidR="009A3FEE">
        <w:t xml:space="preserve">making </w:t>
      </w:r>
      <w:r w:rsidR="00B7678B">
        <w:t xml:space="preserve">Disability Support </w:t>
      </w:r>
      <w:r w:rsidR="008F710F">
        <w:t>Services</w:t>
      </w:r>
      <w:r w:rsidR="009A3FEE">
        <w:t xml:space="preserve"> better</w:t>
      </w:r>
      <w:r w:rsidR="00B7678B">
        <w:t xml:space="preserve">. </w:t>
      </w:r>
    </w:p>
    <w:p w14:paraId="69B5645E" w14:textId="11340AE1" w:rsidR="009F6C54" w:rsidRDefault="00FC4943" w:rsidP="00B33C8F">
      <w:r>
        <w:rPr>
          <w:noProof/>
        </w:rPr>
        <w:drawing>
          <wp:anchor distT="0" distB="0" distL="114300" distR="114300" simplePos="0" relativeHeight="251893760" behindDoc="0" locked="0" layoutInCell="1" allowOverlap="1" wp14:anchorId="117E4DD0" wp14:editId="186A7DB0">
            <wp:simplePos x="0" y="0"/>
            <wp:positionH relativeFrom="margin">
              <wp:posOffset>-635</wp:posOffset>
            </wp:positionH>
            <wp:positionV relativeFrom="paragraph">
              <wp:posOffset>289560</wp:posOffset>
            </wp:positionV>
            <wp:extent cx="1371600" cy="1261745"/>
            <wp:effectExtent l="0" t="0" r="0" b="0"/>
            <wp:wrapNone/>
            <wp:docPr id="103560309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0309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DAC93" w14:textId="77777777" w:rsidR="00A32E16" w:rsidRDefault="00A32E16" w:rsidP="00B33C8F"/>
    <w:p w14:paraId="2C0F7CD2" w14:textId="2D6184E5" w:rsidR="00B7678B" w:rsidRPr="00B7678B" w:rsidRDefault="00B7678B" w:rsidP="00B33C8F">
      <w:r>
        <w:t>In this document</w:t>
      </w:r>
      <w:r w:rsidR="009A3FEE">
        <w:t xml:space="preserve"> </w:t>
      </w:r>
      <w:r>
        <w:t xml:space="preserve">Disability Support </w:t>
      </w:r>
      <w:r w:rsidR="008F710F">
        <w:t>Services</w:t>
      </w:r>
      <w:r>
        <w:t xml:space="preserve"> will be written as </w:t>
      </w:r>
      <w:r>
        <w:rPr>
          <w:b/>
          <w:bCs/>
        </w:rPr>
        <w:t>DSS</w:t>
      </w:r>
      <w:r>
        <w:t xml:space="preserve">. </w:t>
      </w:r>
    </w:p>
    <w:p w14:paraId="4E63714E" w14:textId="37758F5E" w:rsidR="00EF4A04" w:rsidRDefault="00EF4A04" w:rsidP="00D67451"/>
    <w:p w14:paraId="57FE8FE8" w14:textId="7E57A243" w:rsidR="00124EA8" w:rsidRDefault="00124EA8" w:rsidP="00D67451"/>
    <w:p w14:paraId="7D0DFC25" w14:textId="2F1CC1E2" w:rsidR="00C8301B" w:rsidRDefault="009138E6" w:rsidP="00F33B33">
      <w:r w:rsidRPr="006C3AD3">
        <w:rPr>
          <w:rFonts w:eastAsia="Times New Roman"/>
          <w:noProof/>
          <w:color w:val="000000" w:themeColor="text1"/>
          <w:lang w:eastAsia="en-GB"/>
        </w:rPr>
        <w:lastRenderedPageBreak/>
        <w:drawing>
          <wp:anchor distT="0" distB="0" distL="114300" distR="114300" simplePos="0" relativeHeight="252095488" behindDoc="0" locked="0" layoutInCell="1" allowOverlap="1" wp14:anchorId="315C7019" wp14:editId="2B1FA197">
            <wp:simplePos x="0" y="0"/>
            <wp:positionH relativeFrom="margin">
              <wp:posOffset>29980</wp:posOffset>
            </wp:positionH>
            <wp:positionV relativeFrom="paragraph">
              <wp:posOffset>-239843</wp:posOffset>
            </wp:positionV>
            <wp:extent cx="1154243" cy="1160903"/>
            <wp:effectExtent l="0" t="0" r="8255" b="1270"/>
            <wp:wrapNone/>
            <wp:docPr id="182931004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24197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160" cy="116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B33">
        <w:t xml:space="preserve">This survey has </w:t>
      </w:r>
      <w:r w:rsidR="00F355F6">
        <w:t>2</w:t>
      </w:r>
      <w:r w:rsidR="00F33B33">
        <w:t xml:space="preserve"> main</w:t>
      </w:r>
      <w:r w:rsidR="00F355F6">
        <w:t xml:space="preserve"> </w:t>
      </w:r>
      <w:r w:rsidR="004F2BFA" w:rsidRPr="00F33B33">
        <w:rPr>
          <w:b/>
          <w:bCs/>
        </w:rPr>
        <w:t>consultation topics</w:t>
      </w:r>
      <w:r w:rsidR="00DF1F32">
        <w:t xml:space="preserve">. </w:t>
      </w:r>
    </w:p>
    <w:p w14:paraId="1EA39794" w14:textId="6D9C662A" w:rsidR="00C8301B" w:rsidRDefault="00C8301B" w:rsidP="00C8301B"/>
    <w:p w14:paraId="4A191AFE" w14:textId="24084D53" w:rsidR="00DF1F32" w:rsidRDefault="00FD0841" w:rsidP="00C8301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326C0047" wp14:editId="48648481">
            <wp:simplePos x="0" y="0"/>
            <wp:positionH relativeFrom="margin">
              <wp:posOffset>-89941</wp:posOffset>
            </wp:positionH>
            <wp:positionV relativeFrom="paragraph">
              <wp:posOffset>250981</wp:posOffset>
            </wp:positionV>
            <wp:extent cx="1371600" cy="1371600"/>
            <wp:effectExtent l="0" t="0" r="0" b="0"/>
            <wp:wrapNone/>
            <wp:docPr id="20919365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9365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F32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DE9B280" wp14:editId="5E28EBF5">
                <wp:simplePos x="0" y="0"/>
                <wp:positionH relativeFrom="margin">
                  <wp:posOffset>2165299</wp:posOffset>
                </wp:positionH>
                <wp:positionV relativeFrom="paragraph">
                  <wp:posOffset>246253</wp:posOffset>
                </wp:positionV>
                <wp:extent cx="3544916" cy="1151082"/>
                <wp:effectExtent l="0" t="0" r="0" b="0"/>
                <wp:wrapNone/>
                <wp:docPr id="1555790898" name="Rectangle 1555790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15108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7D0D6" id="Rectangle 1555790898" o:spid="_x0000_s1026" style="position:absolute;margin-left:170.5pt;margin-top:19.4pt;width:279.15pt;height:90.65pt;z-index:-25147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" fillcolor="#e2efd9 [665]" stroked="f" strokeweight="1pt">
                <w10:wrap anchorx="margin"/>
              </v:rect>
            </w:pict>
          </mc:Fallback>
        </mc:AlternateContent>
      </w:r>
    </w:p>
    <w:p w14:paraId="5F96BD48" w14:textId="5ACD5059" w:rsidR="00F355F6" w:rsidRDefault="00DF1F32" w:rsidP="00F355F6">
      <w:r>
        <w:rPr>
          <w:b/>
          <w:bCs/>
        </w:rPr>
        <w:t xml:space="preserve">Consultation topics </w:t>
      </w:r>
      <w:r>
        <w:t>are the ideas that were talked about in the Discussion Document</w:t>
      </w:r>
      <w:r w:rsidR="00354260">
        <w:t>.</w:t>
      </w:r>
      <w:r>
        <w:t xml:space="preserve"> </w:t>
      </w:r>
    </w:p>
    <w:p w14:paraId="56E6D7D3" w14:textId="77777777" w:rsidR="00F355F6" w:rsidRDefault="00F355F6" w:rsidP="00F355F6"/>
    <w:p w14:paraId="040D1DB3" w14:textId="1E76AF21" w:rsidR="006E0920" w:rsidRDefault="006E0920" w:rsidP="00F355F6"/>
    <w:p w14:paraId="6D8C4FF3" w14:textId="10E8D0A2" w:rsidR="00F355F6" w:rsidRDefault="00C60CE4" w:rsidP="004A5D3F">
      <w:r w:rsidRPr="00FC4943">
        <w:rPr>
          <w:b/>
          <w:bCs/>
          <w:noProof/>
        </w:rPr>
        <w:drawing>
          <wp:anchor distT="0" distB="0" distL="114300" distR="114300" simplePos="0" relativeHeight="251896832" behindDoc="0" locked="0" layoutInCell="1" allowOverlap="1" wp14:anchorId="6D3CC81E" wp14:editId="77DFA2EA">
            <wp:simplePos x="0" y="0"/>
            <wp:positionH relativeFrom="margin">
              <wp:posOffset>30480</wp:posOffset>
            </wp:positionH>
            <wp:positionV relativeFrom="paragraph">
              <wp:posOffset>435610</wp:posOffset>
            </wp:positionV>
            <wp:extent cx="1371600" cy="1371600"/>
            <wp:effectExtent l="0" t="0" r="0" b="0"/>
            <wp:wrapNone/>
            <wp:docPr id="180812460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24608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799" w:rsidRPr="00FC4943">
        <w:rPr>
          <w:b/>
          <w:bCs/>
        </w:rPr>
        <w:t>C</w:t>
      </w:r>
      <w:r w:rsidR="00FF1A3A" w:rsidRPr="00FC4943">
        <w:rPr>
          <w:b/>
          <w:bCs/>
        </w:rPr>
        <w:t xml:space="preserve">onsultation </w:t>
      </w:r>
      <w:r w:rsidR="008F710F" w:rsidRPr="00FC4943">
        <w:rPr>
          <w:b/>
          <w:bCs/>
        </w:rPr>
        <w:t>T</w:t>
      </w:r>
      <w:r w:rsidR="00FF1A3A" w:rsidRPr="00FC4943">
        <w:rPr>
          <w:b/>
          <w:bCs/>
        </w:rPr>
        <w:t>opic</w:t>
      </w:r>
      <w:r w:rsidR="00403799" w:rsidRPr="00FC4943">
        <w:rPr>
          <w:b/>
          <w:bCs/>
        </w:rPr>
        <w:t xml:space="preserve"> 1</w:t>
      </w:r>
      <w:r w:rsidR="00403799">
        <w:t xml:space="preserve"> is about making the way</w:t>
      </w:r>
      <w:r w:rsidR="004A5D3F">
        <w:t xml:space="preserve"> </w:t>
      </w:r>
      <w:r w:rsidR="00F355F6">
        <w:t xml:space="preserve">the needs of disabled people are </w:t>
      </w:r>
      <w:r w:rsidR="00F355F6" w:rsidRPr="0008125C">
        <w:rPr>
          <w:b/>
          <w:bCs/>
        </w:rPr>
        <w:t>assessed</w:t>
      </w:r>
      <w:r w:rsidR="00F355F6">
        <w:t xml:space="preserve"> better</w:t>
      </w:r>
      <w:r w:rsidR="001C7378">
        <w:t>.</w:t>
      </w:r>
    </w:p>
    <w:p w14:paraId="096593D1" w14:textId="12701BDA" w:rsidR="00403799" w:rsidRDefault="00403799" w:rsidP="00403799"/>
    <w:p w14:paraId="652087A2" w14:textId="2F987622" w:rsidR="008B33DF" w:rsidRDefault="00E90851" w:rsidP="00403799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21621A0A" wp14:editId="6A3D13E0">
                <wp:simplePos x="0" y="0"/>
                <wp:positionH relativeFrom="margin">
                  <wp:posOffset>2253803</wp:posOffset>
                </wp:positionH>
                <wp:positionV relativeFrom="paragraph">
                  <wp:posOffset>278558</wp:posOffset>
                </wp:positionV>
                <wp:extent cx="3544916" cy="804483"/>
                <wp:effectExtent l="0" t="0" r="0" b="0"/>
                <wp:wrapNone/>
                <wp:docPr id="2034211024" name="Rectangle 203421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80448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C52A2" id="Rectangle 2034211024" o:spid="_x0000_s1026" style="position:absolute;margin-left:177.45pt;margin-top:21.95pt;width:279.15pt;height:63.35pt;z-index:-25128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" fillcolor="#e2efd9 [665]" stroked="f" strokeweight="1pt">
                <w10:wrap anchorx="margin"/>
              </v:rect>
            </w:pict>
          </mc:Fallback>
        </mc:AlternateContent>
      </w:r>
    </w:p>
    <w:p w14:paraId="29F51E63" w14:textId="70C54990" w:rsidR="0008125C" w:rsidRDefault="0008125C" w:rsidP="00403799">
      <w:r>
        <w:rPr>
          <w:b/>
          <w:bCs/>
        </w:rPr>
        <w:t xml:space="preserve">Assessed </w:t>
      </w:r>
      <w:r>
        <w:t xml:space="preserve">means how </w:t>
      </w:r>
      <w:r w:rsidR="00E90851">
        <w:t xml:space="preserve">NASC checks the needs of disabled people. </w:t>
      </w:r>
    </w:p>
    <w:p w14:paraId="56BB6074" w14:textId="1E633AA2" w:rsidR="0008125C" w:rsidRDefault="004A5D3F" w:rsidP="00403799">
      <w:r w:rsidRPr="006C3AD3">
        <w:rPr>
          <w:noProof/>
          <w:color w:val="000000" w:themeColor="text1"/>
        </w:rPr>
        <w:drawing>
          <wp:anchor distT="0" distB="0" distL="114300" distR="114300" simplePos="0" relativeHeight="252182528" behindDoc="0" locked="0" layoutInCell="1" allowOverlap="1" wp14:anchorId="501BC70A" wp14:editId="595E7815">
            <wp:simplePos x="0" y="0"/>
            <wp:positionH relativeFrom="margin">
              <wp:posOffset>30480</wp:posOffset>
            </wp:positionH>
            <wp:positionV relativeFrom="paragraph">
              <wp:posOffset>152400</wp:posOffset>
            </wp:positionV>
            <wp:extent cx="1371600" cy="1371600"/>
            <wp:effectExtent l="0" t="0" r="0" b="0"/>
            <wp:wrapNone/>
            <wp:docPr id="11828873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537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F7F99" w14:textId="171EAEA7" w:rsidR="0008125C" w:rsidRDefault="0008125C" w:rsidP="00403799"/>
    <w:p w14:paraId="67609AE7" w14:textId="3A886A4F" w:rsidR="005628B9" w:rsidRDefault="008B33DF" w:rsidP="00E90851">
      <w:r>
        <w:t xml:space="preserve">There are 8 questions in </w:t>
      </w:r>
      <w:r w:rsidR="009138E6">
        <w:t>C</w:t>
      </w:r>
      <w:r>
        <w:t xml:space="preserve">onsultation </w:t>
      </w:r>
      <w:r w:rsidR="009138E6">
        <w:t>T</w:t>
      </w:r>
      <w:r>
        <w:t xml:space="preserve">opic 1. </w:t>
      </w:r>
      <w:r w:rsidR="005628B9">
        <w:br w:type="page"/>
      </w:r>
    </w:p>
    <w:p w14:paraId="4DF6F157" w14:textId="768EE642" w:rsidR="00403799" w:rsidRDefault="00FC4943" w:rsidP="00403799">
      <w:r>
        <w:rPr>
          <w:noProof/>
        </w:rPr>
        <w:lastRenderedPageBreak/>
        <w:drawing>
          <wp:anchor distT="0" distB="0" distL="114300" distR="114300" simplePos="0" relativeHeight="251898880" behindDoc="0" locked="0" layoutInCell="1" allowOverlap="1" wp14:anchorId="0AEFBB1A" wp14:editId="28E64F92">
            <wp:simplePos x="0" y="0"/>
            <wp:positionH relativeFrom="margin">
              <wp:posOffset>0</wp:posOffset>
            </wp:positionH>
            <wp:positionV relativeFrom="paragraph">
              <wp:posOffset>455295</wp:posOffset>
            </wp:positionV>
            <wp:extent cx="1533525" cy="1533525"/>
            <wp:effectExtent l="0" t="0" r="9525" b="0"/>
            <wp:wrapNone/>
            <wp:docPr id="107859477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947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3E4" w:rsidRPr="00FC4943">
        <w:rPr>
          <w:b/>
          <w:bCs/>
        </w:rPr>
        <w:t xml:space="preserve">Consultation </w:t>
      </w:r>
      <w:r w:rsidR="009138E6" w:rsidRPr="00FC4943">
        <w:rPr>
          <w:b/>
          <w:bCs/>
        </w:rPr>
        <w:t>T</w:t>
      </w:r>
      <w:r w:rsidR="002443E4" w:rsidRPr="00FC4943">
        <w:rPr>
          <w:b/>
          <w:bCs/>
        </w:rPr>
        <w:t>opic 2</w:t>
      </w:r>
      <w:r w:rsidR="002443E4">
        <w:t xml:space="preserve"> is about looking at:</w:t>
      </w:r>
    </w:p>
    <w:p w14:paraId="740F68E2" w14:textId="00F5F399" w:rsidR="002443E4" w:rsidRDefault="002443E4" w:rsidP="002443E4">
      <w:pPr>
        <w:pStyle w:val="Listtoplevel"/>
      </w:pPr>
      <w:r>
        <w:t xml:space="preserve">disabled people accessing </w:t>
      </w:r>
      <w:r>
        <w:rPr>
          <w:b/>
          <w:bCs/>
        </w:rPr>
        <w:t>flexible funding</w:t>
      </w:r>
      <w:r>
        <w:t xml:space="preserve"> </w:t>
      </w:r>
    </w:p>
    <w:p w14:paraId="57D9F6A4" w14:textId="7BCCED3E" w:rsidR="002443E4" w:rsidRPr="002443E4" w:rsidRDefault="002443E4" w:rsidP="002443E4">
      <w:pPr>
        <w:pStyle w:val="Listtoplevel"/>
      </w:pPr>
      <w:r>
        <w:t xml:space="preserve">how flexible funding can be used. </w:t>
      </w:r>
    </w:p>
    <w:p w14:paraId="17828C78" w14:textId="0D80ACA9" w:rsidR="00DF1F32" w:rsidRPr="00DF1F32" w:rsidRDefault="00DF1F32" w:rsidP="00C8301B"/>
    <w:p w14:paraId="76952234" w14:textId="753B9E4D" w:rsidR="004F2BFA" w:rsidRDefault="00AF49A2" w:rsidP="00D67451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0D344B5D" wp14:editId="62F111C9">
                <wp:simplePos x="0" y="0"/>
                <wp:positionH relativeFrom="margin">
                  <wp:align>right</wp:align>
                </wp:positionH>
                <wp:positionV relativeFrom="paragraph">
                  <wp:posOffset>284048</wp:posOffset>
                </wp:positionV>
                <wp:extent cx="3544916" cy="2486025"/>
                <wp:effectExtent l="0" t="0" r="0" b="9525"/>
                <wp:wrapNone/>
                <wp:docPr id="918093587" name="Rectangle 918093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2486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4B772" id="Rectangle 918093587" o:spid="_x0000_s1026" style="position:absolute;margin-left:227.95pt;margin-top:22.35pt;width:279.15pt;height:195.75pt;z-index:-251474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" fillcolor="#e2efd9 [665]" stroked="f" strokeweight="1pt">
                <w10:wrap anchorx="margin"/>
              </v:rect>
            </w:pict>
          </mc:Fallback>
        </mc:AlternateContent>
      </w:r>
    </w:p>
    <w:p w14:paraId="73F15870" w14:textId="0B34E6D0" w:rsidR="008F710F" w:rsidRDefault="008F710F" w:rsidP="00A0679E">
      <w:r>
        <w:rPr>
          <w:noProof/>
        </w:rPr>
        <w:drawing>
          <wp:anchor distT="0" distB="0" distL="114300" distR="114300" simplePos="0" relativeHeight="251900928" behindDoc="0" locked="0" layoutInCell="1" allowOverlap="1" wp14:anchorId="3C73A8D7" wp14:editId="26876317">
            <wp:simplePos x="0" y="0"/>
            <wp:positionH relativeFrom="margin">
              <wp:posOffset>-1</wp:posOffset>
            </wp:positionH>
            <wp:positionV relativeFrom="paragraph">
              <wp:posOffset>33655</wp:posOffset>
            </wp:positionV>
            <wp:extent cx="1766181" cy="1771650"/>
            <wp:effectExtent l="0" t="0" r="5715" b="0"/>
            <wp:wrapNone/>
            <wp:docPr id="58107533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1095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34" cy="177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4A5">
        <w:rPr>
          <w:b/>
          <w:bCs/>
        </w:rPr>
        <w:t xml:space="preserve">Flexible funding </w:t>
      </w:r>
      <w:r>
        <w:t>pays for the support some disabled people need.</w:t>
      </w:r>
    </w:p>
    <w:p w14:paraId="401551EB" w14:textId="77777777" w:rsidR="008F710F" w:rsidRDefault="008F710F" w:rsidP="00A0679E"/>
    <w:p w14:paraId="175BF4AB" w14:textId="77777777" w:rsidR="008F710F" w:rsidRDefault="008F710F" w:rsidP="00A0679E"/>
    <w:p w14:paraId="5D8FC44A" w14:textId="13D32F59" w:rsidR="00A0679E" w:rsidRDefault="008F710F" w:rsidP="00A0679E">
      <w:r>
        <w:t>Flexible funding gives disabled people more control over how the money is spent</w:t>
      </w:r>
      <w:r w:rsidR="00A0679E">
        <w:t xml:space="preserve">. </w:t>
      </w:r>
    </w:p>
    <w:p w14:paraId="6C8AD4BF" w14:textId="6E451AA5" w:rsidR="00AF49A2" w:rsidRDefault="00AF49A2" w:rsidP="00A0679E"/>
    <w:p w14:paraId="4DD00C26" w14:textId="14EAEA48" w:rsidR="00AF49A2" w:rsidRDefault="00AF49A2" w:rsidP="00A0679E"/>
    <w:p w14:paraId="14F88392" w14:textId="6C1C1284" w:rsidR="00C332AA" w:rsidRDefault="00C332AA" w:rsidP="00A0679E">
      <w:r w:rsidRPr="006C3AD3">
        <w:rPr>
          <w:rFonts w:eastAsia="Times New Roman"/>
          <w:noProof/>
          <w:color w:val="000000" w:themeColor="text1"/>
          <w:lang w:eastAsia="en-GB"/>
        </w:rPr>
        <w:drawing>
          <wp:anchor distT="0" distB="0" distL="114300" distR="114300" simplePos="0" relativeHeight="252079104" behindDoc="0" locked="0" layoutInCell="1" allowOverlap="1" wp14:anchorId="0EECC61C" wp14:editId="780ECBFC">
            <wp:simplePos x="0" y="0"/>
            <wp:positionH relativeFrom="margin">
              <wp:posOffset>102870</wp:posOffset>
            </wp:positionH>
            <wp:positionV relativeFrom="paragraph">
              <wp:posOffset>97790</wp:posOffset>
            </wp:positionV>
            <wp:extent cx="1430655" cy="1438910"/>
            <wp:effectExtent l="0" t="0" r="0" b="8890"/>
            <wp:wrapNone/>
            <wp:docPr id="92704895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24197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3DF">
        <w:t xml:space="preserve">There are 5 questions in </w:t>
      </w:r>
      <w:r w:rsidR="008F710F">
        <w:t>C</w:t>
      </w:r>
      <w:r w:rsidR="008B33DF">
        <w:t xml:space="preserve">onsultation </w:t>
      </w:r>
      <w:r w:rsidR="008F710F">
        <w:t>T</w:t>
      </w:r>
      <w:r w:rsidR="008B33DF">
        <w:t>opic 2.</w:t>
      </w:r>
    </w:p>
    <w:p w14:paraId="46B4AAA8" w14:textId="77777777" w:rsidR="00C332AA" w:rsidRDefault="00C332AA" w:rsidP="00A0679E"/>
    <w:p w14:paraId="6005FEE2" w14:textId="77777777" w:rsidR="00C332AA" w:rsidRDefault="00C332AA" w:rsidP="00A0679E"/>
    <w:p w14:paraId="1E1D3107" w14:textId="223A834D" w:rsidR="008B33DF" w:rsidRPr="005A46F1" w:rsidRDefault="00C332AA" w:rsidP="00A0679E">
      <w:pPr>
        <w:rPr>
          <w:b/>
          <w:bCs/>
        </w:rPr>
      </w:pPr>
      <w:r w:rsidRPr="005A46F1">
        <w:rPr>
          <w:b/>
          <w:bCs/>
        </w:rPr>
        <w:t>There are 13 questions in total.</w:t>
      </w:r>
      <w:r w:rsidR="008B33DF" w:rsidRPr="005A46F1">
        <w:rPr>
          <w:b/>
          <w:bCs/>
        </w:rPr>
        <w:t xml:space="preserve"> </w:t>
      </w:r>
    </w:p>
    <w:p w14:paraId="09E99BBE" w14:textId="0E9E08A0" w:rsidR="00124EA8" w:rsidRPr="00D67451" w:rsidRDefault="00124EA8" w:rsidP="00D67451"/>
    <w:p w14:paraId="62088CA8" w14:textId="70518BA0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D08F18E" w14:textId="49A9B000" w:rsidR="00124EA8" w:rsidRDefault="007A2312" w:rsidP="00124EA8">
      <w:pPr>
        <w:pStyle w:val="Heading1"/>
      </w:pPr>
      <w:bookmarkStart w:id="1" w:name="_Sending_in_your"/>
      <w:bookmarkEnd w:id="1"/>
      <w:r>
        <w:lastRenderedPageBreak/>
        <w:t>Information about the o</w:t>
      </w:r>
      <w:r w:rsidR="00F5099D">
        <w:t>nline survey</w:t>
      </w:r>
    </w:p>
    <w:p w14:paraId="5B27BD56" w14:textId="03EBFB38" w:rsidR="00124EA8" w:rsidRDefault="00124EA8" w:rsidP="00124EA8"/>
    <w:p w14:paraId="1E9763B0" w14:textId="30F28340" w:rsidR="00124EA8" w:rsidRPr="00124EA8" w:rsidRDefault="00A96055" w:rsidP="00124EA8">
      <w:r w:rsidRPr="00A96055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114944" behindDoc="0" locked="0" layoutInCell="1" allowOverlap="1" wp14:anchorId="03E06E15" wp14:editId="2F469D00">
            <wp:simplePos x="0" y="0"/>
            <wp:positionH relativeFrom="column">
              <wp:posOffset>-120650</wp:posOffset>
            </wp:positionH>
            <wp:positionV relativeFrom="paragraph">
              <wp:posOffset>339725</wp:posOffset>
            </wp:positionV>
            <wp:extent cx="1478280" cy="1478280"/>
            <wp:effectExtent l="0" t="0" r="7620" b="7620"/>
            <wp:wrapNone/>
            <wp:docPr id="296372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729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B4D4B" w14:textId="41D2040F" w:rsidR="00D825CD" w:rsidRDefault="00D825CD" w:rsidP="00B172A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There is an online survey with the questions being asked as part of the consultation.</w:t>
      </w:r>
    </w:p>
    <w:p w14:paraId="5DDF355D" w14:textId="5CF513E8" w:rsidR="00D825CD" w:rsidRDefault="00D825CD" w:rsidP="00B172A3">
      <w:pPr>
        <w:rPr>
          <w:rFonts w:eastAsia="Times New Roman"/>
          <w:shd w:val="clear" w:color="auto" w:fill="FFFFFF"/>
          <w:lang w:eastAsia="en-GB"/>
        </w:rPr>
      </w:pPr>
    </w:p>
    <w:p w14:paraId="7B3C1E13" w14:textId="3728DC4B" w:rsidR="00D825CD" w:rsidRDefault="00D825CD" w:rsidP="00B172A3">
      <w:pPr>
        <w:rPr>
          <w:rFonts w:eastAsia="Times New Roman"/>
          <w:shd w:val="clear" w:color="auto" w:fill="FFFFFF"/>
          <w:lang w:eastAsia="en-GB"/>
        </w:rPr>
      </w:pPr>
    </w:p>
    <w:p w14:paraId="28F61D41" w14:textId="66086762" w:rsidR="00A96055" w:rsidRDefault="00A96055" w:rsidP="00B172A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answer as many questions as you want</w:t>
      </w:r>
      <w:r w:rsidR="00686EC2">
        <w:rPr>
          <w:rFonts w:eastAsia="Times New Roman"/>
          <w:shd w:val="clear" w:color="auto" w:fill="FFFFFF"/>
          <w:lang w:eastAsia="en-GB"/>
        </w:rPr>
        <w:t>.</w:t>
      </w:r>
    </w:p>
    <w:p w14:paraId="651DA449" w14:textId="77777777" w:rsidR="00A96055" w:rsidRDefault="00A96055" w:rsidP="00B172A3">
      <w:pPr>
        <w:rPr>
          <w:rFonts w:eastAsia="Times New Roman"/>
          <w:shd w:val="clear" w:color="auto" w:fill="FFFFFF"/>
          <w:lang w:eastAsia="en-GB"/>
        </w:rPr>
      </w:pPr>
    </w:p>
    <w:p w14:paraId="1F98BB21" w14:textId="78D5F183" w:rsidR="00A96055" w:rsidRDefault="00A96055" w:rsidP="00B172A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2111872" behindDoc="0" locked="0" layoutInCell="1" allowOverlap="1" wp14:anchorId="685FCA05" wp14:editId="21CE3A0D">
            <wp:simplePos x="0" y="0"/>
            <wp:positionH relativeFrom="margin">
              <wp:posOffset>-59690</wp:posOffset>
            </wp:positionH>
            <wp:positionV relativeFrom="paragraph">
              <wp:posOffset>240030</wp:posOffset>
            </wp:positionV>
            <wp:extent cx="1417955" cy="1476375"/>
            <wp:effectExtent l="0" t="0" r="0" b="0"/>
            <wp:wrapNone/>
            <wp:docPr id="888804265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6050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0320A" w14:textId="6C6BA641" w:rsidR="00D825CD" w:rsidRDefault="00D825CD" w:rsidP="00D825C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find the online survey at</w:t>
      </w:r>
      <w:r w:rsidR="00A96055">
        <w:rPr>
          <w:rFonts w:eastAsia="Times New Roman"/>
          <w:shd w:val="clear" w:color="auto" w:fill="FFFFFF"/>
          <w:lang w:eastAsia="en-GB"/>
        </w:rPr>
        <w:t xml:space="preserve"> this </w:t>
      </w:r>
      <w:r w:rsidR="00A96055" w:rsidRPr="00686EC2">
        <w:rPr>
          <w:rFonts w:eastAsia="Times New Roman"/>
          <w:b/>
          <w:bCs/>
          <w:shd w:val="clear" w:color="auto" w:fill="FFFFFF"/>
          <w:lang w:eastAsia="en-GB"/>
        </w:rPr>
        <w:t>website</w:t>
      </w:r>
      <w:r>
        <w:rPr>
          <w:rFonts w:eastAsia="Times New Roman"/>
          <w:shd w:val="clear" w:color="auto" w:fill="FFFFFF"/>
          <w:lang w:eastAsia="en-GB"/>
        </w:rPr>
        <w:t>:</w:t>
      </w:r>
    </w:p>
    <w:p w14:paraId="40EC9D2C" w14:textId="77777777" w:rsidR="00D825CD" w:rsidRDefault="00D825CD" w:rsidP="00D825CD">
      <w:pPr>
        <w:rPr>
          <w:rFonts w:eastAsia="Times New Roman"/>
          <w:shd w:val="clear" w:color="auto" w:fill="FFFFFF"/>
          <w:lang w:eastAsia="en-GB"/>
        </w:rPr>
      </w:pPr>
    </w:p>
    <w:p w14:paraId="50567E6B" w14:textId="77777777" w:rsidR="00D825CD" w:rsidRPr="002B7B17" w:rsidRDefault="00000000" w:rsidP="00D825CD">
      <w:pPr>
        <w:rPr>
          <w:rFonts w:eastAsia="Times New Roman"/>
          <w:b/>
          <w:bCs/>
          <w:shd w:val="clear" w:color="auto" w:fill="FFFFFF"/>
          <w:lang w:eastAsia="en-GB"/>
        </w:rPr>
      </w:pPr>
      <w:hyperlink r:id="rId27" w:history="1">
        <w:r w:rsidR="00D825CD" w:rsidRPr="002B7B17">
          <w:rPr>
            <w:rStyle w:val="Hyperlink"/>
            <w:rFonts w:eastAsia="Times New Roman"/>
            <w:b/>
            <w:bCs/>
            <w:color w:val="auto"/>
            <w:u w:val="none"/>
            <w:shd w:val="clear" w:color="auto" w:fill="FFFFFF"/>
            <w:lang w:eastAsia="en-GB"/>
          </w:rPr>
          <w:t>consultations.msd.govt.nz</w:t>
        </w:r>
      </w:hyperlink>
      <w:r w:rsidR="00D825CD" w:rsidRPr="002B7B17">
        <w:rPr>
          <w:rFonts w:eastAsia="Times New Roman"/>
          <w:b/>
          <w:bCs/>
          <w:shd w:val="clear" w:color="auto" w:fill="FFFFFF"/>
          <w:lang w:eastAsia="en-GB"/>
        </w:rPr>
        <w:t xml:space="preserve"> </w:t>
      </w:r>
    </w:p>
    <w:p w14:paraId="213CBC1E" w14:textId="77777777" w:rsidR="00D825CD" w:rsidRDefault="00D825CD" w:rsidP="00D825CD">
      <w:pPr>
        <w:rPr>
          <w:rFonts w:eastAsia="Times New Roman"/>
          <w:shd w:val="clear" w:color="auto" w:fill="FFFFFF"/>
          <w:lang w:eastAsia="en-GB"/>
        </w:rPr>
      </w:pPr>
    </w:p>
    <w:p w14:paraId="098AAB58" w14:textId="1B42490F" w:rsidR="00A96055" w:rsidRDefault="00A96055" w:rsidP="00D825CD">
      <w:pPr>
        <w:rPr>
          <w:rFonts w:eastAsia="Times New Roman"/>
          <w:shd w:val="clear" w:color="auto" w:fill="FFFFFF"/>
          <w:lang w:eastAsia="en-GB"/>
        </w:rPr>
      </w:pPr>
      <w:r w:rsidRPr="00A2471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112896" behindDoc="0" locked="0" layoutInCell="1" allowOverlap="1" wp14:anchorId="5ACCEC86" wp14:editId="7F95C229">
            <wp:simplePos x="0" y="0"/>
            <wp:positionH relativeFrom="column">
              <wp:posOffset>-57150</wp:posOffset>
            </wp:positionH>
            <wp:positionV relativeFrom="paragraph">
              <wp:posOffset>135255</wp:posOffset>
            </wp:positionV>
            <wp:extent cx="1434465" cy="1838325"/>
            <wp:effectExtent l="0" t="0" r="0" b="9525"/>
            <wp:wrapNone/>
            <wp:docPr id="31078288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8515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A8374" w14:textId="343CCAF1" w:rsidR="00D825CD" w:rsidRDefault="00D825CD" w:rsidP="00D825C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online survey is not in Easy Read.</w:t>
      </w:r>
    </w:p>
    <w:p w14:paraId="4C61DBAC" w14:textId="77777777" w:rsidR="00D825CD" w:rsidRDefault="00D825CD" w:rsidP="00D825CD">
      <w:pPr>
        <w:rPr>
          <w:rFonts w:eastAsia="Times New Roman"/>
          <w:shd w:val="clear" w:color="auto" w:fill="FFFFFF"/>
          <w:lang w:eastAsia="en-GB"/>
        </w:rPr>
      </w:pPr>
    </w:p>
    <w:p w14:paraId="4E3B0F3F" w14:textId="77777777" w:rsidR="00A96055" w:rsidRDefault="00A96055" w:rsidP="00D825CD">
      <w:pPr>
        <w:rPr>
          <w:rFonts w:eastAsia="Times New Roman"/>
          <w:shd w:val="clear" w:color="auto" w:fill="FFFFFF"/>
          <w:lang w:eastAsia="en-GB"/>
        </w:rPr>
      </w:pPr>
    </w:p>
    <w:p w14:paraId="5BCD068C" w14:textId="77777777" w:rsidR="00A96055" w:rsidRDefault="00A96055" w:rsidP="00D825CD">
      <w:pPr>
        <w:rPr>
          <w:rFonts w:eastAsia="Times New Roman"/>
          <w:shd w:val="clear" w:color="auto" w:fill="FFFFFF"/>
          <w:lang w:eastAsia="en-GB"/>
        </w:rPr>
      </w:pPr>
    </w:p>
    <w:p w14:paraId="5188E7E4" w14:textId="77777777" w:rsidR="00A96055" w:rsidRDefault="00A96055" w:rsidP="00D825CD">
      <w:pPr>
        <w:rPr>
          <w:rFonts w:eastAsia="Times New Roman"/>
          <w:shd w:val="clear" w:color="auto" w:fill="FFFFFF"/>
          <w:lang w:eastAsia="en-GB"/>
        </w:rPr>
      </w:pPr>
    </w:p>
    <w:p w14:paraId="65400BC6" w14:textId="3A58ED38" w:rsidR="00A96055" w:rsidRDefault="003C7A6E" w:rsidP="00D825CD">
      <w:pPr>
        <w:rPr>
          <w:rFonts w:eastAsia="Times New Roman"/>
          <w:shd w:val="clear" w:color="auto" w:fill="FFFFFF"/>
          <w:lang w:eastAsia="en-GB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2126208" behindDoc="0" locked="0" layoutInCell="1" allowOverlap="1" wp14:anchorId="0091480D" wp14:editId="58B1C7C3">
            <wp:simplePos x="0" y="0"/>
            <wp:positionH relativeFrom="column">
              <wp:posOffset>-121920</wp:posOffset>
            </wp:positionH>
            <wp:positionV relativeFrom="paragraph">
              <wp:posOffset>-57150</wp:posOffset>
            </wp:positionV>
            <wp:extent cx="1871183" cy="2708910"/>
            <wp:effectExtent l="19050" t="19050" r="15240" b="15240"/>
            <wp:wrapNone/>
            <wp:docPr id="5107923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923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183" cy="27089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055">
        <w:rPr>
          <w:rFonts w:eastAsia="Times New Roman"/>
          <w:shd w:val="clear" w:color="auto" w:fill="FFFFFF"/>
          <w:lang w:eastAsia="en-GB"/>
        </w:rPr>
        <w:t xml:space="preserve">This Easy Read document has the questions that are being asked in the online survey. </w:t>
      </w:r>
    </w:p>
    <w:p w14:paraId="0B5C5964" w14:textId="77777777" w:rsidR="00A45067" w:rsidRDefault="00A45067" w:rsidP="00D825CD">
      <w:pPr>
        <w:rPr>
          <w:rFonts w:eastAsia="Times New Roman"/>
          <w:shd w:val="clear" w:color="auto" w:fill="FFFFFF"/>
          <w:lang w:eastAsia="en-GB"/>
        </w:rPr>
      </w:pPr>
    </w:p>
    <w:p w14:paraId="6F0BB288" w14:textId="77777777" w:rsidR="00A45067" w:rsidRDefault="00A45067" w:rsidP="00D825CD">
      <w:pPr>
        <w:rPr>
          <w:rFonts w:eastAsia="Times New Roman"/>
          <w:shd w:val="clear" w:color="auto" w:fill="FFFFFF"/>
          <w:lang w:eastAsia="en-GB"/>
        </w:rPr>
      </w:pPr>
    </w:p>
    <w:p w14:paraId="1036DE7C" w14:textId="6EB252D1" w:rsidR="00A96055" w:rsidRDefault="00A96055" w:rsidP="00D825C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can use this Easy Read to better understand the questions being asked. </w:t>
      </w:r>
    </w:p>
    <w:p w14:paraId="7EF03B84" w14:textId="0510AE83" w:rsidR="003251C8" w:rsidRDefault="003251C8" w:rsidP="00F5099D">
      <w:pPr>
        <w:rPr>
          <w:rFonts w:eastAsia="Times New Roman"/>
          <w:shd w:val="clear" w:color="auto" w:fill="FFFFFF"/>
          <w:lang w:eastAsia="en-GB"/>
        </w:rPr>
      </w:pPr>
    </w:p>
    <w:p w14:paraId="5F79C409" w14:textId="6C038EBC" w:rsidR="003251C8" w:rsidRDefault="00A45067" w:rsidP="00F5099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71F83396" wp14:editId="727A49F2">
                <wp:simplePos x="0" y="0"/>
                <wp:positionH relativeFrom="column">
                  <wp:posOffset>-121920</wp:posOffset>
                </wp:positionH>
                <wp:positionV relativeFrom="paragraph">
                  <wp:posOffset>236220</wp:posOffset>
                </wp:positionV>
                <wp:extent cx="1947657" cy="2237105"/>
                <wp:effectExtent l="0" t="0" r="0" b="0"/>
                <wp:wrapNone/>
                <wp:docPr id="190005191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657" cy="2237105"/>
                          <a:chOff x="0" y="0"/>
                          <a:chExt cx="1947815" cy="2237552"/>
                        </a:xfrm>
                      </wpg:grpSpPr>
                      <pic:pic xmlns:pic="http://schemas.openxmlformats.org/drawingml/2006/picture">
                        <pic:nvPicPr>
                          <pic:cNvPr id="1758911316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75" y="1154242"/>
                            <a:ext cx="94107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337469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929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32277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331" y="0"/>
                            <a:ext cx="928484" cy="929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3320F5" id="Group 3" o:spid="_x0000_s1026" style="position:absolute;margin-left:-9.6pt;margin-top:18.6pt;width:153.35pt;height:176.15pt;z-index:252123136;mso-width-relative:margin" coordsize="19478,223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4946;top:11542;width:9411;height:1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">
                  <v:imagedata r:id="rId32" o:title=""/>
                </v:shape>
                <v:shape id="Picture 1" o:spid="_x0000_s1028" type="#_x0000_t75" style="position:absolute;width:9290;height: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">
                  <v:imagedata r:id="rId33" o:title=""/>
                </v:shape>
                <v:shape id="Picture 1" o:spid="_x0000_s1029" type="#_x0000_t75" alt="&quot;&quot;" style="position:absolute;left:10193;width:9285;height:9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">
                  <v:imagedata r:id="rId34" o:title=""/>
                </v:shape>
              </v:group>
            </w:pict>
          </mc:Fallback>
        </mc:AlternateContent>
      </w:r>
    </w:p>
    <w:p w14:paraId="61F62AD5" w14:textId="5424F400" w:rsidR="003D4397" w:rsidRDefault="00E700E1" w:rsidP="00F5099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 online survey is closes </w:t>
      </w:r>
      <w:r w:rsidR="000C30B1">
        <w:rPr>
          <w:rFonts w:eastAsia="Times New Roman"/>
          <w:shd w:val="clear" w:color="auto" w:fill="FFFFFF"/>
          <w:lang w:eastAsia="en-GB"/>
        </w:rPr>
        <w:t>on:</w:t>
      </w:r>
    </w:p>
    <w:p w14:paraId="3B5DDC7A" w14:textId="77777777" w:rsidR="000C30B1" w:rsidRDefault="000C30B1" w:rsidP="00F5099D">
      <w:pPr>
        <w:rPr>
          <w:rFonts w:eastAsia="Times New Roman"/>
          <w:shd w:val="clear" w:color="auto" w:fill="FFFFFF"/>
          <w:lang w:eastAsia="en-GB"/>
        </w:rPr>
      </w:pPr>
    </w:p>
    <w:p w14:paraId="782A1938" w14:textId="4313998A" w:rsidR="007A2312" w:rsidRDefault="00F5099D" w:rsidP="00F5099D">
      <w:pPr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rFonts w:eastAsia="Times New Roman"/>
          <w:b/>
          <w:bCs/>
          <w:shd w:val="clear" w:color="auto" w:fill="FFFFFF"/>
          <w:lang w:eastAsia="en-GB"/>
        </w:rPr>
        <w:t>Monday 24 March 2025</w:t>
      </w:r>
      <w:r w:rsidR="003D4397">
        <w:rPr>
          <w:rFonts w:eastAsia="Times New Roman"/>
          <w:b/>
          <w:bCs/>
          <w:shd w:val="clear" w:color="auto" w:fill="FFFFFF"/>
          <w:lang w:eastAsia="en-GB"/>
        </w:rPr>
        <w:t xml:space="preserve"> </w:t>
      </w:r>
      <w:r w:rsidR="003D4397" w:rsidRPr="003D4397">
        <w:rPr>
          <w:rFonts w:eastAsia="Times New Roman"/>
          <w:shd w:val="clear" w:color="auto" w:fill="FFFFFF"/>
          <w:lang w:eastAsia="en-GB"/>
        </w:rPr>
        <w:t>at</w:t>
      </w:r>
      <w:r w:rsidR="003D4397">
        <w:rPr>
          <w:rFonts w:eastAsia="Times New Roman"/>
          <w:b/>
          <w:bCs/>
          <w:shd w:val="clear" w:color="auto" w:fill="FFFFFF"/>
          <w:lang w:eastAsia="en-GB"/>
        </w:rPr>
        <w:t xml:space="preserve"> 5 pm.</w:t>
      </w:r>
      <w:r>
        <w:rPr>
          <w:rFonts w:eastAsia="Times New Roman"/>
          <w:b/>
          <w:bCs/>
          <w:shd w:val="clear" w:color="auto" w:fill="FFFFFF"/>
          <w:lang w:eastAsia="en-GB"/>
        </w:rPr>
        <w:t xml:space="preserve"> </w:t>
      </w:r>
    </w:p>
    <w:p w14:paraId="0AF382B6" w14:textId="77777777" w:rsidR="00F5099D" w:rsidRDefault="00F5099D" w:rsidP="00F5099D">
      <w:pPr>
        <w:rPr>
          <w:rFonts w:eastAsia="Times New Roman"/>
          <w:shd w:val="clear" w:color="auto" w:fill="FFFFFF"/>
          <w:lang w:eastAsia="en-GB"/>
        </w:rPr>
      </w:pPr>
    </w:p>
    <w:p w14:paraId="3AEA268E" w14:textId="77777777" w:rsidR="00F5099D" w:rsidRDefault="00F5099D" w:rsidP="00F5099D">
      <w:pPr>
        <w:rPr>
          <w:rFonts w:eastAsia="Times New Roman"/>
          <w:shd w:val="clear" w:color="auto" w:fill="FFFFFF"/>
          <w:lang w:eastAsia="en-GB"/>
        </w:rPr>
      </w:pPr>
    </w:p>
    <w:p w14:paraId="43D5F665" w14:textId="77777777" w:rsidR="00F5099D" w:rsidRDefault="00F5099D" w:rsidP="00F5099D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75CC347" w14:textId="15869791" w:rsidR="00F5099D" w:rsidRDefault="00F5099D" w:rsidP="00F5099D">
      <w:pPr>
        <w:pStyle w:val="Heading1"/>
      </w:pPr>
      <w:r>
        <w:lastRenderedPageBreak/>
        <w:t>Other ways to giving your answers</w:t>
      </w:r>
    </w:p>
    <w:p w14:paraId="6513BF8B" w14:textId="77777777" w:rsidR="00F5099D" w:rsidRDefault="00F5099D" w:rsidP="00686EC2">
      <w:pPr>
        <w:rPr>
          <w:rFonts w:eastAsia="Times New Roman"/>
          <w:shd w:val="clear" w:color="auto" w:fill="FFFFFF"/>
          <w:lang w:eastAsia="en-GB"/>
        </w:rPr>
      </w:pPr>
    </w:p>
    <w:p w14:paraId="69BECA1E" w14:textId="77777777" w:rsidR="00F5099D" w:rsidRDefault="00F5099D" w:rsidP="00686EC2">
      <w:pPr>
        <w:rPr>
          <w:rFonts w:eastAsia="Times New Roman"/>
          <w:shd w:val="clear" w:color="auto" w:fill="FFFFFF"/>
          <w:lang w:eastAsia="en-GB"/>
        </w:rPr>
      </w:pPr>
    </w:p>
    <w:p w14:paraId="68D4C4FF" w14:textId="41A81F1F" w:rsidR="00686EC2" w:rsidRDefault="00686EC2" w:rsidP="00686EC2">
      <w:pPr>
        <w:rPr>
          <w:rFonts w:eastAsia="Times New Roman"/>
          <w:shd w:val="clear" w:color="auto" w:fill="FFFFFF"/>
          <w:lang w:eastAsia="en-GB"/>
        </w:rPr>
      </w:pPr>
      <w:r w:rsidRPr="006C3AD3">
        <w:rPr>
          <w:rFonts w:eastAsia="Times New Roman"/>
          <w:noProof/>
          <w:color w:val="000000" w:themeColor="text1"/>
          <w:lang w:eastAsia="en-GB"/>
        </w:rPr>
        <w:drawing>
          <wp:anchor distT="0" distB="0" distL="114300" distR="114300" simplePos="0" relativeHeight="252120064" behindDoc="0" locked="0" layoutInCell="1" allowOverlap="1" wp14:anchorId="7A5FC6DB" wp14:editId="345402FB">
            <wp:simplePos x="0" y="0"/>
            <wp:positionH relativeFrom="margin">
              <wp:posOffset>7620</wp:posOffset>
            </wp:positionH>
            <wp:positionV relativeFrom="paragraph">
              <wp:posOffset>-114810</wp:posOffset>
            </wp:positionV>
            <wp:extent cx="1430655" cy="1438910"/>
            <wp:effectExtent l="0" t="0" r="0" b="8890"/>
            <wp:wrapNone/>
            <wp:docPr id="645649886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24197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There are also other ways you can send in your answers.</w:t>
      </w:r>
    </w:p>
    <w:p w14:paraId="45966525" w14:textId="77777777" w:rsidR="00686EC2" w:rsidRDefault="00686EC2" w:rsidP="00686EC2">
      <w:pPr>
        <w:rPr>
          <w:rFonts w:eastAsia="Times New Roman"/>
          <w:shd w:val="clear" w:color="auto" w:fill="FFFFFF"/>
          <w:lang w:eastAsia="en-GB"/>
        </w:rPr>
      </w:pPr>
    </w:p>
    <w:p w14:paraId="35B3159B" w14:textId="77777777" w:rsidR="00686EC2" w:rsidRDefault="00686EC2" w:rsidP="00686EC2">
      <w:pPr>
        <w:rPr>
          <w:rFonts w:eastAsia="Times New Roman"/>
          <w:shd w:val="clear" w:color="auto" w:fill="FFFFFF"/>
          <w:lang w:eastAsia="en-GB"/>
        </w:rPr>
      </w:pPr>
    </w:p>
    <w:p w14:paraId="3250BAFE" w14:textId="77777777" w:rsidR="00686EC2" w:rsidRDefault="00686EC2" w:rsidP="00686EC2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send your answers by:</w:t>
      </w:r>
    </w:p>
    <w:p w14:paraId="5E227A63" w14:textId="51D7F931" w:rsidR="00686EC2" w:rsidRDefault="000B3F6E" w:rsidP="00686EC2">
      <w:pPr>
        <w:rPr>
          <w:rFonts w:eastAsia="Times New Roman"/>
          <w:shd w:val="clear" w:color="auto" w:fill="FFFFFF"/>
          <w:lang w:eastAsia="en-GB"/>
        </w:rPr>
      </w:pPr>
      <w:r w:rsidRPr="0024348B">
        <w:rPr>
          <w:rFonts w:eastAsia="Times New Roman"/>
          <w:b/>
          <w:bCs/>
          <w:noProof/>
          <w:lang w:eastAsia="en-GB"/>
        </w:rPr>
        <w:drawing>
          <wp:anchor distT="0" distB="0" distL="114300" distR="114300" simplePos="0" relativeHeight="252116992" behindDoc="0" locked="0" layoutInCell="1" allowOverlap="1" wp14:anchorId="4AF93BD0" wp14:editId="4301D773">
            <wp:simplePos x="0" y="0"/>
            <wp:positionH relativeFrom="margin">
              <wp:posOffset>0</wp:posOffset>
            </wp:positionH>
            <wp:positionV relativeFrom="paragraph">
              <wp:posOffset>217170</wp:posOffset>
            </wp:positionV>
            <wp:extent cx="1371600" cy="1371600"/>
            <wp:effectExtent l="0" t="0" r="0" b="0"/>
            <wp:wrapNone/>
            <wp:docPr id="36482828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7390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E192E" w14:textId="34EF0D24" w:rsidR="00686EC2" w:rsidRPr="00EF09BF" w:rsidRDefault="00686EC2" w:rsidP="00686EC2">
      <w:pPr>
        <w:pStyle w:val="Listtoplevel"/>
        <w:numPr>
          <w:ilvl w:val="0"/>
          <w:numId w:val="29"/>
        </w:numPr>
        <w:spacing w:before="0"/>
        <w:ind w:left="4253" w:right="-613" w:hanging="567"/>
        <w:rPr>
          <w:rStyle w:val="Hyperlink"/>
          <w:rFonts w:eastAsia="Times New Roman" w:cs="Arial"/>
          <w:b/>
          <w:bCs/>
          <w:color w:val="auto"/>
          <w:szCs w:val="32"/>
          <w:u w:val="none"/>
          <w:shd w:val="clear" w:color="auto" w:fill="FFFFFF"/>
          <w:lang w:eastAsia="en-GB"/>
        </w:rPr>
      </w:pPr>
      <w:r w:rsidRPr="00EF09BF">
        <w:rPr>
          <w:rFonts w:eastAsia="Times New Roman"/>
          <w:b/>
          <w:bCs/>
          <w:shd w:val="clear" w:color="auto" w:fill="FFFFFF"/>
          <w:lang w:eastAsia="en-GB"/>
        </w:rPr>
        <w:t>Email</w:t>
      </w:r>
      <w:r w:rsidRPr="00EF09BF">
        <w:rPr>
          <w:rFonts w:eastAsia="Times New Roman"/>
          <w:shd w:val="clear" w:color="auto" w:fill="FFFFFF"/>
          <w:lang w:eastAsia="en-GB"/>
        </w:rPr>
        <w:t xml:space="preserve">: </w:t>
      </w:r>
      <w:r w:rsidRPr="00EF09BF">
        <w:rPr>
          <w:rFonts w:eastAsia="Times New Roman"/>
          <w:shd w:val="clear" w:color="auto" w:fill="FFFFFF"/>
          <w:lang w:eastAsia="en-GB"/>
        </w:rPr>
        <w:br/>
      </w:r>
      <w:r w:rsidRPr="00EF09BF">
        <w:rPr>
          <w:rFonts w:eastAsia="Times New Roman"/>
          <w:b/>
          <w:bCs/>
          <w:shd w:val="clear" w:color="auto" w:fill="FFFFFF"/>
          <w:lang w:eastAsia="en-GB"/>
        </w:rPr>
        <w:br/>
      </w:r>
      <w:hyperlink r:id="rId36" w:history="1">
        <w:r w:rsidRPr="00EF09BF">
          <w:rPr>
            <w:rStyle w:val="Hyperlink"/>
            <w:rFonts w:cs="Arial"/>
            <w:b/>
            <w:bCs/>
            <w:color w:val="auto"/>
            <w:szCs w:val="32"/>
            <w:u w:val="none"/>
            <w:shd w:val="clear" w:color="auto" w:fill="FCFCFC"/>
          </w:rPr>
          <w:t>DSS_submissions@msd.govt.nz</w:t>
        </w:r>
      </w:hyperlink>
    </w:p>
    <w:p w14:paraId="76D8E528" w14:textId="77777777" w:rsidR="00686EC2" w:rsidRDefault="00686EC2" w:rsidP="00686EC2">
      <w:pPr>
        <w:pStyle w:val="Listtoplevel"/>
        <w:numPr>
          <w:ilvl w:val="0"/>
          <w:numId w:val="0"/>
        </w:numPr>
        <w:spacing w:before="0"/>
        <w:ind w:left="4253"/>
        <w:rPr>
          <w:rFonts w:eastAsia="Times New Roman"/>
          <w:shd w:val="clear" w:color="auto" w:fill="FFFFFF"/>
          <w:lang w:eastAsia="en-GB"/>
        </w:rPr>
      </w:pPr>
    </w:p>
    <w:p w14:paraId="79DC1BA6" w14:textId="77777777" w:rsidR="00686EC2" w:rsidRDefault="00686EC2" w:rsidP="00686EC2">
      <w:pPr>
        <w:pStyle w:val="Listtoplevel"/>
        <w:numPr>
          <w:ilvl w:val="0"/>
          <w:numId w:val="0"/>
        </w:numPr>
        <w:spacing w:before="0"/>
        <w:ind w:left="4253"/>
        <w:rPr>
          <w:rFonts w:eastAsia="Times New Roman"/>
          <w:shd w:val="clear" w:color="auto" w:fill="FFFFFF"/>
          <w:lang w:eastAsia="en-GB"/>
        </w:rPr>
      </w:pPr>
    </w:p>
    <w:p w14:paraId="69BF052A" w14:textId="77777777" w:rsidR="000B3F6E" w:rsidRPr="005628B9" w:rsidRDefault="000B3F6E" w:rsidP="00686EC2">
      <w:pPr>
        <w:pStyle w:val="Listtoplevel"/>
        <w:numPr>
          <w:ilvl w:val="0"/>
          <w:numId w:val="0"/>
        </w:numPr>
        <w:spacing w:before="0"/>
        <w:ind w:left="4253"/>
        <w:rPr>
          <w:rFonts w:eastAsia="Times New Roman"/>
          <w:shd w:val="clear" w:color="auto" w:fill="FFFFFF"/>
          <w:lang w:eastAsia="en-GB"/>
        </w:rPr>
      </w:pPr>
    </w:p>
    <w:p w14:paraId="0C1DB3B5" w14:textId="77777777" w:rsidR="00686EC2" w:rsidRPr="0024348B" w:rsidRDefault="00686EC2" w:rsidP="00686EC2">
      <w:pPr>
        <w:pStyle w:val="Listtoplevel"/>
        <w:numPr>
          <w:ilvl w:val="0"/>
          <w:numId w:val="0"/>
        </w:numPr>
        <w:spacing w:before="0"/>
        <w:ind w:left="3686"/>
        <w:rPr>
          <w:rFonts w:eastAsia="Times New Roman"/>
          <w:sz w:val="2"/>
          <w:szCs w:val="2"/>
          <w:shd w:val="clear" w:color="auto" w:fill="FFFFFF"/>
          <w:lang w:eastAsia="en-GB"/>
        </w:rPr>
      </w:pPr>
    </w:p>
    <w:p w14:paraId="6A83D8BB" w14:textId="54EC1456" w:rsidR="00686EC2" w:rsidRDefault="00686EC2" w:rsidP="00686EC2">
      <w:pPr>
        <w:pStyle w:val="Listtoplevel"/>
        <w:numPr>
          <w:ilvl w:val="0"/>
          <w:numId w:val="29"/>
        </w:numPr>
        <w:spacing w:before="0"/>
        <w:ind w:left="4253" w:hanging="567"/>
        <w:rPr>
          <w:rFonts w:eastAsia="Times New Roman"/>
          <w:shd w:val="clear" w:color="auto" w:fill="FFFFFF"/>
          <w:lang w:eastAsia="en-GB"/>
        </w:rPr>
      </w:pPr>
      <w:r w:rsidRPr="000B3F6E">
        <w:rPr>
          <w:rFonts w:eastAsia="Times New Roman"/>
          <w:b/>
          <w:bCs/>
          <w:lang w:eastAsia="en-GB"/>
        </w:rPr>
        <w:drawing>
          <wp:anchor distT="0" distB="0" distL="114300" distR="114300" simplePos="0" relativeHeight="252118016" behindDoc="0" locked="0" layoutInCell="1" allowOverlap="1" wp14:anchorId="660245FE" wp14:editId="38B33770">
            <wp:simplePos x="0" y="0"/>
            <wp:positionH relativeFrom="margin">
              <wp:posOffset>0</wp:posOffset>
            </wp:positionH>
            <wp:positionV relativeFrom="paragraph">
              <wp:posOffset>38100</wp:posOffset>
            </wp:positionV>
            <wp:extent cx="1438275" cy="1275030"/>
            <wp:effectExtent l="0" t="0" r="0" b="0"/>
            <wp:wrapNone/>
            <wp:docPr id="1835614302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61926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F6E" w:rsidRPr="000B3F6E">
        <w:rPr>
          <w:rFonts w:eastAsia="Times New Roman"/>
          <w:b/>
          <w:bCs/>
          <w:shd w:val="clear" w:color="auto" w:fill="FFFFFF"/>
          <w:lang w:eastAsia="en-GB"/>
        </w:rPr>
        <w:t>V</w:t>
      </w:r>
      <w:r w:rsidRPr="0024348B">
        <w:rPr>
          <w:rFonts w:eastAsia="Times New Roman"/>
          <w:b/>
          <w:bCs/>
          <w:shd w:val="clear" w:color="auto" w:fill="FFFFFF"/>
          <w:lang w:eastAsia="en-GB"/>
        </w:rPr>
        <w:t>ideo / audio recording</w:t>
      </w:r>
      <w:r w:rsidRPr="005628B9">
        <w:rPr>
          <w:rFonts w:eastAsia="Times New Roman"/>
          <w:shd w:val="clear" w:color="auto" w:fill="FFFFFF"/>
          <w:lang w:eastAsia="en-GB"/>
        </w:rPr>
        <w:t xml:space="preserve"> to </w:t>
      </w:r>
      <w:r w:rsidRPr="00FD0841">
        <w:rPr>
          <w:rFonts w:eastAsia="Times New Roman"/>
          <w:b/>
          <w:bCs/>
          <w:shd w:val="clear" w:color="auto" w:fill="FFFFFF"/>
          <w:lang w:eastAsia="en-GB"/>
        </w:rPr>
        <w:t>email</w:t>
      </w:r>
      <w:r w:rsidRPr="005628B9">
        <w:rPr>
          <w:rFonts w:eastAsia="Times New Roman"/>
          <w:shd w:val="clear" w:color="auto" w:fill="FFFFFF"/>
          <w:lang w:eastAsia="en-GB"/>
        </w:rPr>
        <w:t>:</w:t>
      </w:r>
      <w:r>
        <w:rPr>
          <w:rFonts w:eastAsia="Times New Roman"/>
          <w:shd w:val="clear" w:color="auto" w:fill="FFFFFF"/>
          <w:lang w:eastAsia="en-GB"/>
        </w:rPr>
        <w:t xml:space="preserve"> </w:t>
      </w:r>
    </w:p>
    <w:p w14:paraId="5F1E5DB1" w14:textId="77777777" w:rsidR="00686EC2" w:rsidRPr="000B3F6E" w:rsidRDefault="00686EC2" w:rsidP="000B3F6E">
      <w:pPr>
        <w:pStyle w:val="Listtoplevel"/>
        <w:numPr>
          <w:ilvl w:val="0"/>
          <w:numId w:val="0"/>
        </w:numPr>
        <w:spacing w:before="0"/>
        <w:ind w:left="4253" w:right="-330"/>
        <w:rPr>
          <w:rFonts w:eastAsia="Times New Roman" w:cs="Arial"/>
          <w:b/>
          <w:bCs/>
          <w:szCs w:val="32"/>
          <w:shd w:val="clear" w:color="auto" w:fill="FFFFFF"/>
          <w:lang w:eastAsia="en-GB"/>
        </w:rPr>
      </w:pPr>
    </w:p>
    <w:p w14:paraId="4DE952B2" w14:textId="4A4352CF" w:rsidR="00686EC2" w:rsidRPr="000B3F6E" w:rsidRDefault="00000000" w:rsidP="000B3F6E">
      <w:pPr>
        <w:pStyle w:val="Listtoplevel"/>
        <w:numPr>
          <w:ilvl w:val="0"/>
          <w:numId w:val="0"/>
        </w:numPr>
        <w:spacing w:before="0"/>
        <w:ind w:left="4253" w:right="-613"/>
        <w:rPr>
          <w:rFonts w:cs="Arial"/>
          <w:b/>
          <w:bCs/>
          <w:szCs w:val="32"/>
        </w:rPr>
      </w:pPr>
      <w:hyperlink r:id="rId38" w:history="1">
        <w:r w:rsidR="000B3F6E" w:rsidRPr="000B3F6E">
          <w:rPr>
            <w:rStyle w:val="Hyperlink"/>
            <w:rFonts w:cs="Arial"/>
            <w:b/>
            <w:bCs/>
            <w:color w:val="auto"/>
            <w:szCs w:val="32"/>
            <w:u w:val="none"/>
            <w:shd w:val="clear" w:color="auto" w:fill="FCFCFC"/>
          </w:rPr>
          <w:t>NZSL_submissions@msd.govt.nz</w:t>
        </w:r>
      </w:hyperlink>
      <w:r w:rsidR="000B3F6E" w:rsidRPr="000B3F6E">
        <w:rPr>
          <w:rFonts w:cs="Arial"/>
          <w:b/>
          <w:bCs/>
          <w:szCs w:val="32"/>
        </w:rPr>
        <w:t xml:space="preserve"> </w:t>
      </w:r>
    </w:p>
    <w:p w14:paraId="0B16627D" w14:textId="77777777" w:rsidR="00686EC2" w:rsidRPr="0024348B" w:rsidRDefault="00686EC2" w:rsidP="00686EC2">
      <w:pPr>
        <w:pStyle w:val="Listtoplevel"/>
        <w:numPr>
          <w:ilvl w:val="0"/>
          <w:numId w:val="0"/>
        </w:numPr>
        <w:spacing w:before="0"/>
        <w:ind w:left="4046"/>
        <w:rPr>
          <w:szCs w:val="32"/>
        </w:rPr>
      </w:pPr>
    </w:p>
    <w:p w14:paraId="058DED2D" w14:textId="77777777" w:rsidR="000B3F6E" w:rsidRDefault="000B3F6E">
      <w:pPr>
        <w:spacing w:line="240" w:lineRule="auto"/>
        <w:ind w:left="0"/>
        <w:rPr>
          <w:rFonts w:eastAsiaTheme="minorHAnsi"/>
          <w:b/>
          <w:bCs/>
          <w:noProof/>
          <w:szCs w:val="22"/>
          <w:lang w:val="en-GB"/>
        </w:rPr>
      </w:pPr>
      <w:r>
        <w:rPr>
          <w:b/>
          <w:bCs/>
        </w:rPr>
        <w:br w:type="page"/>
      </w:r>
    </w:p>
    <w:p w14:paraId="4D30BDE4" w14:textId="77777777" w:rsidR="000B3F6E" w:rsidRPr="000B3F6E" w:rsidRDefault="00686EC2" w:rsidP="00686EC2">
      <w:pPr>
        <w:pStyle w:val="Listtoplevel"/>
        <w:numPr>
          <w:ilvl w:val="0"/>
          <w:numId w:val="29"/>
        </w:numPr>
        <w:spacing w:before="0"/>
        <w:ind w:left="4253" w:hanging="567"/>
        <w:rPr>
          <w:rFonts w:eastAsia="Times New Roman"/>
          <w:shd w:val="clear" w:color="auto" w:fill="FFFFFF"/>
          <w:lang w:eastAsia="en-GB"/>
        </w:rPr>
      </w:pPr>
      <w:r w:rsidRPr="0024348B">
        <w:rPr>
          <w:b/>
          <w:bCs/>
        </w:rPr>
        <w:lastRenderedPageBreak/>
        <w:drawing>
          <wp:anchor distT="0" distB="0" distL="114300" distR="114300" simplePos="0" relativeHeight="252119040" behindDoc="0" locked="0" layoutInCell="1" allowOverlap="1" wp14:anchorId="4F46C831" wp14:editId="4E62834D">
            <wp:simplePos x="0" y="0"/>
            <wp:positionH relativeFrom="margin">
              <wp:posOffset>-278130</wp:posOffset>
            </wp:positionH>
            <wp:positionV relativeFrom="paragraph">
              <wp:posOffset>-203835</wp:posOffset>
            </wp:positionV>
            <wp:extent cx="2318668" cy="1639640"/>
            <wp:effectExtent l="0" t="0" r="0" b="0"/>
            <wp:wrapNone/>
            <wp:docPr id="171245039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69211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68" cy="16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48B">
        <w:rPr>
          <w:b/>
          <w:bCs/>
        </w:rPr>
        <w:t>Posting</w:t>
      </w:r>
      <w:r>
        <w:t xml:space="preserve"> your answers </w:t>
      </w:r>
      <w:r w:rsidRPr="005628B9">
        <w:t xml:space="preserve">to: </w:t>
      </w:r>
      <w:r>
        <w:br/>
      </w:r>
      <w:r>
        <w:br/>
      </w:r>
      <w:r w:rsidRPr="0024348B">
        <w:rPr>
          <w:b/>
          <w:bCs/>
        </w:rPr>
        <w:t>Disability Support Services</w:t>
      </w:r>
      <w:r w:rsidRPr="0024348B">
        <w:rPr>
          <w:b/>
          <w:bCs/>
        </w:rPr>
        <w:br/>
      </w:r>
    </w:p>
    <w:p w14:paraId="0FB749C3" w14:textId="77777777" w:rsidR="000B3F6E" w:rsidRDefault="00686EC2" w:rsidP="000B3F6E">
      <w:pPr>
        <w:pStyle w:val="Listtoplevel"/>
        <w:numPr>
          <w:ilvl w:val="0"/>
          <w:numId w:val="0"/>
        </w:numPr>
        <w:spacing w:before="0"/>
        <w:ind w:left="4253"/>
        <w:rPr>
          <w:b/>
          <w:bCs/>
        </w:rPr>
      </w:pPr>
      <w:r w:rsidRPr="0024348B">
        <w:rPr>
          <w:b/>
          <w:bCs/>
        </w:rPr>
        <w:t>Ministry of Social Development</w:t>
      </w:r>
      <w:r w:rsidRPr="0024348B">
        <w:rPr>
          <w:b/>
          <w:bCs/>
        </w:rPr>
        <w:br/>
      </w:r>
    </w:p>
    <w:p w14:paraId="51E6B990" w14:textId="77777777" w:rsidR="000B3F6E" w:rsidRDefault="00686EC2" w:rsidP="000B3F6E">
      <w:pPr>
        <w:pStyle w:val="Listtoplevel"/>
        <w:numPr>
          <w:ilvl w:val="0"/>
          <w:numId w:val="0"/>
        </w:numPr>
        <w:spacing w:before="0"/>
        <w:ind w:left="4253"/>
        <w:rPr>
          <w:b/>
          <w:bCs/>
        </w:rPr>
      </w:pPr>
      <w:r w:rsidRPr="0024348B">
        <w:rPr>
          <w:b/>
          <w:bCs/>
        </w:rPr>
        <w:t>PO Box 1556</w:t>
      </w:r>
      <w:r w:rsidRPr="0024348B">
        <w:rPr>
          <w:b/>
          <w:bCs/>
        </w:rPr>
        <w:br/>
      </w:r>
    </w:p>
    <w:p w14:paraId="7B0B44EA" w14:textId="05957644" w:rsidR="00686EC2" w:rsidRPr="0024348B" w:rsidRDefault="00686EC2" w:rsidP="000B3F6E">
      <w:pPr>
        <w:pStyle w:val="Listtoplevel"/>
        <w:numPr>
          <w:ilvl w:val="0"/>
          <w:numId w:val="0"/>
        </w:numPr>
        <w:spacing w:before="0"/>
        <w:ind w:left="4253"/>
        <w:rPr>
          <w:rFonts w:eastAsia="Times New Roman"/>
          <w:shd w:val="clear" w:color="auto" w:fill="FFFFFF"/>
          <w:lang w:eastAsia="en-GB"/>
        </w:rPr>
      </w:pPr>
      <w:r w:rsidRPr="0024348B">
        <w:rPr>
          <w:b/>
          <w:bCs/>
        </w:rPr>
        <w:t>Wellington 6140</w:t>
      </w:r>
    </w:p>
    <w:p w14:paraId="08C7820C" w14:textId="77777777" w:rsidR="00686EC2" w:rsidRDefault="00686EC2" w:rsidP="00D825CD">
      <w:pPr>
        <w:rPr>
          <w:rFonts w:eastAsia="Times New Roman"/>
          <w:shd w:val="clear" w:color="auto" w:fill="FFFFFF"/>
          <w:lang w:eastAsia="en-GB"/>
        </w:rPr>
      </w:pPr>
    </w:p>
    <w:p w14:paraId="351B6CAE" w14:textId="6BDD9F9D" w:rsidR="00834684" w:rsidRDefault="003251C8" w:rsidP="00D825C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62495E66" wp14:editId="05843A3B">
                <wp:simplePos x="0" y="0"/>
                <wp:positionH relativeFrom="column">
                  <wp:posOffset>-121920</wp:posOffset>
                </wp:positionH>
                <wp:positionV relativeFrom="paragraph">
                  <wp:posOffset>167640</wp:posOffset>
                </wp:positionV>
                <wp:extent cx="1917734" cy="929132"/>
                <wp:effectExtent l="0" t="0" r="6350" b="4445"/>
                <wp:wrapNone/>
                <wp:docPr id="184215305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734" cy="929132"/>
                          <a:chOff x="0" y="0"/>
                          <a:chExt cx="1917734" cy="929132"/>
                        </a:xfrm>
                      </wpg:grpSpPr>
                      <pic:pic xmlns:pic="http://schemas.openxmlformats.org/drawingml/2006/picture">
                        <pic:nvPicPr>
                          <pic:cNvPr id="208009139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929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417023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209" y="29972"/>
                            <a:ext cx="898525" cy="899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5FCA1" id="Group 3" o:spid="_x0000_s1026" style="position:absolute;margin-left:-9.6pt;margin-top:13.2pt;width:151pt;height:73.15pt;z-index:252086272;mso-height-relative:margin" coordsize="19177,9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290;height: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">
                  <v:imagedata r:id="rId41" o:title=""/>
                </v:shape>
                <v:shape id="Picture 1" o:spid="_x0000_s1028" type="#_x0000_t75" alt="&quot;&quot;" style="position:absolute;left:10192;top:299;width:8985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">
                  <v:imagedata r:id="rId42" o:title=""/>
                </v:shape>
              </v:group>
            </w:pict>
          </mc:Fallback>
        </mc:AlternateContent>
      </w:r>
    </w:p>
    <w:p w14:paraId="5F2F33DF" w14:textId="40956FF9" w:rsidR="007065F0" w:rsidRPr="00051145" w:rsidRDefault="0090584D" w:rsidP="00B172A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</w:t>
      </w:r>
      <w:r w:rsidR="00051145">
        <w:rPr>
          <w:rFonts w:eastAsia="Times New Roman"/>
          <w:shd w:val="clear" w:color="auto" w:fill="FFFFFF"/>
          <w:lang w:eastAsia="en-GB"/>
        </w:rPr>
        <w:t>have until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>
        <w:rPr>
          <w:rFonts w:eastAsia="Times New Roman"/>
          <w:b/>
          <w:bCs/>
          <w:shd w:val="clear" w:color="auto" w:fill="FFFFFF"/>
          <w:lang w:eastAsia="en-GB"/>
        </w:rPr>
        <w:t>Monday 24 March</w:t>
      </w:r>
      <w:r w:rsidR="00051145">
        <w:rPr>
          <w:rFonts w:eastAsia="Times New Roman"/>
          <w:b/>
          <w:bCs/>
          <w:shd w:val="clear" w:color="auto" w:fill="FFFFFF"/>
          <w:lang w:eastAsia="en-GB"/>
        </w:rPr>
        <w:t xml:space="preserve"> </w:t>
      </w:r>
      <w:r w:rsidR="00FD0841">
        <w:rPr>
          <w:rFonts w:eastAsia="Times New Roman"/>
          <w:b/>
          <w:bCs/>
          <w:shd w:val="clear" w:color="auto" w:fill="FFFFFF"/>
          <w:lang w:eastAsia="en-GB"/>
        </w:rPr>
        <w:t xml:space="preserve">2025 </w:t>
      </w:r>
      <w:r w:rsidR="00051145">
        <w:rPr>
          <w:rFonts w:eastAsia="Times New Roman"/>
          <w:shd w:val="clear" w:color="auto" w:fill="FFFFFF"/>
          <w:lang w:eastAsia="en-GB"/>
        </w:rPr>
        <w:t>to send us your answers.</w:t>
      </w:r>
    </w:p>
    <w:p w14:paraId="4ED3AAF5" w14:textId="71130463" w:rsidR="00DC38D4" w:rsidRDefault="00DC38D4" w:rsidP="00B172A3">
      <w:pPr>
        <w:rPr>
          <w:rFonts w:eastAsia="Times New Roman"/>
          <w:shd w:val="clear" w:color="auto" w:fill="FFFFFF"/>
          <w:lang w:eastAsia="en-GB"/>
        </w:rPr>
      </w:pPr>
    </w:p>
    <w:p w14:paraId="5993D3DC" w14:textId="5F6048B4" w:rsidR="00DC38D4" w:rsidRDefault="00DC38D4" w:rsidP="00B172A3">
      <w:pPr>
        <w:rPr>
          <w:rFonts w:eastAsia="Times New Roman"/>
          <w:shd w:val="clear" w:color="auto" w:fill="FFFFFF"/>
          <w:lang w:eastAsia="en-GB"/>
        </w:rPr>
      </w:pPr>
    </w:p>
    <w:p w14:paraId="4CD75717" w14:textId="41F38FE7" w:rsidR="00A24717" w:rsidRDefault="005628B9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3C9685E" w14:textId="0BFF456C" w:rsidR="000A3C46" w:rsidRDefault="005B1393" w:rsidP="00090942">
      <w:pPr>
        <w:pStyle w:val="Heading1"/>
      </w:pPr>
      <w:bookmarkStart w:id="2" w:name="_Consultation_Topic_1"/>
      <w:bookmarkEnd w:id="2"/>
      <w:r>
        <w:lastRenderedPageBreak/>
        <w:t xml:space="preserve">Consultation </w:t>
      </w:r>
      <w:r w:rsidR="0024348B">
        <w:t>T</w:t>
      </w:r>
      <w:r>
        <w:t>opic 1</w:t>
      </w:r>
      <w:r w:rsidR="00C332AA">
        <w:t>:</w:t>
      </w:r>
      <w:r>
        <w:t xml:space="preserve"> Questions</w:t>
      </w:r>
    </w:p>
    <w:p w14:paraId="30B5A602" w14:textId="77777777" w:rsidR="00090942" w:rsidRDefault="00090942" w:rsidP="000A3C46">
      <w:pPr>
        <w:tabs>
          <w:tab w:val="left" w:leader="dot" w:pos="8505"/>
        </w:tabs>
      </w:pPr>
    </w:p>
    <w:p w14:paraId="43AE559F" w14:textId="28FA78DC" w:rsidR="00090942" w:rsidRDefault="00EF09BF" w:rsidP="000A3C46">
      <w:pPr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914240" behindDoc="0" locked="0" layoutInCell="1" allowOverlap="1" wp14:anchorId="60A62F34" wp14:editId="32F13509">
            <wp:simplePos x="0" y="0"/>
            <wp:positionH relativeFrom="margin">
              <wp:posOffset>63500</wp:posOffset>
            </wp:positionH>
            <wp:positionV relativeFrom="paragraph">
              <wp:posOffset>340360</wp:posOffset>
            </wp:positionV>
            <wp:extent cx="1343660" cy="1343660"/>
            <wp:effectExtent l="0" t="0" r="8890" b="0"/>
            <wp:wrapNone/>
            <wp:docPr id="676598334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98334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819CE" w14:textId="4B12BD71" w:rsidR="00090942" w:rsidRDefault="005B1393" w:rsidP="003631C1">
      <w:r>
        <w:t xml:space="preserve">Consultation </w:t>
      </w:r>
      <w:r w:rsidR="0024348B">
        <w:t>T</w:t>
      </w:r>
      <w:r>
        <w:t>opic 1 is about ideas on how to change:</w:t>
      </w:r>
    </w:p>
    <w:p w14:paraId="7DE5BA7E" w14:textId="2F02FAB3" w:rsidR="005B1393" w:rsidRDefault="00EF09BF" w:rsidP="0024348B">
      <w:pPr>
        <w:pStyle w:val="Listtoplevel"/>
        <w:numPr>
          <w:ilvl w:val="0"/>
          <w:numId w:val="24"/>
        </w:numPr>
        <w:ind w:left="4253" w:hanging="567"/>
      </w:pPr>
      <w:r>
        <w:drawing>
          <wp:anchor distT="0" distB="0" distL="114300" distR="114300" simplePos="0" relativeHeight="251915264" behindDoc="0" locked="0" layoutInCell="1" allowOverlap="1" wp14:anchorId="5446B99E" wp14:editId="6A8C5F47">
            <wp:simplePos x="0" y="0"/>
            <wp:positionH relativeFrom="margin">
              <wp:posOffset>0</wp:posOffset>
            </wp:positionH>
            <wp:positionV relativeFrom="paragraph">
              <wp:posOffset>1017270</wp:posOffset>
            </wp:positionV>
            <wp:extent cx="1407160" cy="1407160"/>
            <wp:effectExtent l="0" t="0" r="2540" b="2540"/>
            <wp:wrapNone/>
            <wp:docPr id="1442464246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64246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393">
        <w:t xml:space="preserve">the way the needs of people are assessed </w:t>
      </w:r>
    </w:p>
    <w:p w14:paraId="06D3AC84" w14:textId="013FEA8B" w:rsidR="005B1393" w:rsidRDefault="005B1393" w:rsidP="0024348B">
      <w:pPr>
        <w:pStyle w:val="Listtoplevel"/>
        <w:numPr>
          <w:ilvl w:val="0"/>
          <w:numId w:val="24"/>
        </w:numPr>
        <w:ind w:left="4253" w:hanging="567"/>
      </w:pPr>
      <w:r>
        <w:t xml:space="preserve">how decisions are made about what supports they </w:t>
      </w:r>
      <w:r w:rsidR="00493F2D">
        <w:t>get</w:t>
      </w:r>
      <w:r>
        <w:t xml:space="preserve">. </w:t>
      </w:r>
    </w:p>
    <w:p w14:paraId="0E32BAB9" w14:textId="2132D7BC" w:rsidR="00090942" w:rsidRDefault="00090942" w:rsidP="000A3C46">
      <w:pPr>
        <w:tabs>
          <w:tab w:val="left" w:leader="dot" w:pos="8505"/>
        </w:tabs>
      </w:pPr>
    </w:p>
    <w:p w14:paraId="4B31F83D" w14:textId="21C25856" w:rsidR="00090942" w:rsidRDefault="00090942" w:rsidP="000A3C46">
      <w:pPr>
        <w:tabs>
          <w:tab w:val="left" w:leader="dot" w:pos="8505"/>
        </w:tabs>
      </w:pPr>
    </w:p>
    <w:p w14:paraId="4EE35E22" w14:textId="77B91A47" w:rsidR="006C3E71" w:rsidRDefault="0024348B" w:rsidP="000A3C46">
      <w:pPr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2089344" behindDoc="0" locked="0" layoutInCell="1" allowOverlap="1" wp14:anchorId="0FD69D34" wp14:editId="26F254FD">
            <wp:simplePos x="0" y="0"/>
            <wp:positionH relativeFrom="column">
              <wp:posOffset>-97435</wp:posOffset>
            </wp:positionH>
            <wp:positionV relativeFrom="paragraph">
              <wp:posOffset>76252</wp:posOffset>
            </wp:positionV>
            <wp:extent cx="1618938" cy="1319015"/>
            <wp:effectExtent l="0" t="0" r="635" b="0"/>
            <wp:wrapNone/>
            <wp:docPr id="8810740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74005" name="Picture 88107400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938" cy="131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E71">
        <w:t xml:space="preserve">This includes assessments </w:t>
      </w:r>
      <w:r w:rsidR="009138E6">
        <w:t>by the</w:t>
      </w:r>
      <w:r w:rsidR="006C3E71">
        <w:t xml:space="preserve"> </w:t>
      </w:r>
      <w:r w:rsidR="006C3E71" w:rsidRPr="00EF770A">
        <w:rPr>
          <w:b/>
          <w:bCs/>
        </w:rPr>
        <w:t>Needs Assessment Service Coordination</w:t>
      </w:r>
      <w:r w:rsidR="006C3E71">
        <w:t xml:space="preserve">. </w:t>
      </w:r>
    </w:p>
    <w:p w14:paraId="50849625" w14:textId="21702ECF" w:rsidR="006C3E71" w:rsidRDefault="006C3E71" w:rsidP="000A3C46">
      <w:pPr>
        <w:tabs>
          <w:tab w:val="left" w:leader="dot" w:pos="8505"/>
        </w:tabs>
      </w:pPr>
    </w:p>
    <w:p w14:paraId="30E9C657" w14:textId="67C074AB" w:rsidR="006C3E71" w:rsidRDefault="0024348B" w:rsidP="000A3C46">
      <w:pPr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2CFBBB32" wp14:editId="6B039E8D">
            <wp:simplePos x="0" y="0"/>
            <wp:positionH relativeFrom="margin">
              <wp:posOffset>-115445</wp:posOffset>
            </wp:positionH>
            <wp:positionV relativeFrom="paragraph">
              <wp:posOffset>336217</wp:posOffset>
            </wp:positionV>
            <wp:extent cx="1371600" cy="1261860"/>
            <wp:effectExtent l="0" t="0" r="0" b="0"/>
            <wp:wrapNone/>
            <wp:docPr id="174312543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0309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074FC" w14:textId="77777777" w:rsidR="009138E6" w:rsidRDefault="00EA2336" w:rsidP="000A3C46">
      <w:pPr>
        <w:tabs>
          <w:tab w:val="left" w:leader="dot" w:pos="8505"/>
        </w:tabs>
      </w:pPr>
      <w:r>
        <w:t xml:space="preserve">In this </w:t>
      </w:r>
      <w:r w:rsidR="009138E6">
        <w:t>Easy Read document</w:t>
      </w:r>
      <w:r>
        <w:t xml:space="preserve"> </w:t>
      </w:r>
    </w:p>
    <w:p w14:paraId="66965195" w14:textId="70470C51" w:rsidR="00EA2336" w:rsidRDefault="00EA2336" w:rsidP="000A3C46">
      <w:pPr>
        <w:tabs>
          <w:tab w:val="left" w:leader="dot" w:pos="8505"/>
        </w:tabs>
      </w:pPr>
      <w:r>
        <w:t xml:space="preserve">Needs Assessment Service Coordination is written as </w:t>
      </w:r>
      <w:r w:rsidRPr="00511937">
        <w:rPr>
          <w:b/>
          <w:bCs/>
        </w:rPr>
        <w:t>NASC</w:t>
      </w:r>
      <w:r>
        <w:t>.</w:t>
      </w:r>
    </w:p>
    <w:p w14:paraId="29BC5261" w14:textId="77777777" w:rsidR="00EA2336" w:rsidRDefault="00EA2336" w:rsidP="000A3C46">
      <w:pPr>
        <w:tabs>
          <w:tab w:val="left" w:leader="dot" w:pos="8505"/>
        </w:tabs>
      </w:pPr>
    </w:p>
    <w:p w14:paraId="5219CD83" w14:textId="77777777" w:rsidR="0008125C" w:rsidRDefault="0008125C" w:rsidP="000A3C46">
      <w:pPr>
        <w:tabs>
          <w:tab w:val="left" w:leader="dot" w:pos="8505"/>
        </w:tabs>
      </w:pPr>
    </w:p>
    <w:p w14:paraId="3F8FFD12" w14:textId="520014C9" w:rsidR="0008125C" w:rsidRDefault="00203A9E" w:rsidP="009E6D14">
      <w:r w:rsidRPr="009138E6">
        <w:rPr>
          <w:b/>
          <w:bCs/>
          <w:noProof/>
        </w:rPr>
        <w:lastRenderedPageBreak/>
        <w:drawing>
          <wp:anchor distT="0" distB="0" distL="114300" distR="114300" simplePos="0" relativeHeight="252027904" behindDoc="0" locked="0" layoutInCell="1" allowOverlap="1" wp14:anchorId="15416150" wp14:editId="0EF79676">
            <wp:simplePos x="0" y="0"/>
            <wp:positionH relativeFrom="margin">
              <wp:align>left</wp:align>
            </wp:positionH>
            <wp:positionV relativeFrom="paragraph">
              <wp:posOffset>-100876</wp:posOffset>
            </wp:positionV>
            <wp:extent cx="1371600" cy="1375847"/>
            <wp:effectExtent l="0" t="0" r="0" b="0"/>
            <wp:wrapNone/>
            <wp:docPr id="106165525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2744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BEB" w:rsidRPr="009138E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 wp14:anchorId="41185911" wp14:editId="301ACB57">
                <wp:simplePos x="0" y="0"/>
                <wp:positionH relativeFrom="margin">
                  <wp:align>right</wp:align>
                </wp:positionH>
                <wp:positionV relativeFrom="paragraph">
                  <wp:posOffset>-184150</wp:posOffset>
                </wp:positionV>
                <wp:extent cx="3544916" cy="1294327"/>
                <wp:effectExtent l="0" t="0" r="0" b="1270"/>
                <wp:wrapNone/>
                <wp:docPr id="523753392" name="Rectangle 523753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29432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BE26C" id="Rectangle 523753392" o:spid="_x0000_s1026" style="position:absolute;margin-left:227.95pt;margin-top:-14.5pt;width:279.15pt;height:101.9pt;z-index:-251290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" fillcolor="#e2efd9 [665]" stroked="f" strokeweight="1pt">
                <w10:wrap anchorx="margin"/>
              </v:rect>
            </w:pict>
          </mc:Fallback>
        </mc:AlternateContent>
      </w:r>
      <w:r w:rsidR="0008125C" w:rsidRPr="009138E6">
        <w:rPr>
          <w:b/>
          <w:bCs/>
        </w:rPr>
        <w:t>NASC</w:t>
      </w:r>
      <w:r w:rsidR="00A24717" w:rsidRPr="009138E6">
        <w:rPr>
          <w:b/>
          <w:bCs/>
        </w:rPr>
        <w:t>s</w:t>
      </w:r>
      <w:r w:rsidR="0008125C">
        <w:t xml:space="preserve"> work with disabled people</w:t>
      </w:r>
      <w:r w:rsidR="009E6D14">
        <w:t xml:space="preserve"> to find out what support services they can get.</w:t>
      </w:r>
    </w:p>
    <w:p w14:paraId="7C13385D" w14:textId="77777777" w:rsidR="00EA2336" w:rsidRDefault="00EA2336" w:rsidP="000A3C46">
      <w:pPr>
        <w:tabs>
          <w:tab w:val="left" w:leader="dot" w:pos="8505"/>
        </w:tabs>
      </w:pPr>
    </w:p>
    <w:p w14:paraId="34DF4CE6" w14:textId="14A91129" w:rsidR="009E6D14" w:rsidRDefault="0024348B" w:rsidP="000A3C46">
      <w:pPr>
        <w:tabs>
          <w:tab w:val="left" w:leader="dot" w:pos="8505"/>
        </w:tabs>
      </w:pPr>
      <w:r>
        <w:rPr>
          <w:rFonts w:ascii="Times New Roman" w:hAnsi="Times New Roman" w:cs="Times New Roman"/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1866112" behindDoc="0" locked="0" layoutInCell="1" allowOverlap="1" wp14:anchorId="3984658A" wp14:editId="53046315">
            <wp:simplePos x="0" y="0"/>
            <wp:positionH relativeFrom="margin">
              <wp:posOffset>-240030</wp:posOffset>
            </wp:positionH>
            <wp:positionV relativeFrom="paragraph">
              <wp:posOffset>426720</wp:posOffset>
            </wp:positionV>
            <wp:extent cx="1989455" cy="481330"/>
            <wp:effectExtent l="0" t="0" r="0" b="0"/>
            <wp:wrapThrough wrapText="bothSides">
              <wp:wrapPolygon edited="0">
                <wp:start x="0" y="3420"/>
                <wp:lineTo x="0" y="14533"/>
                <wp:lineTo x="7653" y="17098"/>
                <wp:lineTo x="8894" y="17098"/>
                <wp:lineTo x="21304" y="14533"/>
                <wp:lineTo x="21304" y="5129"/>
                <wp:lineTo x="11169" y="3420"/>
                <wp:lineTo x="0" y="3420"/>
              </wp:wrapPolygon>
            </wp:wrapThrough>
            <wp:docPr id="1363" name="Picture 13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E51BB" w14:textId="7DA3EC31" w:rsidR="006C3E71" w:rsidRDefault="006C3E71" w:rsidP="000A3C46">
      <w:pPr>
        <w:tabs>
          <w:tab w:val="left" w:leader="dot" w:pos="8505"/>
        </w:tabs>
      </w:pPr>
      <w:r w:rsidRPr="00474C44">
        <w:rPr>
          <w:b/>
          <w:bCs/>
        </w:rPr>
        <w:t>Enabling Good Lives</w:t>
      </w:r>
      <w:r>
        <w:t xml:space="preserve"> assessments are </w:t>
      </w:r>
      <w:r w:rsidRPr="00493F2D">
        <w:rPr>
          <w:b/>
          <w:bCs/>
        </w:rPr>
        <w:t>not</w:t>
      </w:r>
      <w:r>
        <w:t xml:space="preserve"> included. </w:t>
      </w:r>
    </w:p>
    <w:p w14:paraId="4F4E34B3" w14:textId="215DBBE4" w:rsidR="00BD39DD" w:rsidRDefault="00BD39DD" w:rsidP="00C67C44">
      <w:pPr>
        <w:tabs>
          <w:tab w:val="left" w:leader="dot" w:pos="8505"/>
        </w:tabs>
        <w:rPr>
          <w:rFonts w:eastAsia="Times New Roman" w:cs="Arial"/>
          <w:color w:val="000000"/>
          <w:szCs w:val="32"/>
          <w:lang w:eastAsia="en-NZ"/>
        </w:rPr>
      </w:pPr>
    </w:p>
    <w:p w14:paraId="5C83C9E3" w14:textId="4B6C9B50" w:rsidR="00AD3CAB" w:rsidRDefault="00AD3CAB" w:rsidP="000A3C46">
      <w:pPr>
        <w:tabs>
          <w:tab w:val="left" w:leader="dot" w:pos="8505"/>
        </w:tabs>
      </w:pPr>
    </w:p>
    <w:p w14:paraId="536464EB" w14:textId="2E7665BB" w:rsidR="00AD3CAB" w:rsidRDefault="00AD3CAB">
      <w:pPr>
        <w:spacing w:line="240" w:lineRule="auto"/>
        <w:ind w:left="0"/>
      </w:pPr>
      <w:r>
        <w:br w:type="page"/>
      </w:r>
    </w:p>
    <w:p w14:paraId="79638446" w14:textId="038A794D" w:rsidR="00E02C06" w:rsidRPr="004E3360" w:rsidRDefault="0024348B" w:rsidP="00CF7847">
      <w:pPr>
        <w:pStyle w:val="Heading2"/>
        <w:rPr>
          <w:noProof/>
          <w:color w:val="2F5496" w:themeColor="accent1" w:themeShade="BF"/>
        </w:rPr>
      </w:pPr>
      <w:bookmarkStart w:id="3" w:name="_Hlk53559738"/>
      <w:r w:rsidRPr="004E3360">
        <w:rPr>
          <w:noProof/>
          <w:color w:val="2F5496" w:themeColor="accent1" w:themeShade="BF"/>
        </w:rPr>
        <w:lastRenderedPageBreak/>
        <w:drawing>
          <wp:anchor distT="0" distB="0" distL="114300" distR="114300" simplePos="0" relativeHeight="252093440" behindDoc="0" locked="0" layoutInCell="1" allowOverlap="1" wp14:anchorId="4D7B38F7" wp14:editId="39B335B1">
            <wp:simplePos x="0" y="0"/>
            <wp:positionH relativeFrom="column">
              <wp:posOffset>-164465</wp:posOffset>
            </wp:positionH>
            <wp:positionV relativeFrom="paragraph">
              <wp:posOffset>-57785</wp:posOffset>
            </wp:positionV>
            <wp:extent cx="1618938" cy="1319015"/>
            <wp:effectExtent l="0" t="0" r="635" b="0"/>
            <wp:wrapNone/>
            <wp:docPr id="845446864" name="Picture 4" descr="A black and white of people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39484" name="Picture 4" descr="A black and white of people at a desk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938" cy="131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57A" w:rsidRPr="004E3360">
        <w:rPr>
          <w:noProof/>
          <w:color w:val="2F5496" w:themeColor="accent1" w:themeShade="BF"/>
        </w:rPr>
        <w:t xml:space="preserve">Make </w:t>
      </w:r>
      <w:r w:rsidR="00C63904" w:rsidRPr="004E3360">
        <w:rPr>
          <w:noProof/>
          <w:color w:val="2F5496" w:themeColor="accent1" w:themeShade="BF"/>
        </w:rPr>
        <w:t>sure there is a consistent approach to needs assessment</w:t>
      </w:r>
      <w:r w:rsidR="007C4A9F" w:rsidRPr="004E3360">
        <w:rPr>
          <w:noProof/>
          <w:color w:val="2F5496" w:themeColor="accent1" w:themeShade="BF"/>
        </w:rPr>
        <w:t>.</w:t>
      </w:r>
    </w:p>
    <w:p w14:paraId="13989658" w14:textId="580FCB6C" w:rsidR="0010657A" w:rsidRDefault="002D1DFD" w:rsidP="0010657A">
      <w:r>
        <w:rPr>
          <w:b/>
          <w:bCs/>
          <w:noProof/>
        </w:rPr>
        <w:drawing>
          <wp:anchor distT="0" distB="0" distL="114300" distR="114300" simplePos="0" relativeHeight="251921408" behindDoc="0" locked="0" layoutInCell="1" allowOverlap="1" wp14:anchorId="4291A202" wp14:editId="26300BCC">
            <wp:simplePos x="0" y="0"/>
            <wp:positionH relativeFrom="margin">
              <wp:align>left</wp:align>
            </wp:positionH>
            <wp:positionV relativeFrom="paragraph">
              <wp:posOffset>287572</wp:posOffset>
            </wp:positionV>
            <wp:extent cx="1371600" cy="1557731"/>
            <wp:effectExtent l="0" t="0" r="0" b="4445"/>
            <wp:wrapNone/>
            <wp:docPr id="212501222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01222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79CB6" w14:textId="59922C70" w:rsidR="00A273EC" w:rsidRDefault="00A273EC" w:rsidP="00A273EC">
      <w:pPr>
        <w:rPr>
          <w:highlight w:val="yellow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78FCB66F" wp14:editId="32D4B5F0">
                <wp:simplePos x="0" y="0"/>
                <wp:positionH relativeFrom="margin">
                  <wp:posOffset>2133600</wp:posOffset>
                </wp:positionH>
                <wp:positionV relativeFrom="paragraph">
                  <wp:posOffset>234315</wp:posOffset>
                </wp:positionV>
                <wp:extent cx="3640455" cy="1151082"/>
                <wp:effectExtent l="0" t="0" r="0" b="0"/>
                <wp:wrapNone/>
                <wp:docPr id="87102958" name="Rectangle 871029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455" cy="115108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CB4AF" id="Rectangle 87102958" o:spid="_x0000_s1026" alt="&quot;&quot;" style="position:absolute;margin-left:168pt;margin-top:18.45pt;width:286.65pt;height:90.65pt;z-index:-25146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" fillcolor="#e2efd9 [665]" stroked="f" strokeweight="1pt">
                <w10:wrap anchorx="margin"/>
              </v:rect>
            </w:pict>
          </mc:Fallback>
        </mc:AlternateContent>
      </w:r>
    </w:p>
    <w:p w14:paraId="52C3CF41" w14:textId="761DDC75" w:rsidR="00A273EC" w:rsidRDefault="00A273EC" w:rsidP="00CF7847">
      <w:pPr>
        <w:ind w:left="3544"/>
        <w:rPr>
          <w:rFonts w:eastAsia="Times New Roman" w:cs="Arial"/>
          <w:sz w:val="28"/>
          <w:szCs w:val="28"/>
          <w:lang w:eastAsia="en-NZ"/>
        </w:rPr>
      </w:pPr>
      <w:r w:rsidRPr="00532E73">
        <w:rPr>
          <w:b/>
          <w:bCs/>
        </w:rPr>
        <w:t xml:space="preserve">Consistent approach </w:t>
      </w:r>
      <w:r w:rsidRPr="00532E73">
        <w:t xml:space="preserve">means </w:t>
      </w:r>
      <w:r>
        <w:t xml:space="preserve">that the way needs are assessed </w:t>
      </w:r>
      <w:r w:rsidR="00A24717">
        <w:t>is</w:t>
      </w:r>
      <w:r>
        <w:t xml:space="preserve"> the same for everyone. </w:t>
      </w:r>
    </w:p>
    <w:p w14:paraId="2120EB7C" w14:textId="57C97154" w:rsidR="00A273EC" w:rsidRDefault="00A273EC" w:rsidP="0010657A"/>
    <w:p w14:paraId="6852907B" w14:textId="77777777" w:rsidR="00CB1782" w:rsidRDefault="00CB1782" w:rsidP="0010657A"/>
    <w:p w14:paraId="6ACB8FCF" w14:textId="5F2B822D" w:rsidR="00A24717" w:rsidRPr="00EF09BF" w:rsidRDefault="0010657A" w:rsidP="00CF7847">
      <w:pPr>
        <w:rPr>
          <w:sz w:val="36"/>
          <w:szCs w:val="28"/>
        </w:rPr>
      </w:pPr>
      <w:r w:rsidRPr="00EF09BF">
        <w:rPr>
          <w:b/>
          <w:bCs/>
          <w:sz w:val="36"/>
          <w:szCs w:val="28"/>
        </w:rPr>
        <w:t>Question 1:</w:t>
      </w:r>
    </w:p>
    <w:p w14:paraId="12D35B1A" w14:textId="4AE8985C" w:rsidR="009138E6" w:rsidRDefault="009138E6" w:rsidP="0010657A">
      <w:r>
        <w:rPr>
          <w:noProof/>
        </w:rPr>
        <w:drawing>
          <wp:anchor distT="0" distB="0" distL="114300" distR="114300" simplePos="0" relativeHeight="251922432" behindDoc="0" locked="0" layoutInCell="1" allowOverlap="1" wp14:anchorId="2FB0CFDF" wp14:editId="1C416542">
            <wp:simplePos x="0" y="0"/>
            <wp:positionH relativeFrom="margin">
              <wp:posOffset>0</wp:posOffset>
            </wp:positionH>
            <wp:positionV relativeFrom="paragraph">
              <wp:posOffset>103505</wp:posOffset>
            </wp:positionV>
            <wp:extent cx="1685521" cy="1205292"/>
            <wp:effectExtent l="0" t="0" r="0" b="0"/>
            <wp:wrapNone/>
            <wp:docPr id="115520825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0825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21" cy="120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2D778" w14:textId="01C3ADA1" w:rsidR="0010657A" w:rsidRDefault="00A24717" w:rsidP="00CF7847">
      <w:r>
        <w:t>W</w:t>
      </w:r>
      <w:r w:rsidR="0010657A">
        <w:t xml:space="preserve">hat changes </w:t>
      </w:r>
      <w:r w:rsidR="009345B0">
        <w:t>do you think</w:t>
      </w:r>
      <w:r w:rsidR="0010657A">
        <w:t xml:space="preserve"> would make sure the</w:t>
      </w:r>
      <w:r w:rsidR="002D1DFD">
        <w:t xml:space="preserve"> way people are assessed</w:t>
      </w:r>
      <w:r w:rsidR="0010657A">
        <w:t xml:space="preserve"> </w:t>
      </w:r>
      <w:r w:rsidR="009345B0">
        <w:t>are</w:t>
      </w:r>
      <w:r w:rsidR="0010657A">
        <w:t>:</w:t>
      </w:r>
    </w:p>
    <w:p w14:paraId="2CCECE86" w14:textId="109ED5A7" w:rsidR="0010657A" w:rsidRDefault="009138E6" w:rsidP="00CF7847">
      <w:pPr>
        <w:pStyle w:val="Listtoplevel"/>
        <w:numPr>
          <w:ilvl w:val="0"/>
          <w:numId w:val="26"/>
        </w:numPr>
        <w:ind w:left="4253" w:hanging="567"/>
      </w:pPr>
      <w:r>
        <w:drawing>
          <wp:anchor distT="0" distB="0" distL="114300" distR="114300" simplePos="0" relativeHeight="251923456" behindDoc="0" locked="0" layoutInCell="1" allowOverlap="1" wp14:anchorId="66C67A46" wp14:editId="13D647C8">
            <wp:simplePos x="0" y="0"/>
            <wp:positionH relativeFrom="margin">
              <wp:posOffset>111333</wp:posOffset>
            </wp:positionH>
            <wp:positionV relativeFrom="paragraph">
              <wp:posOffset>351998</wp:posOffset>
            </wp:positionV>
            <wp:extent cx="1573967" cy="1573967"/>
            <wp:effectExtent l="0" t="0" r="0" b="7620"/>
            <wp:wrapNone/>
            <wp:docPr id="2119271369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71369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67" cy="157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7A">
        <w:t>fair</w:t>
      </w:r>
      <w:r w:rsidR="00F26938">
        <w:t xml:space="preserve"> </w:t>
      </w:r>
    </w:p>
    <w:p w14:paraId="350E9723" w14:textId="557F52F8" w:rsidR="0010657A" w:rsidRDefault="0010657A" w:rsidP="00CF7847">
      <w:pPr>
        <w:pStyle w:val="Listtoplevel"/>
        <w:numPr>
          <w:ilvl w:val="0"/>
          <w:numId w:val="26"/>
        </w:numPr>
        <w:ind w:left="4253" w:hanging="567"/>
      </w:pPr>
      <w:r>
        <w:t xml:space="preserve">the same for everyone </w:t>
      </w:r>
    </w:p>
    <w:p w14:paraId="796B9BF5" w14:textId="0418948B" w:rsidR="0010657A" w:rsidRDefault="0010657A" w:rsidP="00CF7847">
      <w:pPr>
        <w:pStyle w:val="Listtoplevel"/>
        <w:numPr>
          <w:ilvl w:val="0"/>
          <w:numId w:val="26"/>
        </w:numPr>
        <w:ind w:left="4253" w:hanging="567"/>
      </w:pPr>
      <w:r>
        <w:t xml:space="preserve">clear for people to understand. </w:t>
      </w:r>
    </w:p>
    <w:p w14:paraId="237399FD" w14:textId="22292DA3" w:rsidR="0010657A" w:rsidRDefault="0010657A" w:rsidP="009138E6">
      <w:pPr>
        <w:ind w:left="4253" w:hanging="425"/>
      </w:pPr>
      <w:r>
        <w:t xml:space="preserve"> </w:t>
      </w:r>
    </w:p>
    <w:p w14:paraId="12AC3BAF" w14:textId="77777777" w:rsidR="00F855D8" w:rsidRDefault="00F855D8" w:rsidP="0010657A"/>
    <w:p w14:paraId="4454EDCA" w14:textId="77777777" w:rsidR="00F855D8" w:rsidRDefault="00F855D8">
      <w:pPr>
        <w:spacing w:line="240" w:lineRule="auto"/>
        <w:ind w:left="0"/>
      </w:pPr>
      <w:r>
        <w:br w:type="page"/>
      </w:r>
    </w:p>
    <w:p w14:paraId="5273746C" w14:textId="34154100" w:rsidR="00F855D8" w:rsidRDefault="00DC7D4B" w:rsidP="00F855D8">
      <w:r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47B0F8B4" wp14:editId="1E8C7CFB">
            <wp:simplePos x="0" y="0"/>
            <wp:positionH relativeFrom="margin">
              <wp:posOffset>0</wp:posOffset>
            </wp:positionH>
            <wp:positionV relativeFrom="paragraph">
              <wp:posOffset>22225</wp:posOffset>
            </wp:positionV>
            <wp:extent cx="1371600" cy="1371600"/>
            <wp:effectExtent l="0" t="0" r="0" b="0"/>
            <wp:wrapNone/>
            <wp:docPr id="213961483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1483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5D8">
        <w:t xml:space="preserve">For example you might </w:t>
      </w:r>
      <w:r w:rsidR="00A24717">
        <w:t>think</w:t>
      </w:r>
      <w:r w:rsidR="00F855D8">
        <w:t xml:space="preserve"> the assessment should be:</w:t>
      </w:r>
    </w:p>
    <w:p w14:paraId="586282FF" w14:textId="614D1B68" w:rsidR="00F855D8" w:rsidRDefault="00F855D8" w:rsidP="009138E6">
      <w:pPr>
        <w:pStyle w:val="Listtoplevel"/>
        <w:numPr>
          <w:ilvl w:val="0"/>
          <w:numId w:val="27"/>
        </w:numPr>
        <w:ind w:left="4253" w:hanging="567"/>
      </w:pPr>
      <w:r>
        <w:t xml:space="preserve">done online </w:t>
      </w:r>
    </w:p>
    <w:p w14:paraId="640217E7" w14:textId="468E3374" w:rsidR="00F855D8" w:rsidRDefault="00A24717" w:rsidP="009138E6">
      <w:pPr>
        <w:pStyle w:val="Listtoplevel"/>
        <w:numPr>
          <w:ilvl w:val="0"/>
          <w:numId w:val="27"/>
        </w:numPr>
        <w:ind w:left="4253" w:hanging="567"/>
      </w:pPr>
      <w:r>
        <w:drawing>
          <wp:anchor distT="0" distB="0" distL="114300" distR="114300" simplePos="0" relativeHeight="251925504" behindDoc="0" locked="0" layoutInCell="1" allowOverlap="1" wp14:anchorId="3E5C686E" wp14:editId="0EA35AF0">
            <wp:simplePos x="0" y="0"/>
            <wp:positionH relativeFrom="margin">
              <wp:posOffset>46990</wp:posOffset>
            </wp:positionH>
            <wp:positionV relativeFrom="paragraph">
              <wp:posOffset>561340</wp:posOffset>
            </wp:positionV>
            <wp:extent cx="1371600" cy="969923"/>
            <wp:effectExtent l="0" t="0" r="0" b="1905"/>
            <wp:wrapNone/>
            <wp:docPr id="209462178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2178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6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5D8">
        <w:t>done in:</w:t>
      </w:r>
    </w:p>
    <w:p w14:paraId="7C7F81B3" w14:textId="77244C40" w:rsidR="00F855D8" w:rsidRDefault="00F855D8" w:rsidP="00F855D8">
      <w:pPr>
        <w:pStyle w:val="Listsecondlevel"/>
      </w:pPr>
      <w:r>
        <w:t xml:space="preserve">person </w:t>
      </w:r>
    </w:p>
    <w:p w14:paraId="767D52C9" w14:textId="18A28545" w:rsidR="00F855D8" w:rsidRDefault="00F855D8" w:rsidP="00F855D8">
      <w:pPr>
        <w:pStyle w:val="Listsecondlevel"/>
      </w:pPr>
      <w:r>
        <w:t>a different place.</w:t>
      </w:r>
    </w:p>
    <w:p w14:paraId="4C525990" w14:textId="7A828F11" w:rsidR="00280B93" w:rsidRDefault="00280B93" w:rsidP="00280B93"/>
    <w:p w14:paraId="14EE5A01" w14:textId="30A539E6" w:rsidR="00280B93" w:rsidRDefault="00280B93" w:rsidP="00280B93"/>
    <w:p w14:paraId="64E6FF1C" w14:textId="5169796B" w:rsidR="00280B93" w:rsidRDefault="00280B93">
      <w:pPr>
        <w:spacing w:line="240" w:lineRule="auto"/>
        <w:ind w:left="0"/>
      </w:pPr>
      <w:r>
        <w:br w:type="page"/>
      </w:r>
    </w:p>
    <w:p w14:paraId="4E88B573" w14:textId="5E584C66" w:rsidR="00E02C06" w:rsidRPr="004E3360" w:rsidRDefault="00280B93" w:rsidP="00CF7847">
      <w:pPr>
        <w:pStyle w:val="Heading2"/>
        <w:rPr>
          <w:color w:val="2F5496" w:themeColor="accent1" w:themeShade="BF"/>
        </w:rPr>
      </w:pPr>
      <w:r w:rsidRPr="004E3360">
        <w:rPr>
          <w:noProof/>
          <w:color w:val="2F5496" w:themeColor="accent1" w:themeShade="BF"/>
        </w:rPr>
        <w:lastRenderedPageBreak/>
        <w:drawing>
          <wp:anchor distT="0" distB="0" distL="114300" distR="114300" simplePos="0" relativeHeight="252049408" behindDoc="0" locked="0" layoutInCell="1" allowOverlap="1" wp14:anchorId="5EE6659D" wp14:editId="566A7E77">
            <wp:simplePos x="0" y="0"/>
            <wp:positionH relativeFrom="column">
              <wp:posOffset>106680</wp:posOffset>
            </wp:positionH>
            <wp:positionV relativeFrom="paragraph">
              <wp:posOffset>-91440</wp:posOffset>
            </wp:positionV>
            <wp:extent cx="1371600" cy="1371600"/>
            <wp:effectExtent l="0" t="0" r="0" b="0"/>
            <wp:wrapNone/>
            <wp:docPr id="2135546716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46716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A3" w:rsidRPr="004E3360">
        <w:rPr>
          <w:color w:val="2F5496" w:themeColor="accent1" w:themeShade="BF"/>
        </w:rPr>
        <w:t xml:space="preserve">Improve how the </w:t>
      </w:r>
      <w:r w:rsidRPr="004E3360">
        <w:rPr>
          <w:color w:val="2F5496" w:themeColor="accent1" w:themeShade="BF"/>
        </w:rPr>
        <w:t>way assessments are done</w:t>
      </w:r>
      <w:r w:rsidR="00DD5EA3" w:rsidRPr="004E3360">
        <w:rPr>
          <w:color w:val="2F5496" w:themeColor="accent1" w:themeShade="BF"/>
        </w:rPr>
        <w:t xml:space="preserve"> </w:t>
      </w:r>
      <w:r w:rsidRPr="004E3360">
        <w:rPr>
          <w:color w:val="2F5496" w:themeColor="accent1" w:themeShade="BF"/>
        </w:rPr>
        <w:t>fits with</w:t>
      </w:r>
      <w:r w:rsidR="00DD5EA3" w:rsidRPr="004E3360">
        <w:rPr>
          <w:color w:val="2F5496" w:themeColor="accent1" w:themeShade="BF"/>
        </w:rPr>
        <w:t xml:space="preserve"> the diversity of disability. </w:t>
      </w:r>
    </w:p>
    <w:p w14:paraId="135B8910" w14:textId="71BFA0B5" w:rsidR="00DD5EA3" w:rsidRDefault="00DD5EA3" w:rsidP="00E02C06"/>
    <w:p w14:paraId="7CEC4C9A" w14:textId="7FCA2C66" w:rsidR="00A24717" w:rsidRDefault="007C4A9F" w:rsidP="00E02C06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6149B571" wp14:editId="2F7B3F84">
                <wp:simplePos x="0" y="0"/>
                <wp:positionH relativeFrom="margin">
                  <wp:posOffset>2286000</wp:posOffset>
                </wp:positionH>
                <wp:positionV relativeFrom="paragraph">
                  <wp:posOffset>173355</wp:posOffset>
                </wp:positionV>
                <wp:extent cx="3520440" cy="2651760"/>
                <wp:effectExtent l="0" t="0" r="3810" b="0"/>
                <wp:wrapNone/>
                <wp:docPr id="1389725174" name="Rectangle 1389725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2651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B37DF" id="Rectangle 1389725174" o:spid="_x0000_s1026" alt="&quot;&quot;" style="position:absolute;margin-left:180pt;margin-top:13.65pt;width:277.2pt;height:208.8pt;z-index:-25127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" fillcolor="#e2efd9 [665]" stroked="f" strokeweight="1pt">
                <w10:wrap anchorx="margin"/>
              </v:rect>
            </w:pict>
          </mc:Fallback>
        </mc:AlternateContent>
      </w:r>
      <w:r w:rsidR="00CF7847" w:rsidRPr="00A24717">
        <w:rPr>
          <w:noProof/>
        </w:rPr>
        <w:drawing>
          <wp:anchor distT="0" distB="0" distL="114300" distR="114300" simplePos="0" relativeHeight="252045312" behindDoc="0" locked="0" layoutInCell="1" allowOverlap="1" wp14:anchorId="5EE11C3E" wp14:editId="26406CAB">
            <wp:simplePos x="0" y="0"/>
            <wp:positionH relativeFrom="column">
              <wp:posOffset>-76200</wp:posOffset>
            </wp:positionH>
            <wp:positionV relativeFrom="paragraph">
              <wp:posOffset>268605</wp:posOffset>
            </wp:positionV>
            <wp:extent cx="1822184" cy="1152525"/>
            <wp:effectExtent l="0" t="0" r="6985" b="0"/>
            <wp:wrapNone/>
            <wp:docPr id="205689515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95151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84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A2542" w14:textId="48D30B5D" w:rsidR="00A24717" w:rsidRDefault="00A24717" w:rsidP="00CF7847">
      <w:pPr>
        <w:ind w:left="4253" w:hanging="567"/>
      </w:pPr>
      <w:r>
        <w:t xml:space="preserve">The </w:t>
      </w:r>
      <w:r w:rsidRPr="00A24717">
        <w:rPr>
          <w:b/>
          <w:bCs/>
        </w:rPr>
        <w:t>diversity of disability</w:t>
      </w:r>
      <w:r>
        <w:t xml:space="preserve"> means:</w:t>
      </w:r>
    </w:p>
    <w:p w14:paraId="135FDECB" w14:textId="1F3D2F56" w:rsidR="00A24717" w:rsidRDefault="00EF09BF" w:rsidP="00CF7847">
      <w:pPr>
        <w:pStyle w:val="Listtoplevel"/>
        <w:numPr>
          <w:ilvl w:val="0"/>
          <w:numId w:val="28"/>
        </w:numPr>
        <w:ind w:left="4253" w:hanging="567"/>
      </w:pPr>
      <w:r w:rsidRPr="00A24717">
        <w:drawing>
          <wp:anchor distT="0" distB="0" distL="114300" distR="114300" simplePos="0" relativeHeight="252047360" behindDoc="0" locked="0" layoutInCell="1" allowOverlap="1" wp14:anchorId="6DFF7DCC" wp14:editId="10959B10">
            <wp:simplePos x="0" y="0"/>
            <wp:positionH relativeFrom="column">
              <wp:posOffset>-212725</wp:posOffset>
            </wp:positionH>
            <wp:positionV relativeFrom="paragraph">
              <wp:posOffset>900430</wp:posOffset>
            </wp:positionV>
            <wp:extent cx="2185035" cy="1396365"/>
            <wp:effectExtent l="0" t="0" r="5715" b="0"/>
            <wp:wrapNone/>
            <wp:docPr id="1214461386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61386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717">
        <w:t>all the different ways people are disabled</w:t>
      </w:r>
    </w:p>
    <w:p w14:paraId="6C6CD5A0" w14:textId="2E236743" w:rsidR="00A24717" w:rsidRDefault="00A24717" w:rsidP="00CF7847">
      <w:pPr>
        <w:pStyle w:val="Listtoplevel"/>
        <w:numPr>
          <w:ilvl w:val="0"/>
          <w:numId w:val="28"/>
        </w:numPr>
        <w:ind w:left="4253" w:hanging="567"/>
      </w:pPr>
      <w:r>
        <w:t>all the ways disabled people and their lives are different</w:t>
      </w:r>
      <w:r w:rsidR="009138E6">
        <w:t>.</w:t>
      </w:r>
    </w:p>
    <w:p w14:paraId="58C24194" w14:textId="62C1745C" w:rsidR="00061000" w:rsidRDefault="00061000" w:rsidP="00E02C06"/>
    <w:p w14:paraId="3D16C017" w14:textId="77777777" w:rsidR="00A24717" w:rsidRDefault="00A24717" w:rsidP="00E02C06"/>
    <w:p w14:paraId="4D6A0604" w14:textId="4BA94768" w:rsidR="00C332AA" w:rsidRDefault="00C332AA" w:rsidP="00E02C06"/>
    <w:p w14:paraId="5F0676D2" w14:textId="38253946" w:rsidR="00A24717" w:rsidRPr="00EF09BF" w:rsidRDefault="00DB0994" w:rsidP="007C4A9F">
      <w:pPr>
        <w:rPr>
          <w:sz w:val="36"/>
          <w:szCs w:val="28"/>
        </w:rPr>
      </w:pPr>
      <w:r w:rsidRPr="00DB0994">
        <w:rPr>
          <w:noProof/>
        </w:rPr>
        <w:drawing>
          <wp:anchor distT="0" distB="0" distL="114300" distR="114300" simplePos="0" relativeHeight="252168192" behindDoc="0" locked="0" layoutInCell="1" allowOverlap="1" wp14:anchorId="0506FB2B" wp14:editId="75D1D495">
            <wp:simplePos x="0" y="0"/>
            <wp:positionH relativeFrom="column">
              <wp:posOffset>-144145</wp:posOffset>
            </wp:positionH>
            <wp:positionV relativeFrom="paragraph">
              <wp:posOffset>146685</wp:posOffset>
            </wp:positionV>
            <wp:extent cx="1889760" cy="1889760"/>
            <wp:effectExtent l="0" t="0" r="0" b="0"/>
            <wp:wrapNone/>
            <wp:docPr id="184545754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5754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000" w:rsidRPr="00EF09BF">
        <w:rPr>
          <w:b/>
          <w:bCs/>
          <w:sz w:val="36"/>
          <w:szCs w:val="28"/>
        </w:rPr>
        <w:t>Question 2:</w:t>
      </w:r>
      <w:r w:rsidR="00061000" w:rsidRPr="00EF09BF">
        <w:rPr>
          <w:sz w:val="36"/>
          <w:szCs w:val="28"/>
        </w:rPr>
        <w:t xml:space="preserve"> </w:t>
      </w:r>
    </w:p>
    <w:p w14:paraId="02F070B3" w14:textId="1584644F" w:rsidR="009138E6" w:rsidRDefault="009138E6" w:rsidP="00EF09BF">
      <w:pPr>
        <w:ind w:left="4253"/>
      </w:pPr>
    </w:p>
    <w:p w14:paraId="29D7DF5E" w14:textId="01EE35FE" w:rsidR="00DD5EA3" w:rsidRDefault="009138E6" w:rsidP="007C4A9F">
      <w:r>
        <w:t>W</w:t>
      </w:r>
      <w:r w:rsidR="00061000">
        <w:t>hat information do we need to know</w:t>
      </w:r>
      <w:r w:rsidR="00A24717">
        <w:t xml:space="preserve"> about you / your life</w:t>
      </w:r>
      <w:r w:rsidR="00061000">
        <w:t xml:space="preserve"> to make sure we understand what support you need? </w:t>
      </w:r>
    </w:p>
    <w:p w14:paraId="3D4492D3" w14:textId="54B9BE46" w:rsidR="00E02C06" w:rsidRDefault="00E02C06" w:rsidP="00E02C06"/>
    <w:p w14:paraId="1F18D246" w14:textId="5605E0BF" w:rsidR="00A24717" w:rsidRDefault="00A24717">
      <w:pPr>
        <w:spacing w:line="240" w:lineRule="auto"/>
        <w:ind w:left="0"/>
      </w:pPr>
      <w:r>
        <w:br w:type="page"/>
      </w:r>
    </w:p>
    <w:p w14:paraId="37BA519D" w14:textId="2E4F8F2E" w:rsidR="00250EFB" w:rsidRPr="004E3360" w:rsidRDefault="00280B93" w:rsidP="007C4A9F">
      <w:pPr>
        <w:pStyle w:val="Heading2"/>
        <w:rPr>
          <w:color w:val="2F5496" w:themeColor="accent1" w:themeShade="BF"/>
        </w:rPr>
      </w:pPr>
      <w:r w:rsidRPr="004E3360">
        <w:rPr>
          <w:noProof/>
          <w:color w:val="2F5496" w:themeColor="accent1" w:themeShade="BF"/>
        </w:rPr>
        <w:lastRenderedPageBreak/>
        <w:drawing>
          <wp:anchor distT="0" distB="0" distL="114300" distR="114300" simplePos="0" relativeHeight="251931648" behindDoc="0" locked="0" layoutInCell="1" allowOverlap="1" wp14:anchorId="58B3C48A" wp14:editId="76448F14">
            <wp:simplePos x="0" y="0"/>
            <wp:positionH relativeFrom="margin">
              <wp:posOffset>66675</wp:posOffset>
            </wp:positionH>
            <wp:positionV relativeFrom="paragraph">
              <wp:posOffset>-74295</wp:posOffset>
            </wp:positionV>
            <wp:extent cx="1371600" cy="1382857"/>
            <wp:effectExtent l="0" t="0" r="0" b="8255"/>
            <wp:wrapNone/>
            <wp:docPr id="729207115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07115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EFB" w:rsidRPr="004E3360">
        <w:rPr>
          <w:color w:val="2F5496" w:themeColor="accent1" w:themeShade="BF"/>
        </w:rPr>
        <w:t>Assess the needs of</w:t>
      </w:r>
      <w:r w:rsidR="00C63904" w:rsidRPr="004E3360">
        <w:rPr>
          <w:color w:val="2F5496" w:themeColor="accent1" w:themeShade="BF"/>
        </w:rPr>
        <w:t xml:space="preserve"> </w:t>
      </w:r>
      <w:r w:rsidR="00F26938" w:rsidRPr="004E3360">
        <w:rPr>
          <w:color w:val="2F5496" w:themeColor="accent1" w:themeShade="BF"/>
        </w:rPr>
        <w:br/>
      </w:r>
      <w:r w:rsidR="00250EFB" w:rsidRPr="004E3360">
        <w:rPr>
          <w:color w:val="2F5496" w:themeColor="accent1" w:themeShade="BF"/>
        </w:rPr>
        <w:t xml:space="preserve">whānau / family </w:t>
      </w:r>
      <w:r w:rsidR="00C63904" w:rsidRPr="004E3360">
        <w:rPr>
          <w:color w:val="2F5496" w:themeColor="accent1" w:themeShade="BF"/>
        </w:rPr>
        <w:t xml:space="preserve">and </w:t>
      </w:r>
      <w:r w:rsidR="00250EFB" w:rsidRPr="004E3360">
        <w:rPr>
          <w:color w:val="2F5496" w:themeColor="accent1" w:themeShade="BF"/>
        </w:rPr>
        <w:t>carers.</w:t>
      </w:r>
    </w:p>
    <w:p w14:paraId="01E526BA" w14:textId="77777777" w:rsidR="00250EFB" w:rsidRDefault="00250EFB" w:rsidP="00250EFB"/>
    <w:p w14:paraId="2881A81B" w14:textId="33D91E2E" w:rsidR="00EF09BF" w:rsidRDefault="00EF09BF" w:rsidP="00250EFB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0023777F" wp14:editId="7786F2F9">
                <wp:simplePos x="0" y="0"/>
                <wp:positionH relativeFrom="margin">
                  <wp:posOffset>2179320</wp:posOffset>
                </wp:positionH>
                <wp:positionV relativeFrom="paragraph">
                  <wp:posOffset>186690</wp:posOffset>
                </wp:positionV>
                <wp:extent cx="3669030" cy="929391"/>
                <wp:effectExtent l="0" t="0" r="7620" b="4445"/>
                <wp:wrapNone/>
                <wp:docPr id="829715645" name="Rectangle 8297156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030" cy="92939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33C1F" id="Rectangle 829715645" o:spid="_x0000_s1026" alt="&quot;&quot;" style="position:absolute;margin-left:171.6pt;margin-top:14.7pt;width:288.9pt;height:73.2pt;z-index:-25121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" fillcolor="#e2efd9 [665]" stroked="f" strokeweight="1pt">
                <w10:wrap anchorx="margin"/>
              </v:rect>
            </w:pict>
          </mc:Fallback>
        </mc:AlternateContent>
      </w:r>
    </w:p>
    <w:p w14:paraId="2826F780" w14:textId="539C7248" w:rsidR="00250EFB" w:rsidRDefault="00EF09BF" w:rsidP="007C4A9F">
      <w:r w:rsidRPr="00EF09BF">
        <w:rPr>
          <w:b/>
          <w:bCs/>
        </w:rPr>
        <w:t>Assess</w:t>
      </w:r>
      <w:r>
        <w:t xml:space="preserve"> means to ask questions to find out information.</w:t>
      </w:r>
    </w:p>
    <w:p w14:paraId="56F05F20" w14:textId="0E912825" w:rsidR="00EF09BF" w:rsidRDefault="00EF09BF" w:rsidP="00250EFB"/>
    <w:p w14:paraId="2A28004A" w14:textId="3E34F36F" w:rsidR="00EF09BF" w:rsidRDefault="00EF09BF" w:rsidP="00250EFB"/>
    <w:p w14:paraId="5CFA69A9" w14:textId="3C0F9F97" w:rsidR="00280B93" w:rsidRPr="00EF09BF" w:rsidRDefault="00DD0591" w:rsidP="007C4A9F">
      <w:pPr>
        <w:rPr>
          <w:sz w:val="36"/>
          <w:szCs w:val="28"/>
        </w:rPr>
      </w:pPr>
      <w:r w:rsidRPr="00EF09BF">
        <w:rPr>
          <w:b/>
          <w:bCs/>
          <w:sz w:val="36"/>
          <w:szCs w:val="28"/>
        </w:rPr>
        <w:t>Question 3:</w:t>
      </w:r>
      <w:r w:rsidRPr="00EF09BF">
        <w:rPr>
          <w:sz w:val="36"/>
          <w:szCs w:val="28"/>
        </w:rPr>
        <w:t xml:space="preserve"> </w:t>
      </w:r>
    </w:p>
    <w:p w14:paraId="1938D23C" w14:textId="3E6A2A83" w:rsidR="00EF09BF" w:rsidRDefault="009F6C54" w:rsidP="00EF09BF">
      <w:pPr>
        <w:ind w:left="4253"/>
      </w:pPr>
      <w:r w:rsidRPr="00EF09BF">
        <w:rPr>
          <w:b/>
          <w:bCs/>
          <w:noProof/>
          <w:sz w:val="36"/>
          <w:szCs w:val="28"/>
        </w:rPr>
        <w:drawing>
          <wp:anchor distT="0" distB="0" distL="114300" distR="114300" simplePos="0" relativeHeight="252056576" behindDoc="0" locked="0" layoutInCell="1" allowOverlap="1" wp14:anchorId="686FF898" wp14:editId="4E828A46">
            <wp:simplePos x="0" y="0"/>
            <wp:positionH relativeFrom="column">
              <wp:posOffset>-224126</wp:posOffset>
            </wp:positionH>
            <wp:positionV relativeFrom="paragraph">
              <wp:posOffset>178435</wp:posOffset>
            </wp:positionV>
            <wp:extent cx="1847850" cy="1436251"/>
            <wp:effectExtent l="0" t="0" r="0" b="0"/>
            <wp:wrapNone/>
            <wp:docPr id="393774499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7449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3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1C043" w14:textId="6306DC28" w:rsidR="00DE0B4B" w:rsidRDefault="00DE0B4B" w:rsidP="007C4A9F">
      <w:r w:rsidRPr="00267114">
        <w:t>Do you support the</w:t>
      </w:r>
      <w:r w:rsidR="00267114" w:rsidRPr="00267114">
        <w:t xml:space="preserve"> idea that the</w:t>
      </w:r>
      <w:r w:rsidRPr="00267114">
        <w:t xml:space="preserve"> needs of carers </w:t>
      </w:r>
      <w:r w:rsidR="00267114" w:rsidRPr="00267114">
        <w:t>should be</w:t>
      </w:r>
      <w:r w:rsidRPr="00267114">
        <w:t xml:space="preserve"> assessed </w:t>
      </w:r>
      <w:r w:rsidR="00267114" w:rsidRPr="00267114">
        <w:t>when the needs o</w:t>
      </w:r>
      <w:r w:rsidRPr="00267114">
        <w:t>f disabled people</w:t>
      </w:r>
      <w:r w:rsidR="00267114" w:rsidRPr="00267114">
        <w:t xml:space="preserve"> are</w:t>
      </w:r>
      <w:r w:rsidRPr="00267114">
        <w:t>?</w:t>
      </w:r>
    </w:p>
    <w:p w14:paraId="1D618463" w14:textId="1EC6F97A" w:rsidR="009F6C54" w:rsidRDefault="009F6C54" w:rsidP="009F6C54">
      <w:pPr>
        <w:spacing w:line="240" w:lineRule="auto"/>
        <w:ind w:left="0"/>
        <w:rPr>
          <w:b/>
          <w:bCs/>
        </w:rPr>
      </w:pPr>
    </w:p>
    <w:p w14:paraId="34F1D5C0" w14:textId="525D8AB8" w:rsidR="009F6C54" w:rsidRDefault="00003C84" w:rsidP="009F6C54">
      <w:pPr>
        <w:spacing w:line="240" w:lineRule="auto"/>
        <w:ind w:left="0"/>
        <w:rPr>
          <w:b/>
          <w:bCs/>
        </w:rPr>
      </w:pPr>
      <w:r w:rsidRPr="00003C84">
        <w:rPr>
          <w:noProof/>
        </w:rPr>
        <w:drawing>
          <wp:anchor distT="0" distB="0" distL="114300" distR="114300" simplePos="0" relativeHeight="252170240" behindDoc="0" locked="0" layoutInCell="1" allowOverlap="1" wp14:anchorId="41873D1B" wp14:editId="1450304D">
            <wp:simplePos x="0" y="0"/>
            <wp:positionH relativeFrom="column">
              <wp:posOffset>-472440</wp:posOffset>
            </wp:positionH>
            <wp:positionV relativeFrom="paragraph">
              <wp:posOffset>138430</wp:posOffset>
            </wp:positionV>
            <wp:extent cx="1905000" cy="1905000"/>
            <wp:effectExtent l="0" t="0" r="0" b="0"/>
            <wp:wrapNone/>
            <wp:docPr id="93707789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7789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47DB3" w14:textId="2932098E" w:rsidR="009F6C54" w:rsidRDefault="009F6C54" w:rsidP="009F6C54">
      <w:pPr>
        <w:spacing w:line="240" w:lineRule="auto"/>
        <w:ind w:left="0"/>
        <w:rPr>
          <w:b/>
          <w:bCs/>
        </w:rPr>
      </w:pPr>
    </w:p>
    <w:p w14:paraId="52A1684B" w14:textId="6B46274D" w:rsidR="00280B93" w:rsidRPr="009F6C54" w:rsidRDefault="004C1BE7" w:rsidP="007C4A9F">
      <w:pPr>
        <w:spacing w:line="240" w:lineRule="auto"/>
        <w:rPr>
          <w:sz w:val="36"/>
          <w:szCs w:val="28"/>
        </w:rPr>
      </w:pPr>
      <w:r w:rsidRPr="009F6C54">
        <w:rPr>
          <w:b/>
          <w:bCs/>
          <w:sz w:val="36"/>
          <w:szCs w:val="28"/>
        </w:rPr>
        <w:t>Question 4:</w:t>
      </w:r>
      <w:r w:rsidRPr="009F6C54">
        <w:rPr>
          <w:sz w:val="36"/>
          <w:szCs w:val="28"/>
        </w:rPr>
        <w:t xml:space="preserve"> </w:t>
      </w:r>
    </w:p>
    <w:p w14:paraId="1E2727B8" w14:textId="282E4F98" w:rsidR="00EF09BF" w:rsidRDefault="00EF09BF" w:rsidP="00250EFB"/>
    <w:p w14:paraId="53F45355" w14:textId="0A3063BE" w:rsidR="004C1BE7" w:rsidRDefault="008E3FD3" w:rsidP="00250EFB">
      <w:r>
        <w:t>What questions should carers be asked about the support they need</w:t>
      </w:r>
      <w:r w:rsidR="008A28CA">
        <w:t>?</w:t>
      </w:r>
    </w:p>
    <w:p w14:paraId="13685D5D" w14:textId="5818AECF" w:rsidR="009F6C54" w:rsidRDefault="009F6C54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21AD8A1D" w14:textId="63C5C00B" w:rsidR="004E3360" w:rsidRDefault="00280B93" w:rsidP="00F26938">
      <w:pPr>
        <w:pStyle w:val="Heading2"/>
        <w:rPr>
          <w:color w:val="2F5496" w:themeColor="accent1" w:themeShade="BF"/>
        </w:rPr>
      </w:pPr>
      <w:r w:rsidRPr="004E3360">
        <w:rPr>
          <w:noProof/>
          <w:color w:val="2F5496" w:themeColor="accent1" w:themeShade="BF"/>
        </w:rPr>
        <w:lastRenderedPageBreak/>
        <w:drawing>
          <wp:anchor distT="0" distB="0" distL="114300" distR="114300" simplePos="0" relativeHeight="252061696" behindDoc="0" locked="0" layoutInCell="1" allowOverlap="1" wp14:anchorId="35E0F708" wp14:editId="067909B7">
            <wp:simplePos x="0" y="0"/>
            <wp:positionH relativeFrom="margin">
              <wp:posOffset>0</wp:posOffset>
            </wp:positionH>
            <wp:positionV relativeFrom="paragraph">
              <wp:posOffset>-186873</wp:posOffset>
            </wp:positionV>
            <wp:extent cx="1242060" cy="1808663"/>
            <wp:effectExtent l="0" t="0" r="0" b="1270"/>
            <wp:wrapNone/>
            <wp:docPr id="157320180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08919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366" cy="181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CAB" w:rsidRPr="004E3360">
        <w:rPr>
          <w:color w:val="2F5496" w:themeColor="accent1" w:themeShade="BF"/>
        </w:rPr>
        <w:t xml:space="preserve">Make </w:t>
      </w:r>
      <w:r w:rsidR="00F26938" w:rsidRPr="004E3360">
        <w:rPr>
          <w:color w:val="2F5496" w:themeColor="accent1" w:themeShade="BF"/>
        </w:rPr>
        <w:t>sure the</w:t>
      </w:r>
      <w:r w:rsidR="004E3360">
        <w:rPr>
          <w:color w:val="2F5496" w:themeColor="accent1" w:themeShade="BF"/>
        </w:rPr>
        <w:t xml:space="preserve"> </w:t>
      </w:r>
      <w:r w:rsidR="00F26938" w:rsidRPr="004E3360">
        <w:rPr>
          <w:color w:val="2F5496" w:themeColor="accent1" w:themeShade="BF"/>
        </w:rPr>
        <w:t xml:space="preserve">services / </w:t>
      </w:r>
    </w:p>
    <w:p w14:paraId="276E671A" w14:textId="60A7D544" w:rsidR="004C1BE7" w:rsidRPr="004E3360" w:rsidRDefault="00F26938" w:rsidP="00F26938">
      <w:pPr>
        <w:pStyle w:val="Heading2"/>
        <w:rPr>
          <w:color w:val="2F5496" w:themeColor="accent1" w:themeShade="BF"/>
        </w:rPr>
      </w:pPr>
      <w:r w:rsidRPr="004E3360">
        <w:rPr>
          <w:color w:val="2F5496" w:themeColor="accent1" w:themeShade="BF"/>
        </w:rPr>
        <w:t xml:space="preserve">support a person gets </w:t>
      </w:r>
      <w:r w:rsidR="00280B93" w:rsidRPr="004E3360">
        <w:rPr>
          <w:color w:val="2F5496" w:themeColor="accent1" w:themeShade="BF"/>
        </w:rPr>
        <w:t>keep meeting</w:t>
      </w:r>
      <w:r w:rsidRPr="004E3360">
        <w:rPr>
          <w:color w:val="2F5496" w:themeColor="accent1" w:themeShade="BF"/>
        </w:rPr>
        <w:t xml:space="preserve"> their needs</w:t>
      </w:r>
      <w:r w:rsidR="00DD6A52" w:rsidRPr="004E3360">
        <w:rPr>
          <w:color w:val="2F5496" w:themeColor="accent1" w:themeShade="BF"/>
        </w:rPr>
        <w:t>.</w:t>
      </w:r>
    </w:p>
    <w:p w14:paraId="7E498CE6" w14:textId="742E7ACD" w:rsidR="00F26938" w:rsidRDefault="00F26938" w:rsidP="00250EFB"/>
    <w:p w14:paraId="581D2C1C" w14:textId="2F31DEF9" w:rsidR="00F26938" w:rsidRDefault="00F26938" w:rsidP="00250EFB"/>
    <w:p w14:paraId="0666C146" w14:textId="77777777" w:rsidR="00DD6A52" w:rsidRPr="00DD6A52" w:rsidRDefault="000E1A3E" w:rsidP="00250EFB">
      <w:pPr>
        <w:rPr>
          <w:sz w:val="36"/>
          <w:szCs w:val="28"/>
        </w:rPr>
      </w:pPr>
      <w:r w:rsidRPr="00DD6A52">
        <w:rPr>
          <w:noProof/>
          <w:sz w:val="36"/>
          <w:szCs w:val="28"/>
        </w:rPr>
        <w:drawing>
          <wp:anchor distT="0" distB="0" distL="114300" distR="114300" simplePos="0" relativeHeight="251939840" behindDoc="0" locked="0" layoutInCell="1" allowOverlap="1" wp14:anchorId="2EABE222" wp14:editId="296E21FE">
            <wp:simplePos x="0" y="0"/>
            <wp:positionH relativeFrom="margin">
              <wp:posOffset>0</wp:posOffset>
            </wp:positionH>
            <wp:positionV relativeFrom="paragraph">
              <wp:posOffset>170815</wp:posOffset>
            </wp:positionV>
            <wp:extent cx="1371600" cy="1083580"/>
            <wp:effectExtent l="0" t="0" r="0" b="0"/>
            <wp:wrapNone/>
            <wp:docPr id="180598428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8428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938" w:rsidRPr="00DD6A52">
        <w:rPr>
          <w:b/>
          <w:bCs/>
          <w:sz w:val="36"/>
          <w:szCs w:val="28"/>
        </w:rPr>
        <w:t>Question 5:</w:t>
      </w:r>
      <w:r w:rsidR="00F26938" w:rsidRPr="00DD6A52">
        <w:rPr>
          <w:sz w:val="36"/>
          <w:szCs w:val="28"/>
        </w:rPr>
        <w:t xml:space="preserve"> </w:t>
      </w:r>
    </w:p>
    <w:p w14:paraId="45B89106" w14:textId="77777777" w:rsidR="00DD6A52" w:rsidRDefault="00DD6A52" w:rsidP="00250EFB"/>
    <w:p w14:paraId="6D024441" w14:textId="27D3FDE4" w:rsidR="00F26938" w:rsidRDefault="00DD6A52" w:rsidP="00250EFB">
      <w:r>
        <w:t>H</w:t>
      </w:r>
      <w:r w:rsidR="00F26938">
        <w:t xml:space="preserve">ow often do </w:t>
      </w:r>
      <w:r w:rsidR="00F26938" w:rsidRPr="00966D44">
        <w:rPr>
          <w:b/>
          <w:bCs/>
        </w:rPr>
        <w:t>reviews</w:t>
      </w:r>
      <w:r w:rsidR="00F26938">
        <w:t xml:space="preserve"> happen about your: </w:t>
      </w:r>
    </w:p>
    <w:p w14:paraId="2B76F1F0" w14:textId="4D35899F" w:rsidR="00F26938" w:rsidRDefault="00DD6A52" w:rsidP="00DD6A52">
      <w:pPr>
        <w:pStyle w:val="Listtoplevel"/>
        <w:numPr>
          <w:ilvl w:val="0"/>
          <w:numId w:val="31"/>
        </w:numPr>
        <w:ind w:left="4253" w:hanging="567"/>
      </w:pPr>
      <w:r>
        <w:drawing>
          <wp:anchor distT="0" distB="0" distL="114300" distR="114300" simplePos="0" relativeHeight="251940864" behindDoc="0" locked="0" layoutInCell="1" allowOverlap="1" wp14:anchorId="2F110856" wp14:editId="4555B67C">
            <wp:simplePos x="0" y="0"/>
            <wp:positionH relativeFrom="margin">
              <wp:posOffset>0</wp:posOffset>
            </wp:positionH>
            <wp:positionV relativeFrom="paragraph">
              <wp:posOffset>378460</wp:posOffset>
            </wp:positionV>
            <wp:extent cx="1371600" cy="1375847"/>
            <wp:effectExtent l="0" t="0" r="0" b="0"/>
            <wp:wrapNone/>
            <wp:docPr id="244897289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97289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938">
        <w:t>needs</w:t>
      </w:r>
      <w:r w:rsidR="00CA0F54">
        <w:t>?</w:t>
      </w:r>
      <w:r w:rsidR="00F26938">
        <w:t xml:space="preserve"> </w:t>
      </w:r>
    </w:p>
    <w:p w14:paraId="162BB129" w14:textId="716C9141" w:rsidR="00F26938" w:rsidRDefault="00CA0F54" w:rsidP="00DD6A52">
      <w:pPr>
        <w:pStyle w:val="Listtoplevel"/>
        <w:numPr>
          <w:ilvl w:val="0"/>
          <w:numId w:val="31"/>
        </w:numPr>
        <w:ind w:left="4253" w:hanging="567"/>
      </w:pPr>
      <w:r>
        <w:t>s</w:t>
      </w:r>
      <w:r w:rsidR="00F26938">
        <w:t>ervices</w:t>
      </w:r>
      <w:r>
        <w:t>?</w:t>
      </w:r>
      <w:r w:rsidR="00F26938">
        <w:t xml:space="preserve"> </w:t>
      </w:r>
    </w:p>
    <w:p w14:paraId="5C587A48" w14:textId="15B10C0B" w:rsidR="00F26938" w:rsidRDefault="00CA0F54" w:rsidP="00DD6A52">
      <w:pPr>
        <w:pStyle w:val="Listtoplevel"/>
        <w:numPr>
          <w:ilvl w:val="0"/>
          <w:numId w:val="31"/>
        </w:numPr>
        <w:ind w:left="4253" w:hanging="567"/>
      </w:pPr>
      <w:r>
        <w:t>s</w:t>
      </w:r>
      <w:r w:rsidR="00F26938">
        <w:t>upport</w:t>
      </w:r>
      <w:r>
        <w:t>?</w:t>
      </w:r>
    </w:p>
    <w:p w14:paraId="525AB2AC" w14:textId="0CD4F9E9" w:rsidR="00F26938" w:rsidRDefault="00F26938" w:rsidP="00250EFB"/>
    <w:p w14:paraId="16FDD0B9" w14:textId="30D18A6E" w:rsidR="00966D44" w:rsidRDefault="00966D44" w:rsidP="001C664C">
      <w:pPr>
        <w:rPr>
          <w:b/>
          <w:bCs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1017BABA" wp14:editId="4BA812DA">
                <wp:simplePos x="0" y="0"/>
                <wp:positionH relativeFrom="margin">
                  <wp:align>right</wp:align>
                </wp:positionH>
                <wp:positionV relativeFrom="paragraph">
                  <wp:posOffset>273041</wp:posOffset>
                </wp:positionV>
                <wp:extent cx="3544916" cy="2182969"/>
                <wp:effectExtent l="0" t="0" r="0" b="8255"/>
                <wp:wrapNone/>
                <wp:docPr id="361954361" name="Rectangle 361954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218296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D9063" id="Rectangle 361954361" o:spid="_x0000_s1026" style="position:absolute;margin-left:227.95pt;margin-top:21.5pt;width:279.15pt;height:171.9pt;z-index:-251286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" fillcolor="#e2efd9 [665]" stroked="f" strokeweight="1pt">
                <w10:wrap anchorx="margin"/>
              </v:rect>
            </w:pict>
          </mc:Fallback>
        </mc:AlternateContent>
      </w:r>
    </w:p>
    <w:p w14:paraId="23BB3BDA" w14:textId="4427BA91" w:rsidR="001D3CEB" w:rsidRDefault="001E1CA6" w:rsidP="00DD6A52">
      <w:pPr>
        <w:tabs>
          <w:tab w:val="left" w:pos="8040"/>
          <w:tab w:val="right" w:pos="9026"/>
        </w:tabs>
      </w:pPr>
      <w:r w:rsidRPr="001E1CA6">
        <w:rPr>
          <w:noProof/>
        </w:rPr>
        <w:drawing>
          <wp:anchor distT="0" distB="0" distL="114300" distR="114300" simplePos="0" relativeHeight="252172288" behindDoc="0" locked="0" layoutInCell="1" allowOverlap="1" wp14:anchorId="60FD1D90" wp14:editId="7623526F">
            <wp:simplePos x="0" y="0"/>
            <wp:positionH relativeFrom="column">
              <wp:posOffset>-175260</wp:posOffset>
            </wp:positionH>
            <wp:positionV relativeFrom="paragraph">
              <wp:posOffset>241300</wp:posOffset>
            </wp:positionV>
            <wp:extent cx="1706880" cy="1706880"/>
            <wp:effectExtent l="0" t="0" r="7620" b="0"/>
            <wp:wrapNone/>
            <wp:docPr id="30683106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3106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D44">
        <w:rPr>
          <w:b/>
          <w:bCs/>
        </w:rPr>
        <w:t>Reviews</w:t>
      </w:r>
      <w:r w:rsidR="00966D44">
        <w:t xml:space="preserve"> are whe</w:t>
      </w:r>
      <w:r w:rsidR="005904D5">
        <w:t xml:space="preserve">n </w:t>
      </w:r>
      <w:r w:rsidR="001D3CEB">
        <w:t>you:</w:t>
      </w:r>
      <w:r w:rsidR="00DD6A52">
        <w:tab/>
      </w:r>
      <w:r w:rsidR="00DD6A52">
        <w:tab/>
      </w:r>
    </w:p>
    <w:p w14:paraId="35D0D37D" w14:textId="4A8ED1E6" w:rsidR="001D3CEB" w:rsidRDefault="001D3CEB" w:rsidP="00DD6A52">
      <w:pPr>
        <w:pStyle w:val="Listtoplevel"/>
        <w:numPr>
          <w:ilvl w:val="0"/>
          <w:numId w:val="32"/>
        </w:numPr>
        <w:ind w:left="4253" w:hanging="567"/>
      </w:pPr>
      <w:r w:rsidRPr="001D3CEB">
        <w:t xml:space="preserve">check how things </w:t>
      </w:r>
      <w:r>
        <w:t>are going</w:t>
      </w:r>
    </w:p>
    <w:p w14:paraId="6F54387A" w14:textId="10DBBDDF" w:rsidR="00966D44" w:rsidRPr="001D3CEB" w:rsidRDefault="001D3CEB" w:rsidP="00DD6A52">
      <w:pPr>
        <w:pStyle w:val="Listtoplevel"/>
        <w:numPr>
          <w:ilvl w:val="0"/>
          <w:numId w:val="32"/>
        </w:numPr>
        <w:ind w:left="4253" w:hanging="567"/>
      </w:pPr>
      <w:r>
        <w:t xml:space="preserve">decide if anything needs to be changed. </w:t>
      </w:r>
      <w:r w:rsidR="00966D44" w:rsidRPr="001D3CEB">
        <w:br w:type="page"/>
      </w:r>
    </w:p>
    <w:p w14:paraId="1A85F104" w14:textId="579D5538" w:rsidR="00280B93" w:rsidRPr="009F6C54" w:rsidRDefault="00401B29" w:rsidP="00250EFB">
      <w:pPr>
        <w:rPr>
          <w:sz w:val="36"/>
          <w:szCs w:val="28"/>
        </w:rPr>
      </w:pPr>
      <w:r w:rsidRPr="009F6C54">
        <w:rPr>
          <w:b/>
          <w:bCs/>
          <w:sz w:val="36"/>
          <w:szCs w:val="28"/>
        </w:rPr>
        <w:lastRenderedPageBreak/>
        <w:t>Question 6:</w:t>
      </w:r>
      <w:r w:rsidRPr="009F6C54">
        <w:rPr>
          <w:sz w:val="36"/>
          <w:szCs w:val="28"/>
        </w:rPr>
        <w:t xml:space="preserve"> </w:t>
      </w:r>
    </w:p>
    <w:p w14:paraId="027AD2FB" w14:textId="77777777" w:rsidR="00D17079" w:rsidRPr="00C02427" w:rsidRDefault="00D17079" w:rsidP="00250EFB">
      <w:pPr>
        <w:rPr>
          <w:sz w:val="28"/>
          <w:szCs w:val="20"/>
        </w:rPr>
      </w:pPr>
    </w:p>
    <w:p w14:paraId="745D2AF4" w14:textId="49DB35A9" w:rsidR="00D363CE" w:rsidRDefault="00D17079" w:rsidP="00250EFB">
      <w:r w:rsidRPr="00D17079">
        <w:rPr>
          <w:noProof/>
          <w:sz w:val="28"/>
          <w:szCs w:val="20"/>
        </w:rPr>
        <w:drawing>
          <wp:anchor distT="0" distB="0" distL="114300" distR="114300" simplePos="0" relativeHeight="252174336" behindDoc="0" locked="0" layoutInCell="1" allowOverlap="1" wp14:anchorId="56772F8A" wp14:editId="39BE9D43">
            <wp:simplePos x="0" y="0"/>
            <wp:positionH relativeFrom="column">
              <wp:posOffset>-304800</wp:posOffset>
            </wp:positionH>
            <wp:positionV relativeFrom="paragraph">
              <wp:posOffset>198120</wp:posOffset>
            </wp:positionV>
            <wp:extent cx="1935480" cy="1935480"/>
            <wp:effectExtent l="0" t="0" r="7620" b="0"/>
            <wp:wrapNone/>
            <wp:docPr id="1266584003" name="Picture 1" descr="A person holding a cup of coffee to another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84003" name="Picture 1" descr="A person holding a cup of coffee to another person in a wheelchair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3CE">
        <w:t xml:space="preserve">Sometimes things happen that mean our support needs change. </w:t>
      </w:r>
    </w:p>
    <w:p w14:paraId="51F5E2CE" w14:textId="0B0D5C42" w:rsidR="00D363CE" w:rsidRPr="00C02427" w:rsidRDefault="00D363CE" w:rsidP="00250EFB">
      <w:pPr>
        <w:rPr>
          <w:sz w:val="28"/>
          <w:szCs w:val="20"/>
        </w:rPr>
      </w:pPr>
    </w:p>
    <w:p w14:paraId="7C5C4148" w14:textId="4C3719EE" w:rsidR="00D363CE" w:rsidRPr="00C02427" w:rsidRDefault="00D363CE" w:rsidP="00250EFB">
      <w:pPr>
        <w:rPr>
          <w:sz w:val="28"/>
          <w:szCs w:val="20"/>
        </w:rPr>
      </w:pPr>
    </w:p>
    <w:p w14:paraId="28ADC2AD" w14:textId="5C54F087" w:rsidR="004C1BE7" w:rsidRDefault="00D363CE" w:rsidP="00250EFB">
      <w:r>
        <w:t xml:space="preserve">What are some changes that would mean people should have their support needs reviewed? </w:t>
      </w:r>
      <w:r w:rsidR="00401B29">
        <w:t xml:space="preserve">  </w:t>
      </w:r>
    </w:p>
    <w:p w14:paraId="3724A8D4" w14:textId="1630B20A" w:rsidR="00D363CE" w:rsidRDefault="00D363CE" w:rsidP="00250EFB"/>
    <w:p w14:paraId="1986C0C1" w14:textId="63CEEB79" w:rsidR="00D00D37" w:rsidRDefault="00D00D37">
      <w:pPr>
        <w:spacing w:line="240" w:lineRule="auto"/>
        <w:ind w:left="0"/>
      </w:pPr>
    </w:p>
    <w:p w14:paraId="615ACDA6" w14:textId="4B592469" w:rsidR="009F6C54" w:rsidRPr="009F6C54" w:rsidRDefault="00D00D37" w:rsidP="00CD3FE0">
      <w:pPr>
        <w:rPr>
          <w:sz w:val="36"/>
          <w:szCs w:val="28"/>
        </w:rPr>
      </w:pPr>
      <w:r w:rsidRPr="009F6C54">
        <w:rPr>
          <w:b/>
          <w:bCs/>
          <w:sz w:val="36"/>
          <w:szCs w:val="28"/>
        </w:rPr>
        <w:t>Question 7</w:t>
      </w:r>
      <w:r w:rsidRPr="009F6C54">
        <w:rPr>
          <w:sz w:val="36"/>
          <w:szCs w:val="28"/>
        </w:rPr>
        <w:t xml:space="preserve">: </w:t>
      </w:r>
    </w:p>
    <w:p w14:paraId="7F45F5C1" w14:textId="6DF3D136" w:rsidR="009F6C54" w:rsidRDefault="00C02427" w:rsidP="00CD3FE0">
      <w:r w:rsidRPr="009F6C54">
        <w:rPr>
          <w:noProof/>
          <w:sz w:val="36"/>
          <w:szCs w:val="28"/>
        </w:rPr>
        <w:drawing>
          <wp:anchor distT="0" distB="0" distL="114300" distR="114300" simplePos="0" relativeHeight="251952128" behindDoc="0" locked="0" layoutInCell="1" allowOverlap="1" wp14:anchorId="0F203CB5" wp14:editId="1022D81B">
            <wp:simplePos x="0" y="0"/>
            <wp:positionH relativeFrom="margin">
              <wp:posOffset>121920</wp:posOffset>
            </wp:positionH>
            <wp:positionV relativeFrom="paragraph">
              <wp:posOffset>266065</wp:posOffset>
            </wp:positionV>
            <wp:extent cx="1371600" cy="1374188"/>
            <wp:effectExtent l="0" t="0" r="0" b="0"/>
            <wp:wrapNone/>
            <wp:docPr id="193539362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5560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5081F" w14:textId="0DC61B8C" w:rsidR="00CD3FE0" w:rsidRDefault="009F6C54" w:rsidP="00C02427">
      <w:pPr>
        <w:ind w:right="-188"/>
      </w:pPr>
      <w:r>
        <w:t>H</w:t>
      </w:r>
      <w:r w:rsidR="00D00D37">
        <w:t xml:space="preserve">ow often do you think your services / support </w:t>
      </w:r>
      <w:r w:rsidR="00B10C62">
        <w:t>should</w:t>
      </w:r>
      <w:r w:rsidR="00D00D37">
        <w:t xml:space="preserve"> be reviewed</w:t>
      </w:r>
      <w:r w:rsidR="000758B8">
        <w:t>?</w:t>
      </w:r>
    </w:p>
    <w:p w14:paraId="0CC049C1" w14:textId="77777777" w:rsidR="00C31A9D" w:rsidRDefault="00C31A9D" w:rsidP="00CD3FE0"/>
    <w:p w14:paraId="428F4290" w14:textId="3C251E5A" w:rsidR="00C31A9D" w:rsidRDefault="00C31A9D" w:rsidP="00CD3FE0"/>
    <w:p w14:paraId="693CCD72" w14:textId="2507DD9E" w:rsidR="00C31A9D" w:rsidRDefault="00C02427" w:rsidP="00C31A9D">
      <w:r>
        <w:rPr>
          <w:noProof/>
        </w:rPr>
        <w:drawing>
          <wp:anchor distT="0" distB="0" distL="114300" distR="114300" simplePos="0" relativeHeight="251953152" behindDoc="0" locked="0" layoutInCell="1" allowOverlap="1" wp14:anchorId="544C1727" wp14:editId="7CFFD4BA">
            <wp:simplePos x="0" y="0"/>
            <wp:positionH relativeFrom="margin">
              <wp:posOffset>342</wp:posOffset>
            </wp:positionH>
            <wp:positionV relativeFrom="paragraph">
              <wp:posOffset>309245</wp:posOffset>
            </wp:positionV>
            <wp:extent cx="1371600" cy="1083580"/>
            <wp:effectExtent l="0" t="0" r="0" b="0"/>
            <wp:wrapNone/>
            <wp:docPr id="862384541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8428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A9D">
        <w:t>For example every:</w:t>
      </w:r>
    </w:p>
    <w:p w14:paraId="683DA896" w14:textId="29044CED" w:rsidR="00C31A9D" w:rsidRDefault="00CF3249" w:rsidP="00C02427">
      <w:pPr>
        <w:pStyle w:val="Listtoplevel"/>
        <w:numPr>
          <w:ilvl w:val="0"/>
          <w:numId w:val="33"/>
        </w:numPr>
        <w:ind w:left="4253" w:hanging="567"/>
      </w:pPr>
      <w:r>
        <w:t>y</w:t>
      </w:r>
      <w:r w:rsidR="00C31A9D">
        <w:t>ear</w:t>
      </w:r>
    </w:p>
    <w:p w14:paraId="64A649B1" w14:textId="2BADDF90" w:rsidR="00C31A9D" w:rsidRDefault="00C31A9D" w:rsidP="00C02427">
      <w:pPr>
        <w:pStyle w:val="Listtoplevel"/>
        <w:numPr>
          <w:ilvl w:val="0"/>
          <w:numId w:val="33"/>
        </w:numPr>
        <w:ind w:left="4253" w:hanging="567"/>
      </w:pPr>
      <w:r>
        <w:t xml:space="preserve">2 years </w:t>
      </w:r>
    </w:p>
    <w:p w14:paraId="3559D36A" w14:textId="77777777" w:rsidR="00C02427" w:rsidRDefault="00C31A9D" w:rsidP="00C02427">
      <w:pPr>
        <w:pStyle w:val="Listtoplevel"/>
        <w:numPr>
          <w:ilvl w:val="0"/>
          <w:numId w:val="33"/>
        </w:numPr>
        <w:ind w:left="4253" w:hanging="567"/>
      </w:pPr>
      <w:r>
        <w:t>3 years</w:t>
      </w:r>
    </w:p>
    <w:p w14:paraId="56FC8E6A" w14:textId="2CC40D60" w:rsidR="009F6C54" w:rsidRPr="00C02427" w:rsidRDefault="00C31A9D" w:rsidP="00C02427">
      <w:pPr>
        <w:pStyle w:val="Listtoplevel"/>
        <w:numPr>
          <w:ilvl w:val="0"/>
          <w:numId w:val="33"/>
        </w:numPr>
        <w:spacing w:line="240" w:lineRule="auto"/>
        <w:ind w:left="4253" w:hanging="567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t xml:space="preserve">5 years.  </w:t>
      </w:r>
      <w:r w:rsidR="009F6C54">
        <w:br w:type="page"/>
      </w:r>
    </w:p>
    <w:p w14:paraId="4C94DCBD" w14:textId="049C9421" w:rsidR="00CD3FE0" w:rsidRPr="004E3360" w:rsidRDefault="00280B93" w:rsidP="000E445B">
      <w:pPr>
        <w:pStyle w:val="Heading2"/>
        <w:rPr>
          <w:color w:val="2F5496" w:themeColor="accent1" w:themeShade="BF"/>
        </w:rPr>
      </w:pPr>
      <w:r w:rsidRPr="004E3360">
        <w:rPr>
          <w:noProof/>
          <w:color w:val="2F5496" w:themeColor="accent1" w:themeShade="BF"/>
        </w:rPr>
        <w:lastRenderedPageBreak/>
        <w:drawing>
          <wp:anchor distT="0" distB="0" distL="114300" distR="114300" simplePos="0" relativeHeight="252068864" behindDoc="0" locked="0" layoutInCell="1" allowOverlap="1" wp14:anchorId="2B28E834" wp14:editId="45623E56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676400" cy="1072145"/>
            <wp:effectExtent l="0" t="0" r="0" b="0"/>
            <wp:wrapNone/>
            <wp:docPr id="1766232790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32790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34" cy="107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C62" w:rsidRPr="004E3360">
        <w:rPr>
          <w:color w:val="2F5496" w:themeColor="accent1" w:themeShade="BF"/>
        </w:rPr>
        <w:t>Assisting</w:t>
      </w:r>
      <w:r w:rsidR="00025C58" w:rsidRPr="004E3360">
        <w:rPr>
          <w:color w:val="2F5496" w:themeColor="accent1" w:themeShade="BF"/>
        </w:rPr>
        <w:t xml:space="preserve"> you</w:t>
      </w:r>
      <w:r w:rsidRPr="004E3360">
        <w:rPr>
          <w:color w:val="2F5496" w:themeColor="accent1" w:themeShade="BF"/>
        </w:rPr>
        <w:t xml:space="preserve"> to</w:t>
      </w:r>
      <w:r w:rsidR="00025C58" w:rsidRPr="004E3360">
        <w:rPr>
          <w:color w:val="2F5496" w:themeColor="accent1" w:themeShade="BF"/>
        </w:rPr>
        <w:t xml:space="preserve"> access support that </w:t>
      </w:r>
      <w:r w:rsidRPr="004E3360">
        <w:rPr>
          <w:color w:val="2F5496" w:themeColor="accent1" w:themeShade="BF"/>
        </w:rPr>
        <w:t>you cannot get</w:t>
      </w:r>
      <w:r w:rsidR="00025C58" w:rsidRPr="004E3360">
        <w:rPr>
          <w:color w:val="2F5496" w:themeColor="accent1" w:themeShade="BF"/>
        </w:rPr>
        <w:t xml:space="preserve"> through DSS</w:t>
      </w:r>
      <w:r w:rsidR="00C02427" w:rsidRPr="004E3360">
        <w:rPr>
          <w:color w:val="2F5496" w:themeColor="accent1" w:themeShade="BF"/>
        </w:rPr>
        <w:t>.</w:t>
      </w:r>
    </w:p>
    <w:p w14:paraId="33CDDC14" w14:textId="77777777" w:rsidR="000758B8" w:rsidRDefault="000758B8" w:rsidP="00CD3FE0"/>
    <w:p w14:paraId="07F85195" w14:textId="2DF8822E" w:rsidR="00C144A1" w:rsidRDefault="005D177F" w:rsidP="00CD3FE0">
      <w:r>
        <w:rPr>
          <w:noProof/>
        </w:rPr>
        <w:drawing>
          <wp:anchor distT="0" distB="0" distL="114300" distR="114300" simplePos="0" relativeHeight="251956224" behindDoc="0" locked="0" layoutInCell="1" allowOverlap="1" wp14:anchorId="31A6F135" wp14:editId="3768782B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71600" cy="1375847"/>
            <wp:effectExtent l="0" t="0" r="0" b="0"/>
            <wp:wrapNone/>
            <wp:docPr id="205357955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7955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4E8CB" w14:textId="3902A22C" w:rsidR="000758B8" w:rsidRDefault="000758B8" w:rsidP="00CD3FE0">
      <w:r>
        <w:t>We suggest that NASC</w:t>
      </w:r>
      <w:r w:rsidR="00280B93">
        <w:t>s</w:t>
      </w:r>
      <w:r w:rsidR="000E445B">
        <w:t>:</w:t>
      </w:r>
    </w:p>
    <w:p w14:paraId="0AF18B19" w14:textId="3514483A" w:rsidR="000E445B" w:rsidRDefault="000E445B" w:rsidP="00C02427">
      <w:pPr>
        <w:pStyle w:val="Listtoplevel"/>
        <w:numPr>
          <w:ilvl w:val="0"/>
          <w:numId w:val="34"/>
        </w:numPr>
        <w:ind w:left="4253" w:hanging="567"/>
      </w:pPr>
      <w:r>
        <w:t xml:space="preserve">find out about other support agencies </w:t>
      </w:r>
    </w:p>
    <w:p w14:paraId="0B24D09D" w14:textId="6623B588" w:rsidR="000E445B" w:rsidRDefault="005D177F" w:rsidP="00C02427">
      <w:pPr>
        <w:pStyle w:val="Listtoplevel"/>
        <w:numPr>
          <w:ilvl w:val="0"/>
          <w:numId w:val="34"/>
        </w:numPr>
        <w:ind w:left="4253" w:hanging="567"/>
      </w:pPr>
      <w:r>
        <w:drawing>
          <wp:anchor distT="0" distB="0" distL="114300" distR="114300" simplePos="0" relativeHeight="251954176" behindDoc="0" locked="0" layoutInCell="1" allowOverlap="1" wp14:anchorId="55D08566" wp14:editId="7D90CF2A">
            <wp:simplePos x="0" y="0"/>
            <wp:positionH relativeFrom="margin">
              <wp:align>left</wp:align>
            </wp:positionH>
            <wp:positionV relativeFrom="paragraph">
              <wp:posOffset>30259</wp:posOffset>
            </wp:positionV>
            <wp:extent cx="1371600" cy="938688"/>
            <wp:effectExtent l="0" t="0" r="0" b="0"/>
            <wp:wrapNone/>
            <wp:docPr id="831931072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31072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45B">
        <w:t>give information on how to access other support</w:t>
      </w:r>
      <w:r w:rsidR="00C144A1">
        <w:t xml:space="preserve"> agencies</w:t>
      </w:r>
      <w:r w:rsidR="000E445B">
        <w:t xml:space="preserve">. </w:t>
      </w:r>
    </w:p>
    <w:p w14:paraId="24D71EDE" w14:textId="3EAE0970" w:rsidR="001F3FEA" w:rsidRDefault="001F3FEA" w:rsidP="00CD3FE0"/>
    <w:p w14:paraId="0BBDD35E" w14:textId="35ACD146" w:rsidR="007752FB" w:rsidRDefault="00C02427" w:rsidP="00CD3FE0">
      <w:r w:rsidRPr="00280B93">
        <w:rPr>
          <w:noProof/>
        </w:rPr>
        <w:drawing>
          <wp:anchor distT="0" distB="0" distL="114300" distR="114300" simplePos="0" relativeHeight="252070912" behindDoc="0" locked="0" layoutInCell="1" allowOverlap="1" wp14:anchorId="4AFD1431" wp14:editId="64FE4148">
            <wp:simplePos x="0" y="0"/>
            <wp:positionH relativeFrom="column">
              <wp:posOffset>-228600</wp:posOffset>
            </wp:positionH>
            <wp:positionV relativeFrom="paragraph">
              <wp:posOffset>147955</wp:posOffset>
            </wp:positionV>
            <wp:extent cx="1752600" cy="1427829"/>
            <wp:effectExtent l="0" t="0" r="0" b="1270"/>
            <wp:wrapNone/>
            <wp:docPr id="470774865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74865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2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1E508" w14:textId="4AB92817" w:rsidR="001F3FEA" w:rsidRDefault="000E445B" w:rsidP="00CD3FE0">
      <w:r>
        <w:t xml:space="preserve">This </w:t>
      </w:r>
      <w:r w:rsidR="00280B93">
        <w:t>means</w:t>
      </w:r>
      <w:r>
        <w:t xml:space="preserve"> DSS is only used for supports that are not available somewhere else. </w:t>
      </w:r>
    </w:p>
    <w:p w14:paraId="179A564F" w14:textId="77777777" w:rsidR="00C144A1" w:rsidRDefault="00C144A1" w:rsidP="00CD3FE0"/>
    <w:p w14:paraId="3DDCD8B9" w14:textId="77777777" w:rsidR="00C144A1" w:rsidRDefault="00C144A1" w:rsidP="00CD3FE0"/>
    <w:p w14:paraId="4742FC38" w14:textId="77777777" w:rsidR="00C144A1" w:rsidRDefault="00C144A1">
      <w:pPr>
        <w:spacing w:line="240" w:lineRule="auto"/>
        <w:ind w:left="0"/>
      </w:pPr>
      <w:r>
        <w:br w:type="page"/>
      </w:r>
    </w:p>
    <w:p w14:paraId="2F6AC853" w14:textId="77777777" w:rsidR="00C02427" w:rsidRPr="004E3360" w:rsidRDefault="00CF3249" w:rsidP="00CD3FE0">
      <w:pPr>
        <w:rPr>
          <w:sz w:val="36"/>
          <w:szCs w:val="28"/>
        </w:rPr>
      </w:pPr>
      <w:r w:rsidRPr="004E3360">
        <w:rPr>
          <w:noProof/>
          <w:sz w:val="36"/>
          <w:szCs w:val="28"/>
        </w:rPr>
        <w:lastRenderedPageBreak/>
        <w:drawing>
          <wp:anchor distT="0" distB="0" distL="114300" distR="114300" simplePos="0" relativeHeight="251961344" behindDoc="0" locked="0" layoutInCell="1" allowOverlap="1" wp14:anchorId="6B7404FD" wp14:editId="752F1693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1369008" cy="1024128"/>
            <wp:effectExtent l="0" t="0" r="3175" b="5080"/>
            <wp:wrapNone/>
            <wp:docPr id="901385158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85158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08" cy="102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4A1" w:rsidRPr="004E3360">
        <w:rPr>
          <w:b/>
          <w:bCs/>
          <w:sz w:val="36"/>
          <w:szCs w:val="28"/>
        </w:rPr>
        <w:t>Question 8</w:t>
      </w:r>
      <w:r w:rsidR="00C144A1" w:rsidRPr="004E3360">
        <w:rPr>
          <w:sz w:val="36"/>
          <w:szCs w:val="28"/>
        </w:rPr>
        <w:t>:</w:t>
      </w:r>
    </w:p>
    <w:p w14:paraId="77E3668D" w14:textId="77777777" w:rsidR="00C02427" w:rsidRDefault="00C02427" w:rsidP="00CD3FE0"/>
    <w:p w14:paraId="44701D8C" w14:textId="69E23651" w:rsidR="00C144A1" w:rsidRDefault="00C02427" w:rsidP="00CD3FE0">
      <w:r>
        <w:t>W</w:t>
      </w:r>
      <w:r w:rsidR="00C144A1">
        <w:t>hat should NASC</w:t>
      </w:r>
      <w:r w:rsidR="00280B93">
        <w:t>s</w:t>
      </w:r>
      <w:r w:rsidR="00C144A1">
        <w:t xml:space="preserve"> </w:t>
      </w:r>
      <w:r w:rsidR="00966D44">
        <w:t>do</w:t>
      </w:r>
      <w:r w:rsidR="00C144A1">
        <w:t xml:space="preserve"> that will help you access services? </w:t>
      </w:r>
    </w:p>
    <w:p w14:paraId="56A673AB" w14:textId="77777777" w:rsidR="00C144A1" w:rsidRDefault="00C144A1" w:rsidP="00966D44">
      <w:pPr>
        <w:ind w:left="0"/>
      </w:pPr>
    </w:p>
    <w:p w14:paraId="35257E43" w14:textId="77777777" w:rsidR="00C144A1" w:rsidRDefault="00C144A1" w:rsidP="00CD3FE0"/>
    <w:p w14:paraId="6856DC6A" w14:textId="68CEB05E" w:rsidR="00C144A1" w:rsidRDefault="006D6E8D" w:rsidP="00CD3FE0">
      <w:r>
        <w:rPr>
          <w:noProof/>
        </w:rPr>
        <w:drawing>
          <wp:anchor distT="0" distB="0" distL="114300" distR="114300" simplePos="0" relativeHeight="251960320" behindDoc="0" locked="0" layoutInCell="1" allowOverlap="1" wp14:anchorId="1FA22225" wp14:editId="3DD6D17A">
            <wp:simplePos x="0" y="0"/>
            <wp:positionH relativeFrom="margin">
              <wp:posOffset>39757</wp:posOffset>
            </wp:positionH>
            <wp:positionV relativeFrom="paragraph">
              <wp:posOffset>302177</wp:posOffset>
            </wp:positionV>
            <wp:extent cx="1371600" cy="938688"/>
            <wp:effectExtent l="0" t="0" r="0" b="0"/>
            <wp:wrapNone/>
            <wp:docPr id="1941822548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31072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4A1">
        <w:t>For example</w:t>
      </w:r>
      <w:r w:rsidR="00966D44">
        <w:t xml:space="preserve"> </w:t>
      </w:r>
      <w:r w:rsidR="00280B93">
        <w:t xml:space="preserve">you might think </w:t>
      </w:r>
      <w:r w:rsidR="00966D44">
        <w:t>NASC</w:t>
      </w:r>
      <w:r w:rsidR="00280B93">
        <w:t>s</w:t>
      </w:r>
      <w:r w:rsidR="00966D44">
        <w:t xml:space="preserve"> should give</w:t>
      </w:r>
      <w:r w:rsidR="00C144A1">
        <w:t>:</w:t>
      </w:r>
    </w:p>
    <w:p w14:paraId="21AC26AC" w14:textId="4F2EFEF9" w:rsidR="00C144A1" w:rsidRDefault="00C144A1" w:rsidP="00C02427">
      <w:pPr>
        <w:pStyle w:val="Listtoplevel"/>
        <w:numPr>
          <w:ilvl w:val="0"/>
          <w:numId w:val="35"/>
        </w:numPr>
        <w:ind w:left="4253" w:hanging="567"/>
      </w:pPr>
      <w:r>
        <w:t>information</w:t>
      </w:r>
    </w:p>
    <w:p w14:paraId="2A3E0868" w14:textId="5998EDE9" w:rsidR="00C144A1" w:rsidRDefault="00C144A1" w:rsidP="00C02427">
      <w:pPr>
        <w:pStyle w:val="Listtoplevel"/>
        <w:numPr>
          <w:ilvl w:val="0"/>
          <w:numId w:val="35"/>
        </w:numPr>
        <w:ind w:left="4253" w:hanging="567"/>
      </w:pPr>
      <w:r>
        <w:t xml:space="preserve">support.  </w:t>
      </w:r>
    </w:p>
    <w:p w14:paraId="44126EBF" w14:textId="7A2CB8D9" w:rsidR="00B83FCA" w:rsidRDefault="00B83FCA" w:rsidP="009F6C54">
      <w:pPr>
        <w:pStyle w:val="Listtoplevel"/>
        <w:numPr>
          <w:ilvl w:val="0"/>
          <w:numId w:val="0"/>
        </w:numPr>
        <w:ind w:left="4253" w:hanging="567"/>
      </w:pPr>
    </w:p>
    <w:p w14:paraId="746F7DD8" w14:textId="77777777" w:rsidR="009F6C54" w:rsidRDefault="009F6C54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bookmarkStart w:id="4" w:name="_Consultation_Topic_2"/>
      <w:bookmarkEnd w:id="4"/>
      <w:r>
        <w:br w:type="page"/>
      </w:r>
    </w:p>
    <w:p w14:paraId="759EE797" w14:textId="5B16F043" w:rsidR="00AD0C0A" w:rsidRDefault="002E6B55" w:rsidP="00791B25">
      <w:pPr>
        <w:pStyle w:val="Heading1"/>
      </w:pPr>
      <w:r>
        <w:lastRenderedPageBreak/>
        <w:t>Consultation Topic 2</w:t>
      </w:r>
      <w:r w:rsidR="00C332AA">
        <w:t>:</w:t>
      </w:r>
      <w:r w:rsidR="003F1980">
        <w:t xml:space="preserve"> Questions</w:t>
      </w:r>
    </w:p>
    <w:p w14:paraId="73F27F84" w14:textId="3F9776D3" w:rsidR="002E6B55" w:rsidRDefault="002E6B55" w:rsidP="00AD0C0A"/>
    <w:p w14:paraId="6B172A87" w14:textId="6A9963D5" w:rsidR="009E4BD1" w:rsidRDefault="00523C46" w:rsidP="00AD0C0A">
      <w:r>
        <w:rPr>
          <w:noProof/>
        </w:rPr>
        <w:drawing>
          <wp:anchor distT="0" distB="0" distL="114300" distR="114300" simplePos="0" relativeHeight="252133376" behindDoc="0" locked="0" layoutInCell="1" allowOverlap="1" wp14:anchorId="7CAEE075" wp14:editId="3CE69116">
            <wp:simplePos x="0" y="0"/>
            <wp:positionH relativeFrom="column">
              <wp:posOffset>-213360</wp:posOffset>
            </wp:positionH>
            <wp:positionV relativeFrom="paragraph">
              <wp:posOffset>141605</wp:posOffset>
            </wp:positionV>
            <wp:extent cx="1661160" cy="1661160"/>
            <wp:effectExtent l="0" t="0" r="0" b="0"/>
            <wp:wrapNone/>
            <wp:docPr id="1824969329" name="Picture 1" descr="Image of two hands one passing money to the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69329" name="Picture 1" descr="Image of two hands one passing money to the other"/>
                    <pic:cNvPicPr>
                      <a:picLocks noChangeAspect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F1546" w14:textId="7E7506F8" w:rsidR="009E4BD1" w:rsidRDefault="009E4BD1" w:rsidP="00AD0C0A">
      <w:r>
        <w:t xml:space="preserve">Consultation Topic 2 has questions about </w:t>
      </w:r>
      <w:r w:rsidRPr="00523C46">
        <w:rPr>
          <w:b/>
          <w:bCs/>
        </w:rPr>
        <w:t>flexible funding</w:t>
      </w:r>
      <w:r>
        <w:t xml:space="preserve">. </w:t>
      </w:r>
    </w:p>
    <w:p w14:paraId="4D83E618" w14:textId="51D20EFA" w:rsidR="00791B25" w:rsidRDefault="00791B25" w:rsidP="00AD0C0A"/>
    <w:p w14:paraId="6BC8A500" w14:textId="5D2D892A" w:rsidR="00E126BF" w:rsidRDefault="00E126BF" w:rsidP="00AD0C0A"/>
    <w:p w14:paraId="00934CA3" w14:textId="36F405BF" w:rsidR="00E126BF" w:rsidRDefault="00C10744" w:rsidP="00AD0C0A">
      <w:r>
        <w:rPr>
          <w:noProof/>
        </w:rPr>
        <w:drawing>
          <wp:anchor distT="0" distB="0" distL="114300" distR="114300" simplePos="0" relativeHeight="252129280" behindDoc="0" locked="0" layoutInCell="1" allowOverlap="1" wp14:anchorId="24091925" wp14:editId="6F99C8F8">
            <wp:simplePos x="0" y="0"/>
            <wp:positionH relativeFrom="column">
              <wp:posOffset>-381000</wp:posOffset>
            </wp:positionH>
            <wp:positionV relativeFrom="paragraph">
              <wp:posOffset>522605</wp:posOffset>
            </wp:positionV>
            <wp:extent cx="2209800" cy="3171512"/>
            <wp:effectExtent l="19050" t="19050" r="19050" b="10160"/>
            <wp:wrapNone/>
            <wp:docPr id="16847007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00701" name="Picture 1684700701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17151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886">
        <w:t>You can find more information about what flexible funding is in an Easy Read document called:</w:t>
      </w:r>
    </w:p>
    <w:p w14:paraId="7D82256C" w14:textId="77777777" w:rsidR="00C93886" w:rsidRDefault="00C93886" w:rsidP="00AD0C0A"/>
    <w:p w14:paraId="094A35FB" w14:textId="00154BAF" w:rsidR="00C93886" w:rsidRPr="009E4BD1" w:rsidRDefault="00320D4C" w:rsidP="00AD0C0A">
      <w:pPr>
        <w:rPr>
          <w:b/>
          <w:bCs/>
        </w:rPr>
      </w:pPr>
      <w:r w:rsidRPr="009E4BD1">
        <w:rPr>
          <w:b/>
          <w:bCs/>
        </w:rPr>
        <w:t>Purchasing Guidance: How to spend your disability support funding.</w:t>
      </w:r>
    </w:p>
    <w:p w14:paraId="6B81C3B9" w14:textId="77777777" w:rsidR="00320D4C" w:rsidRDefault="00320D4C" w:rsidP="00AD0C0A"/>
    <w:p w14:paraId="208BE307" w14:textId="77777777" w:rsidR="009E4BD1" w:rsidRDefault="009E4BD1" w:rsidP="00AD0C0A"/>
    <w:p w14:paraId="2BD302A9" w14:textId="64257300" w:rsidR="009E4BD1" w:rsidRDefault="009E4BD1" w:rsidP="00AD0C0A">
      <w:r>
        <w:t xml:space="preserve">You can find this Easy Read at this </w:t>
      </w:r>
      <w:r w:rsidRPr="009E4BD1">
        <w:rPr>
          <w:b/>
          <w:bCs/>
        </w:rPr>
        <w:t>website</w:t>
      </w:r>
      <w:r>
        <w:t>:</w:t>
      </w:r>
    </w:p>
    <w:p w14:paraId="6C649DE0" w14:textId="115EBA20" w:rsidR="009E4BD1" w:rsidRDefault="009E4BD1" w:rsidP="00AD0C0A"/>
    <w:p w14:paraId="348ABCAC" w14:textId="1FC365A7" w:rsidR="00320D4C" w:rsidRPr="009E4BD1" w:rsidRDefault="009E4BD1" w:rsidP="00AD0C0A">
      <w:pPr>
        <w:rPr>
          <w:b/>
          <w:bCs/>
        </w:rPr>
      </w:pPr>
      <w:r w:rsidRPr="009E4BD1">
        <w:rPr>
          <w:b/>
          <w:bCs/>
        </w:rPr>
        <w:t>https://tinyurl.com/4asuc755</w:t>
      </w:r>
      <w:r w:rsidR="00320D4C" w:rsidRPr="009E4BD1">
        <w:rPr>
          <w:b/>
          <w:bCs/>
        </w:rPr>
        <w:t xml:space="preserve"> </w:t>
      </w:r>
    </w:p>
    <w:p w14:paraId="4B61AB74" w14:textId="77777777" w:rsidR="009E4BD1" w:rsidRDefault="009E4BD1" w:rsidP="009E4BD1"/>
    <w:p w14:paraId="7CFB6BC3" w14:textId="29026AFA" w:rsidR="009E4BD1" w:rsidRDefault="009E4BD1" w:rsidP="009E4BD1"/>
    <w:p w14:paraId="546203E3" w14:textId="5CCEC180" w:rsidR="009E4BD1" w:rsidRDefault="009E4BD1" w:rsidP="009E4BD1">
      <w:r>
        <w:rPr>
          <w:b/>
          <w:bCs/>
          <w:noProof/>
        </w:rPr>
        <w:lastRenderedPageBreak/>
        <w:drawing>
          <wp:anchor distT="0" distB="0" distL="114300" distR="114300" simplePos="0" relativeHeight="252128256" behindDoc="0" locked="0" layoutInCell="1" allowOverlap="1" wp14:anchorId="4F3BF29B" wp14:editId="374975BB">
            <wp:simplePos x="0" y="0"/>
            <wp:positionH relativeFrom="margin">
              <wp:posOffset>-213995</wp:posOffset>
            </wp:positionH>
            <wp:positionV relativeFrom="paragraph">
              <wp:posOffset>45085</wp:posOffset>
            </wp:positionV>
            <wp:extent cx="1840771" cy="1051560"/>
            <wp:effectExtent l="0" t="0" r="7620" b="0"/>
            <wp:wrapNone/>
            <wp:docPr id="1078359964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8602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71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are 2 options / ways for changing how </w:t>
      </w:r>
      <w:r w:rsidRPr="00523C46">
        <w:t>flexible funding</w:t>
      </w:r>
      <w:r>
        <w:t xml:space="preserve"> can be used.</w:t>
      </w:r>
    </w:p>
    <w:p w14:paraId="0F038F85" w14:textId="7EA40BF1" w:rsidR="00E126BF" w:rsidRDefault="00E126BF" w:rsidP="00AD0C0A"/>
    <w:p w14:paraId="71081AC3" w14:textId="0B7E1959" w:rsidR="00770070" w:rsidRDefault="00770070" w:rsidP="00AD0C0A"/>
    <w:p w14:paraId="3A5AF3BE" w14:textId="1587230B" w:rsidR="00E126BF" w:rsidRPr="00E126BF" w:rsidRDefault="00E126BF" w:rsidP="00AD0C0A">
      <w:pPr>
        <w:rPr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73E51679" wp14:editId="2A81FCC4">
            <wp:simplePos x="0" y="0"/>
            <wp:positionH relativeFrom="margin">
              <wp:posOffset>0</wp:posOffset>
            </wp:positionH>
            <wp:positionV relativeFrom="paragraph">
              <wp:posOffset>95885</wp:posOffset>
            </wp:positionV>
            <wp:extent cx="1164590" cy="1737360"/>
            <wp:effectExtent l="0" t="0" r="0" b="0"/>
            <wp:wrapNone/>
            <wp:docPr id="677729589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29589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B55" w:rsidRPr="00E126BF">
        <w:rPr>
          <w:b/>
          <w:bCs/>
          <w:sz w:val="36"/>
          <w:szCs w:val="28"/>
        </w:rPr>
        <w:t>Option 1:</w:t>
      </w:r>
      <w:r w:rsidR="002E6B55" w:rsidRPr="00E126BF">
        <w:rPr>
          <w:sz w:val="36"/>
          <w:szCs w:val="28"/>
        </w:rPr>
        <w:t xml:space="preserve"> </w:t>
      </w:r>
    </w:p>
    <w:p w14:paraId="600F9ABD" w14:textId="3F50C4F5" w:rsidR="00E126BF" w:rsidRDefault="00E126BF" w:rsidP="00AD0C0A"/>
    <w:p w14:paraId="3BD9996C" w14:textId="6F71A4EF" w:rsidR="000C089C" w:rsidRDefault="00E126BF" w:rsidP="00AD0C0A">
      <w:r>
        <w:t>L</w:t>
      </w:r>
      <w:r w:rsidR="008F710F">
        <w:t>ink</w:t>
      </w:r>
      <w:r w:rsidR="002E6B55">
        <w:t xml:space="preserve"> flexible funding to a plan while keeping track of how it is used.</w:t>
      </w:r>
    </w:p>
    <w:p w14:paraId="1032DFE5" w14:textId="77777777" w:rsidR="000C089C" w:rsidRDefault="000C089C" w:rsidP="00AD0C0A"/>
    <w:p w14:paraId="5D45D3D5" w14:textId="3EEA0009" w:rsidR="00770070" w:rsidRDefault="00770070" w:rsidP="00AD0C0A"/>
    <w:p w14:paraId="798E585C" w14:textId="22B81088" w:rsidR="00E126BF" w:rsidRPr="00E126BF" w:rsidRDefault="00D756D3" w:rsidP="00AD0C0A">
      <w:pPr>
        <w:rPr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199F32F7" wp14:editId="4FC7EA1D">
            <wp:simplePos x="0" y="0"/>
            <wp:positionH relativeFrom="column">
              <wp:posOffset>-213360</wp:posOffset>
            </wp:positionH>
            <wp:positionV relativeFrom="paragraph">
              <wp:posOffset>89535</wp:posOffset>
            </wp:positionV>
            <wp:extent cx="1661160" cy="1661160"/>
            <wp:effectExtent l="0" t="0" r="0" b="0"/>
            <wp:wrapNone/>
            <wp:docPr id="411154477" name="Picture 1" descr="Image of two hands one passing money to the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69329" name="Picture 1" descr="Image of two hands one passing money to the other"/>
                    <pic:cNvPicPr>
                      <a:picLocks noChangeAspect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89C" w:rsidRPr="00E126BF">
        <w:rPr>
          <w:b/>
          <w:bCs/>
          <w:sz w:val="36"/>
          <w:szCs w:val="28"/>
        </w:rPr>
        <w:t>Option 2</w:t>
      </w:r>
      <w:r w:rsidR="000C089C" w:rsidRPr="00E126BF">
        <w:rPr>
          <w:sz w:val="36"/>
          <w:szCs w:val="28"/>
        </w:rPr>
        <w:t xml:space="preserve">: </w:t>
      </w:r>
    </w:p>
    <w:p w14:paraId="1A071031" w14:textId="4DCBFCB8" w:rsidR="00E126BF" w:rsidRDefault="00E126BF" w:rsidP="00AD0C0A"/>
    <w:p w14:paraId="55F9F1FB" w14:textId="5A8B07D3" w:rsidR="002E6B55" w:rsidRDefault="00E126BF" w:rsidP="00AD0C0A">
      <w:r>
        <w:t>C</w:t>
      </w:r>
      <w:r w:rsidR="000C089C">
        <w:t>hange:</w:t>
      </w:r>
    </w:p>
    <w:p w14:paraId="0C13DC0D" w14:textId="16553453" w:rsidR="000C089C" w:rsidRDefault="000C089C" w:rsidP="00E126BF">
      <w:pPr>
        <w:pStyle w:val="Listtoplevel"/>
        <w:numPr>
          <w:ilvl w:val="0"/>
          <w:numId w:val="36"/>
        </w:numPr>
        <w:ind w:left="4253" w:hanging="567"/>
      </w:pPr>
      <w:r>
        <w:t xml:space="preserve">what can be </w:t>
      </w:r>
      <w:r w:rsidR="00FB7597">
        <w:t xml:space="preserve">paid for </w:t>
      </w:r>
      <w:r>
        <w:t xml:space="preserve">using flexible funding </w:t>
      </w:r>
    </w:p>
    <w:p w14:paraId="7F6B81BE" w14:textId="5DC5187C" w:rsidR="000C089C" w:rsidRDefault="00D756D3" w:rsidP="00E126BF">
      <w:pPr>
        <w:pStyle w:val="Listtoplevel"/>
        <w:numPr>
          <w:ilvl w:val="0"/>
          <w:numId w:val="36"/>
        </w:numPr>
        <w:ind w:left="4253" w:hanging="567"/>
      </w:pPr>
      <w:r>
        <w:drawing>
          <wp:anchor distT="0" distB="0" distL="114300" distR="114300" simplePos="0" relativeHeight="251965440" behindDoc="0" locked="0" layoutInCell="1" allowOverlap="1" wp14:anchorId="530FAD6B" wp14:editId="2339927D">
            <wp:simplePos x="0" y="0"/>
            <wp:positionH relativeFrom="margin">
              <wp:posOffset>0</wp:posOffset>
            </wp:positionH>
            <wp:positionV relativeFrom="paragraph">
              <wp:posOffset>179705</wp:posOffset>
            </wp:positionV>
            <wp:extent cx="1371600" cy="1371600"/>
            <wp:effectExtent l="0" t="0" r="0" b="0"/>
            <wp:wrapNone/>
            <wp:docPr id="2118228717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28717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89C">
        <w:t xml:space="preserve">what can not </w:t>
      </w:r>
      <w:r w:rsidR="007F74AC">
        <w:t xml:space="preserve">be </w:t>
      </w:r>
      <w:r w:rsidR="000C089C">
        <w:t xml:space="preserve">funded using flexible funding. </w:t>
      </w:r>
    </w:p>
    <w:p w14:paraId="3C489FAB" w14:textId="1CE43E30" w:rsidR="00A953BA" w:rsidRDefault="00A953BA" w:rsidP="00AD0C0A"/>
    <w:p w14:paraId="25D9BE71" w14:textId="77777777" w:rsidR="00D93189" w:rsidRDefault="00D93189" w:rsidP="00AD0C0A"/>
    <w:p w14:paraId="4BC5F1BC" w14:textId="0E967727" w:rsidR="00A953BA" w:rsidRDefault="00A953BA">
      <w:pPr>
        <w:spacing w:line="240" w:lineRule="auto"/>
        <w:ind w:left="0"/>
      </w:pPr>
    </w:p>
    <w:p w14:paraId="10461BB5" w14:textId="3F9A213C" w:rsidR="00D93189" w:rsidRDefault="00D93189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604005CF" w14:textId="22080816" w:rsidR="00280B93" w:rsidRPr="00C10744" w:rsidRDefault="00C10744" w:rsidP="00AD0C0A">
      <w:pPr>
        <w:rPr>
          <w:sz w:val="36"/>
          <w:szCs w:val="28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2131328" behindDoc="0" locked="0" layoutInCell="1" allowOverlap="1" wp14:anchorId="292AF6FB" wp14:editId="79B55764">
            <wp:simplePos x="0" y="0"/>
            <wp:positionH relativeFrom="margin">
              <wp:posOffset>-182880</wp:posOffset>
            </wp:positionH>
            <wp:positionV relativeFrom="paragraph">
              <wp:posOffset>0</wp:posOffset>
            </wp:positionV>
            <wp:extent cx="1840771" cy="1051560"/>
            <wp:effectExtent l="0" t="0" r="7620" b="0"/>
            <wp:wrapNone/>
            <wp:docPr id="2117065288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8602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71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CC5" w:rsidRPr="00C10744">
        <w:rPr>
          <w:b/>
          <w:bCs/>
          <w:sz w:val="36"/>
          <w:szCs w:val="28"/>
        </w:rPr>
        <w:t>Question 9:</w:t>
      </w:r>
      <w:r w:rsidR="00DA0CC5" w:rsidRPr="00C10744">
        <w:rPr>
          <w:sz w:val="36"/>
          <w:szCs w:val="28"/>
        </w:rPr>
        <w:t xml:space="preserve"> </w:t>
      </w:r>
    </w:p>
    <w:p w14:paraId="59AEB2EE" w14:textId="77777777" w:rsidR="00C10744" w:rsidRDefault="00C10744" w:rsidP="00AD0C0A"/>
    <w:p w14:paraId="31EA6369" w14:textId="44B909EB" w:rsidR="00AD0C0A" w:rsidRDefault="00C10744" w:rsidP="00AD0C0A">
      <w:r>
        <w:t>W</w:t>
      </w:r>
      <w:r w:rsidR="00DA0CC5">
        <w:t xml:space="preserve">hich </w:t>
      </w:r>
      <w:r>
        <w:t xml:space="preserve">of the 2 </w:t>
      </w:r>
      <w:r w:rsidR="00DA0CC5">
        <w:t>option</w:t>
      </w:r>
      <w:r>
        <w:t>s</w:t>
      </w:r>
      <w:r w:rsidR="00DA0CC5">
        <w:t xml:space="preserve"> do you think is better?</w:t>
      </w:r>
    </w:p>
    <w:p w14:paraId="2EE7A0B1" w14:textId="1880AE8B" w:rsidR="00DA0CC5" w:rsidRDefault="00DA0CC5" w:rsidP="00AD0C0A"/>
    <w:p w14:paraId="02B7181F" w14:textId="1BB4B848" w:rsidR="00DA0CC5" w:rsidRDefault="00C10744" w:rsidP="00AD0C0A">
      <w:r>
        <w:rPr>
          <w:noProof/>
        </w:rPr>
        <w:drawing>
          <wp:anchor distT="0" distB="0" distL="114300" distR="114300" simplePos="0" relativeHeight="251968512" behindDoc="0" locked="0" layoutInCell="1" allowOverlap="1" wp14:anchorId="264897F1" wp14:editId="15417359">
            <wp:simplePos x="0" y="0"/>
            <wp:positionH relativeFrom="margin">
              <wp:posOffset>91440</wp:posOffset>
            </wp:positionH>
            <wp:positionV relativeFrom="paragraph">
              <wp:posOffset>203200</wp:posOffset>
            </wp:positionV>
            <wp:extent cx="1371600" cy="1371600"/>
            <wp:effectExtent l="0" t="0" r="0" b="0"/>
            <wp:wrapNone/>
            <wp:docPr id="1689624661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24661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D260B" w14:textId="77C149C7" w:rsidR="00DA0CC5" w:rsidRDefault="00C10744" w:rsidP="00C10744">
      <w:r>
        <w:t>W</w:t>
      </w:r>
      <w:r w:rsidR="00DE7852">
        <w:t>hy</w:t>
      </w:r>
      <w:r w:rsidR="00D93189">
        <w:t xml:space="preserve"> you think that option is better</w:t>
      </w:r>
      <w:r w:rsidR="00D756D3">
        <w:t>?</w:t>
      </w:r>
    </w:p>
    <w:p w14:paraId="13867357" w14:textId="6059CF5E" w:rsidR="00DA0CC5" w:rsidRDefault="00DA0CC5" w:rsidP="00AD0C0A"/>
    <w:p w14:paraId="6039B057" w14:textId="5DF316F1" w:rsidR="00C10744" w:rsidRDefault="00C10744" w:rsidP="00C10744"/>
    <w:p w14:paraId="4BD8F9C7" w14:textId="77777777" w:rsidR="00C10744" w:rsidRDefault="00C10744">
      <w:pPr>
        <w:spacing w:line="240" w:lineRule="auto"/>
        <w:ind w:left="0"/>
      </w:pPr>
      <w:r>
        <w:br w:type="page"/>
      </w:r>
    </w:p>
    <w:p w14:paraId="73B916F0" w14:textId="19A0D1A8" w:rsidR="00280B93" w:rsidRPr="009F6C54" w:rsidRDefault="00CB582D" w:rsidP="00CB582D">
      <w:pPr>
        <w:rPr>
          <w:sz w:val="36"/>
          <w:szCs w:val="28"/>
        </w:rPr>
      </w:pPr>
      <w:r w:rsidRPr="009F6C54">
        <w:rPr>
          <w:b/>
          <w:bCs/>
          <w:sz w:val="36"/>
          <w:szCs w:val="28"/>
        </w:rPr>
        <w:lastRenderedPageBreak/>
        <w:t>Question 10:</w:t>
      </w:r>
      <w:r w:rsidRPr="009F6C54">
        <w:rPr>
          <w:sz w:val="36"/>
          <w:szCs w:val="28"/>
        </w:rPr>
        <w:t xml:space="preserve"> </w:t>
      </w:r>
    </w:p>
    <w:p w14:paraId="3093AF68" w14:textId="4997D1A1" w:rsidR="009F6C54" w:rsidRDefault="004441E3" w:rsidP="00CB582D">
      <w:r w:rsidRPr="004441E3">
        <w:rPr>
          <w:noProof/>
        </w:rPr>
        <w:drawing>
          <wp:anchor distT="0" distB="0" distL="114300" distR="114300" simplePos="0" relativeHeight="252176384" behindDoc="0" locked="0" layoutInCell="1" allowOverlap="1" wp14:anchorId="44E37DC6" wp14:editId="06D6E46B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1645920" cy="1645920"/>
            <wp:effectExtent l="0" t="0" r="0" b="0"/>
            <wp:wrapNone/>
            <wp:docPr id="1731703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03315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0A10E" w14:textId="25884398" w:rsidR="00CB582D" w:rsidRDefault="00CB582D" w:rsidP="00CB582D">
      <w:r>
        <w:t xml:space="preserve">Do you have any suggestions on how flexible funding can be used to allow </w:t>
      </w:r>
      <w:r>
        <w:br/>
        <w:t>disabled people / carers as much:</w:t>
      </w:r>
    </w:p>
    <w:p w14:paraId="33BF46DE" w14:textId="7EAAC88A" w:rsidR="00CB582D" w:rsidRPr="00CB582D" w:rsidRDefault="00CB582D" w:rsidP="00523C46">
      <w:pPr>
        <w:pStyle w:val="Listtoplevel"/>
        <w:numPr>
          <w:ilvl w:val="0"/>
          <w:numId w:val="37"/>
        </w:numPr>
        <w:ind w:left="4253" w:hanging="567"/>
      </w:pPr>
      <w:r w:rsidRPr="00CB582D">
        <w:t xml:space="preserve">choice as possible </w:t>
      </w:r>
    </w:p>
    <w:p w14:paraId="7630D6DC" w14:textId="34D4A0A3" w:rsidR="00CB582D" w:rsidRPr="00CB582D" w:rsidRDefault="0083169F" w:rsidP="00523C46">
      <w:pPr>
        <w:pStyle w:val="Listtoplevel"/>
        <w:numPr>
          <w:ilvl w:val="0"/>
          <w:numId w:val="37"/>
        </w:numPr>
        <w:ind w:left="4253" w:hanging="567"/>
      </w:pPr>
      <w:r>
        <w:drawing>
          <wp:anchor distT="0" distB="0" distL="114300" distR="114300" simplePos="0" relativeHeight="251969536" behindDoc="0" locked="0" layoutInCell="1" allowOverlap="1" wp14:anchorId="16E96B39" wp14:editId="1A769D2E">
            <wp:simplePos x="0" y="0"/>
            <wp:positionH relativeFrom="margin">
              <wp:posOffset>0</wp:posOffset>
            </wp:positionH>
            <wp:positionV relativeFrom="paragraph">
              <wp:posOffset>232410</wp:posOffset>
            </wp:positionV>
            <wp:extent cx="1788805" cy="1798320"/>
            <wp:effectExtent l="0" t="0" r="1905" b="0"/>
            <wp:wrapNone/>
            <wp:docPr id="344422464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2246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73" cy="18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82D" w:rsidRPr="00CB582D">
        <w:t xml:space="preserve">control as possible </w:t>
      </w:r>
    </w:p>
    <w:p w14:paraId="5C0D87B2" w14:textId="01DBE5E9" w:rsidR="00CB582D" w:rsidRPr="00CB582D" w:rsidRDefault="00CB582D" w:rsidP="00523C46">
      <w:pPr>
        <w:pStyle w:val="Listtoplevel"/>
        <w:numPr>
          <w:ilvl w:val="0"/>
          <w:numId w:val="37"/>
        </w:numPr>
        <w:ind w:left="4253" w:hanging="567"/>
      </w:pPr>
      <w:r w:rsidRPr="00DC6968">
        <w:t>flexibility</w:t>
      </w:r>
      <w:r w:rsidRPr="00CB582D">
        <w:t xml:space="preserve"> as possible</w:t>
      </w:r>
      <w:r w:rsidR="00B56586">
        <w:t xml:space="preserve"> </w:t>
      </w:r>
      <w:r w:rsidR="00872C79">
        <w:t xml:space="preserve">- </w:t>
      </w:r>
      <w:r w:rsidR="00B56586">
        <w:t>this means being able to change as the needs of someone changes.</w:t>
      </w:r>
    </w:p>
    <w:p w14:paraId="49222AD4" w14:textId="07C917B4" w:rsidR="00AD0C0A" w:rsidRDefault="00AD0C0A" w:rsidP="00AD0C0A"/>
    <w:p w14:paraId="2F394950" w14:textId="063E6AC8" w:rsidR="001D4552" w:rsidRDefault="001D4552" w:rsidP="0090759D"/>
    <w:p w14:paraId="59F8F2C4" w14:textId="11A18257" w:rsidR="00AD0C0A" w:rsidRDefault="00B10C62" w:rsidP="0090759D">
      <w:r>
        <w:t>Your answer nee</w:t>
      </w:r>
      <w:r w:rsidR="0090759D">
        <w:t>d</w:t>
      </w:r>
      <w:r>
        <w:t>s</w:t>
      </w:r>
      <w:r w:rsidR="0090759D">
        <w:t xml:space="preserve"> to make sure that the funding is:</w:t>
      </w:r>
    </w:p>
    <w:p w14:paraId="32D6F37C" w14:textId="489EF895" w:rsidR="0090759D" w:rsidRDefault="00411571" w:rsidP="00523C46">
      <w:pPr>
        <w:pStyle w:val="Listtoplevel"/>
        <w:numPr>
          <w:ilvl w:val="0"/>
          <w:numId w:val="38"/>
        </w:numPr>
        <w:ind w:left="4253" w:hanging="567"/>
      </w:pPr>
      <w:r>
        <w:drawing>
          <wp:anchor distT="0" distB="0" distL="114300" distR="114300" simplePos="0" relativeHeight="251971584" behindDoc="0" locked="0" layoutInCell="1" allowOverlap="1" wp14:anchorId="02CEAF3D" wp14:editId="05B0F9EA">
            <wp:simplePos x="0" y="0"/>
            <wp:positionH relativeFrom="margin">
              <wp:align>left</wp:align>
            </wp:positionH>
            <wp:positionV relativeFrom="paragraph">
              <wp:posOffset>308251</wp:posOffset>
            </wp:positionV>
            <wp:extent cx="1371600" cy="1371600"/>
            <wp:effectExtent l="0" t="0" r="0" b="0"/>
            <wp:wrapNone/>
            <wp:docPr id="156667416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7416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552">
        <w:t xml:space="preserve">being used in the most supportive way possible </w:t>
      </w:r>
    </w:p>
    <w:p w14:paraId="754F927C" w14:textId="27224163" w:rsidR="00DC6968" w:rsidRDefault="001D4552" w:rsidP="00523C46">
      <w:pPr>
        <w:pStyle w:val="Listtoplevel"/>
        <w:numPr>
          <w:ilvl w:val="0"/>
          <w:numId w:val="38"/>
        </w:numPr>
        <w:ind w:left="4253" w:hanging="567"/>
      </w:pPr>
      <w:r>
        <w:t xml:space="preserve">supporting what needs to be done. </w:t>
      </w:r>
    </w:p>
    <w:p w14:paraId="68333AF8" w14:textId="77777777" w:rsidR="00DC6968" w:rsidRDefault="00DC6968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5B9FB6CF" w14:textId="5549DFE3" w:rsidR="000D1A46" w:rsidRPr="00523C46" w:rsidRDefault="00523C46" w:rsidP="00965F15">
      <w:pPr>
        <w:pStyle w:val="Heading2"/>
        <w:rPr>
          <w:color w:val="2F5496" w:themeColor="accent1" w:themeShade="BF"/>
        </w:rPr>
      </w:pPr>
      <w:r>
        <w:rPr>
          <w:noProof/>
        </w:rPr>
        <w:lastRenderedPageBreak/>
        <w:drawing>
          <wp:anchor distT="0" distB="0" distL="114300" distR="114300" simplePos="0" relativeHeight="251978752" behindDoc="0" locked="0" layoutInCell="1" allowOverlap="1" wp14:anchorId="0CBF03D4" wp14:editId="78B08359">
            <wp:simplePos x="0" y="0"/>
            <wp:positionH relativeFrom="margin">
              <wp:posOffset>0</wp:posOffset>
            </wp:positionH>
            <wp:positionV relativeFrom="paragraph">
              <wp:posOffset>474345</wp:posOffset>
            </wp:positionV>
            <wp:extent cx="1371600" cy="1371600"/>
            <wp:effectExtent l="0" t="0" r="0" b="0"/>
            <wp:wrapNone/>
            <wp:docPr id="601893213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93213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A03" w:rsidRPr="00523C46">
        <w:rPr>
          <w:color w:val="2F5496" w:themeColor="accent1" w:themeShade="BF"/>
        </w:rPr>
        <w:t>Introduc</w:t>
      </w:r>
      <w:r w:rsidR="00965F15" w:rsidRPr="00523C46">
        <w:rPr>
          <w:color w:val="2F5496" w:themeColor="accent1" w:themeShade="BF"/>
        </w:rPr>
        <w:t>e criteria to access flexible funding</w:t>
      </w:r>
      <w:r w:rsidRPr="00523C46">
        <w:rPr>
          <w:color w:val="2F5496" w:themeColor="accent1" w:themeShade="BF"/>
        </w:rPr>
        <w:t>.</w:t>
      </w:r>
    </w:p>
    <w:p w14:paraId="7CA065B7" w14:textId="54517D89" w:rsidR="00965F15" w:rsidRDefault="00965F15" w:rsidP="000D1A46"/>
    <w:p w14:paraId="779EDDF2" w14:textId="79622787" w:rsidR="00965F15" w:rsidRDefault="00A31D39" w:rsidP="000D1A46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5F12034E" wp14:editId="6535B19C">
                <wp:simplePos x="0" y="0"/>
                <wp:positionH relativeFrom="margin">
                  <wp:posOffset>2190750</wp:posOffset>
                </wp:positionH>
                <wp:positionV relativeFrom="paragraph">
                  <wp:posOffset>241935</wp:posOffset>
                </wp:positionV>
                <wp:extent cx="3601941" cy="819150"/>
                <wp:effectExtent l="0" t="0" r="0" b="0"/>
                <wp:wrapNone/>
                <wp:docPr id="1565430548" name="Rectangle 15654305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941" cy="819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24F19" id="Rectangle 1565430548" o:spid="_x0000_s1026" alt="&quot;&quot;" style="position:absolute;margin-left:172.5pt;margin-top:19.05pt;width:283.6pt;height:64.5pt;z-index:-25133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" fillcolor="#e2efd9 [665]" stroked="f" strokeweight="1pt">
                <w10:wrap anchorx="margin"/>
              </v:rect>
            </w:pict>
          </mc:Fallback>
        </mc:AlternateContent>
      </w:r>
    </w:p>
    <w:p w14:paraId="63C58BB6" w14:textId="3D39DC35" w:rsidR="00965F15" w:rsidRDefault="00965F15" w:rsidP="000D1A46">
      <w:r w:rsidRPr="0099715C">
        <w:rPr>
          <w:b/>
          <w:bCs/>
        </w:rPr>
        <w:t xml:space="preserve">Criteria </w:t>
      </w:r>
      <w:r w:rsidRPr="0099715C">
        <w:t>is</w:t>
      </w:r>
      <w:r w:rsidR="0099715C">
        <w:t xml:space="preserve"> like a list of rules </w:t>
      </w:r>
      <w:r w:rsidR="00280B93">
        <w:t>about who can get</w:t>
      </w:r>
      <w:r w:rsidR="0099715C">
        <w:t xml:space="preserve"> flexible funding. </w:t>
      </w:r>
    </w:p>
    <w:p w14:paraId="1EB83CD0" w14:textId="5A39796D" w:rsidR="00965F15" w:rsidRPr="00965F15" w:rsidRDefault="00965F15" w:rsidP="000D1A46"/>
    <w:p w14:paraId="02093CED" w14:textId="77777777" w:rsidR="00D756D3" w:rsidRDefault="00D756D3" w:rsidP="000D1A46">
      <w:pPr>
        <w:rPr>
          <w:b/>
          <w:bCs/>
        </w:rPr>
      </w:pPr>
    </w:p>
    <w:p w14:paraId="24000957" w14:textId="11591A06" w:rsidR="00280B93" w:rsidRPr="009F6C54" w:rsidRDefault="00523C46" w:rsidP="00EB66CA">
      <w:pPr>
        <w:rPr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979776" behindDoc="0" locked="0" layoutInCell="1" allowOverlap="1" wp14:anchorId="6CD93D74" wp14:editId="26ABD3C3">
            <wp:simplePos x="0" y="0"/>
            <wp:positionH relativeFrom="margin">
              <wp:posOffset>-76200</wp:posOffset>
            </wp:positionH>
            <wp:positionV relativeFrom="paragraph">
              <wp:posOffset>231775</wp:posOffset>
            </wp:positionV>
            <wp:extent cx="1371600" cy="1234334"/>
            <wp:effectExtent l="0" t="0" r="0" b="4445"/>
            <wp:wrapNone/>
            <wp:docPr id="1829289165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89165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3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F15" w:rsidRPr="009F6C54">
        <w:rPr>
          <w:b/>
          <w:bCs/>
          <w:sz w:val="36"/>
          <w:szCs w:val="28"/>
        </w:rPr>
        <w:t>Question 11:</w:t>
      </w:r>
      <w:r w:rsidR="00965F15" w:rsidRPr="009F6C54">
        <w:rPr>
          <w:sz w:val="36"/>
          <w:szCs w:val="28"/>
        </w:rPr>
        <w:t xml:space="preserve"> </w:t>
      </w:r>
    </w:p>
    <w:p w14:paraId="7A240EF3" w14:textId="77777777" w:rsidR="009F6C54" w:rsidRDefault="009F6C54" w:rsidP="00EB66CA"/>
    <w:p w14:paraId="76F9F0C4" w14:textId="47430E24" w:rsidR="003B48C7" w:rsidRDefault="009F6C54" w:rsidP="00EB66CA">
      <w:r>
        <w:t>D</w:t>
      </w:r>
      <w:r w:rsidR="00965F15">
        <w:t xml:space="preserve">o you support the idea </w:t>
      </w:r>
      <w:r w:rsidR="00EB66CA">
        <w:t xml:space="preserve">that </w:t>
      </w:r>
      <w:r w:rsidR="00B96D6D">
        <w:t>people need to meet the</w:t>
      </w:r>
      <w:r w:rsidR="00965F15">
        <w:t xml:space="preserve"> criteria for </w:t>
      </w:r>
      <w:r w:rsidR="003B48C7">
        <w:t>getting flexible funding?</w:t>
      </w:r>
    </w:p>
    <w:p w14:paraId="496B7FAF" w14:textId="77777777" w:rsidR="00EB66CA" w:rsidRDefault="00EB66CA" w:rsidP="00EB66CA"/>
    <w:p w14:paraId="09E83F8F" w14:textId="77777777" w:rsidR="00EB66CA" w:rsidRDefault="00EB66CA" w:rsidP="00EB66CA"/>
    <w:p w14:paraId="4774B8B5" w14:textId="44BB0F33" w:rsidR="003B48C7" w:rsidRDefault="008A28CA" w:rsidP="000D1A46">
      <w:r>
        <w:drawing>
          <wp:anchor distT="0" distB="0" distL="114300" distR="114300" simplePos="0" relativeHeight="251981824" behindDoc="0" locked="0" layoutInCell="1" allowOverlap="1" wp14:anchorId="3135150E" wp14:editId="198DB751">
            <wp:simplePos x="0" y="0"/>
            <wp:positionH relativeFrom="margin">
              <wp:posOffset>0</wp:posOffset>
            </wp:positionH>
            <wp:positionV relativeFrom="paragraph">
              <wp:posOffset>167640</wp:posOffset>
            </wp:positionV>
            <wp:extent cx="1371600" cy="1379220"/>
            <wp:effectExtent l="0" t="0" r="0" b="0"/>
            <wp:wrapNone/>
            <wp:docPr id="691163074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63074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8C7">
        <w:t xml:space="preserve">Please </w:t>
      </w:r>
      <w:r w:rsidR="00280B93">
        <w:t>say</w:t>
      </w:r>
      <w:r w:rsidR="003B48C7">
        <w:t>:</w:t>
      </w:r>
    </w:p>
    <w:p w14:paraId="726AB1D4" w14:textId="54726C8C" w:rsidR="003B48C7" w:rsidRDefault="003B48C7" w:rsidP="00523C46">
      <w:pPr>
        <w:pStyle w:val="Listtoplevel"/>
        <w:numPr>
          <w:ilvl w:val="0"/>
          <w:numId w:val="39"/>
        </w:numPr>
        <w:ind w:left="4253" w:hanging="567"/>
      </w:pPr>
      <w:r>
        <w:t>why if you think yes</w:t>
      </w:r>
    </w:p>
    <w:p w14:paraId="6CF5382D" w14:textId="26F0C01C" w:rsidR="003B48C7" w:rsidRDefault="003B48C7" w:rsidP="00523C46">
      <w:pPr>
        <w:pStyle w:val="Listtoplevel"/>
        <w:numPr>
          <w:ilvl w:val="0"/>
          <w:numId w:val="39"/>
        </w:numPr>
        <w:ind w:left="4253" w:hanging="567"/>
      </w:pPr>
      <w:r>
        <w:t xml:space="preserve">why not if you think no. </w:t>
      </w:r>
    </w:p>
    <w:p w14:paraId="399C9E7F" w14:textId="15CFD698" w:rsidR="000D1A46" w:rsidRDefault="000D1A46" w:rsidP="000D1A46">
      <w:pPr>
        <w:spacing w:line="240" w:lineRule="auto"/>
        <w:ind w:left="0"/>
      </w:pPr>
    </w:p>
    <w:p w14:paraId="0C08EE87" w14:textId="77777777" w:rsidR="003B48C7" w:rsidRDefault="003B48C7" w:rsidP="003B48C7"/>
    <w:p w14:paraId="73F38D34" w14:textId="77777777" w:rsidR="003B48C7" w:rsidRDefault="003B48C7">
      <w:pPr>
        <w:spacing w:line="240" w:lineRule="auto"/>
        <w:ind w:left="0"/>
      </w:pPr>
      <w:r>
        <w:br w:type="page"/>
      </w:r>
    </w:p>
    <w:p w14:paraId="7DA8CF98" w14:textId="065D7739" w:rsidR="00280B93" w:rsidRPr="009F6C54" w:rsidRDefault="003A2A09" w:rsidP="0090759D">
      <w:pPr>
        <w:rPr>
          <w:sz w:val="36"/>
          <w:szCs w:val="28"/>
        </w:rPr>
      </w:pPr>
      <w:r w:rsidRPr="009F6C54">
        <w:rPr>
          <w:b/>
          <w:bCs/>
          <w:sz w:val="36"/>
          <w:szCs w:val="28"/>
        </w:rPr>
        <w:lastRenderedPageBreak/>
        <w:t>Question 12</w:t>
      </w:r>
      <w:r w:rsidRPr="009F6C54">
        <w:rPr>
          <w:sz w:val="36"/>
          <w:szCs w:val="28"/>
        </w:rPr>
        <w:t xml:space="preserve">: </w:t>
      </w:r>
    </w:p>
    <w:p w14:paraId="0A740A67" w14:textId="1907DB8D" w:rsidR="009F6C54" w:rsidRPr="00D00E33" w:rsidRDefault="00D00E33" w:rsidP="00D00E33">
      <w:pPr>
        <w:rPr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2135424" behindDoc="0" locked="0" layoutInCell="1" allowOverlap="1" wp14:anchorId="5D7E62B9" wp14:editId="7458D94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371600" cy="1234334"/>
            <wp:effectExtent l="0" t="0" r="0" b="4445"/>
            <wp:wrapNone/>
            <wp:docPr id="1470605112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89165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3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D77A2" w14:textId="77777777" w:rsidR="00523C46" w:rsidRDefault="00523C46" w:rsidP="00D00E33">
      <w:r>
        <w:t>There are 6 suggestions of what should be part of the criteria for getting flexible funding:</w:t>
      </w:r>
    </w:p>
    <w:p w14:paraId="39DEE41E" w14:textId="77777777" w:rsidR="00523C46" w:rsidRPr="00D00E33" w:rsidRDefault="00523C46" w:rsidP="00D00E33">
      <w:pPr>
        <w:rPr>
          <w:sz w:val="26"/>
          <w:szCs w:val="18"/>
        </w:rPr>
      </w:pPr>
    </w:p>
    <w:p w14:paraId="5CE27A5F" w14:textId="77777777" w:rsidR="00523C46" w:rsidRPr="00D00E33" w:rsidRDefault="00523C46" w:rsidP="00D00E33">
      <w:pPr>
        <w:rPr>
          <w:sz w:val="26"/>
          <w:szCs w:val="18"/>
        </w:rPr>
      </w:pPr>
    </w:p>
    <w:p w14:paraId="7DBC88E2" w14:textId="086F7E25" w:rsidR="00556A8C" w:rsidRDefault="00556A8C" w:rsidP="00D00E33">
      <w:r>
        <w:t xml:space="preserve">Which of the following suggestions do you agree with? </w:t>
      </w:r>
    </w:p>
    <w:p w14:paraId="49DDB522" w14:textId="040C6192" w:rsidR="00556A8C" w:rsidRDefault="00D00E33" w:rsidP="00D00E33">
      <w:r>
        <w:rPr>
          <w:noProof/>
        </w:rPr>
        <w:drawing>
          <wp:anchor distT="0" distB="0" distL="114300" distR="114300" simplePos="0" relativeHeight="251985920" behindDoc="0" locked="0" layoutInCell="1" allowOverlap="1" wp14:anchorId="3AD971E6" wp14:editId="36047E0F">
            <wp:simplePos x="0" y="0"/>
            <wp:positionH relativeFrom="margin">
              <wp:posOffset>137160</wp:posOffset>
            </wp:positionH>
            <wp:positionV relativeFrom="paragraph">
              <wp:posOffset>133350</wp:posOffset>
            </wp:positionV>
            <wp:extent cx="1371600" cy="2046116"/>
            <wp:effectExtent l="0" t="0" r="0" b="0"/>
            <wp:wrapNone/>
            <wp:docPr id="772937264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37264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4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6995A" w14:textId="21CE57D6" w:rsidR="003A2A09" w:rsidRDefault="00610E0D" w:rsidP="00D00E33">
      <w:pPr>
        <w:pStyle w:val="Listtoplevel"/>
        <w:numPr>
          <w:ilvl w:val="0"/>
          <w:numId w:val="17"/>
        </w:numPr>
        <w:spacing w:before="0"/>
      </w:pPr>
      <w:r>
        <w:t>F</w:t>
      </w:r>
      <w:r w:rsidR="00D125D4">
        <w:t>lexible funding should be:</w:t>
      </w:r>
    </w:p>
    <w:p w14:paraId="7F0613F4" w14:textId="77777777" w:rsidR="00D00E33" w:rsidRDefault="00D00E33" w:rsidP="00D00E33">
      <w:pPr>
        <w:pStyle w:val="Listtoplevel"/>
        <w:numPr>
          <w:ilvl w:val="0"/>
          <w:numId w:val="0"/>
        </w:numPr>
        <w:spacing w:before="0"/>
        <w:ind w:left="4253"/>
      </w:pPr>
    </w:p>
    <w:p w14:paraId="0DA1BC78" w14:textId="23E22E93" w:rsidR="003A2A09" w:rsidRDefault="00D125D4" w:rsidP="00D00E33">
      <w:pPr>
        <w:pStyle w:val="Listsecondlevel"/>
        <w:numPr>
          <w:ilvl w:val="0"/>
          <w:numId w:val="40"/>
        </w:numPr>
        <w:spacing w:before="0"/>
        <w:ind w:left="4820" w:hanging="567"/>
      </w:pPr>
      <w:r>
        <w:t>part of an agreed plan</w:t>
      </w:r>
    </w:p>
    <w:p w14:paraId="3DAD9BF5" w14:textId="77777777" w:rsidR="00D00E33" w:rsidRDefault="00D00E33" w:rsidP="00D00E33">
      <w:pPr>
        <w:pStyle w:val="Listparagraph2"/>
        <w:numPr>
          <w:ilvl w:val="0"/>
          <w:numId w:val="0"/>
        </w:numPr>
        <w:spacing w:before="0"/>
        <w:ind w:left="4820"/>
        <w:rPr>
          <w:lang w:eastAsia="en-US"/>
        </w:rPr>
      </w:pPr>
    </w:p>
    <w:p w14:paraId="36384148" w14:textId="273880B0" w:rsidR="00610E0D" w:rsidRDefault="00D125D4" w:rsidP="00D00E33">
      <w:pPr>
        <w:pStyle w:val="Listparagraph2"/>
        <w:numPr>
          <w:ilvl w:val="0"/>
          <w:numId w:val="40"/>
        </w:numPr>
        <w:spacing w:before="0"/>
        <w:ind w:left="4820" w:hanging="567"/>
        <w:rPr>
          <w:lang w:eastAsia="en-US"/>
        </w:rPr>
      </w:pPr>
      <w:r>
        <w:rPr>
          <w:lang w:eastAsia="en-US"/>
        </w:rPr>
        <w:t>connected to a specific need</w:t>
      </w:r>
      <w:r w:rsidR="00610E0D">
        <w:rPr>
          <w:lang w:eastAsia="en-US"/>
        </w:rPr>
        <w:t>.</w:t>
      </w:r>
    </w:p>
    <w:p w14:paraId="7DAD5F45" w14:textId="77777777" w:rsidR="00610E0D" w:rsidRDefault="00610E0D" w:rsidP="00D00E33">
      <w:pPr>
        <w:pStyle w:val="Listparagraph2"/>
        <w:numPr>
          <w:ilvl w:val="0"/>
          <w:numId w:val="0"/>
        </w:numPr>
        <w:spacing w:before="0"/>
        <w:ind w:left="4253"/>
        <w:rPr>
          <w:lang w:eastAsia="en-US"/>
        </w:rPr>
      </w:pPr>
    </w:p>
    <w:p w14:paraId="7C6D18B9" w14:textId="77777777" w:rsidR="00D00E33" w:rsidRDefault="00D00E33" w:rsidP="00D00E33">
      <w:pPr>
        <w:pStyle w:val="Listparagraph2"/>
        <w:numPr>
          <w:ilvl w:val="0"/>
          <w:numId w:val="0"/>
        </w:numPr>
        <w:spacing w:before="0"/>
        <w:ind w:left="4253"/>
        <w:rPr>
          <w:lang w:eastAsia="en-US"/>
        </w:rPr>
      </w:pPr>
    </w:p>
    <w:p w14:paraId="308B3025" w14:textId="20B9BF90" w:rsidR="003A2A09" w:rsidRDefault="00D00E33" w:rsidP="00D00E33">
      <w:pPr>
        <w:pStyle w:val="Listparagraph2"/>
        <w:numPr>
          <w:ilvl w:val="0"/>
          <w:numId w:val="17"/>
        </w:numPr>
        <w:spacing w:before="0"/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76B6EA1F" wp14:editId="1CC18B6B">
            <wp:simplePos x="0" y="0"/>
            <wp:positionH relativeFrom="margin">
              <wp:posOffset>13335</wp:posOffset>
            </wp:positionH>
            <wp:positionV relativeFrom="paragraph">
              <wp:posOffset>89535</wp:posOffset>
            </wp:positionV>
            <wp:extent cx="1556943" cy="1569720"/>
            <wp:effectExtent l="0" t="0" r="5715" b="0"/>
            <wp:wrapNone/>
            <wp:docPr id="1435801347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01347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43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E0D">
        <w:t>T</w:t>
      </w:r>
      <w:r w:rsidR="00D125D4">
        <w:t xml:space="preserve">he responsibilities of flexible funding can </w:t>
      </w:r>
      <w:proofErr w:type="gramStart"/>
      <w:r w:rsidR="00D125D4">
        <w:t>be managed</w:t>
      </w:r>
      <w:proofErr w:type="gramEnd"/>
      <w:r w:rsidR="00D125D4">
        <w:t xml:space="preserve"> by:</w:t>
      </w:r>
    </w:p>
    <w:p w14:paraId="0DED22D4" w14:textId="4E68ACCB" w:rsidR="003A2A09" w:rsidRDefault="00D125D4" w:rsidP="007641E1">
      <w:pPr>
        <w:pStyle w:val="Listsecondlevel"/>
        <w:numPr>
          <w:ilvl w:val="0"/>
          <w:numId w:val="45"/>
        </w:numPr>
        <w:ind w:left="4820" w:hanging="567"/>
      </w:pPr>
      <w:r>
        <w:t xml:space="preserve">disabled people </w:t>
      </w:r>
    </w:p>
    <w:p w14:paraId="35A937FF" w14:textId="77777777" w:rsidR="00D00E33" w:rsidRDefault="00D00E33" w:rsidP="007641E1">
      <w:pPr>
        <w:pStyle w:val="Listsecondlevel"/>
        <w:numPr>
          <w:ilvl w:val="0"/>
          <w:numId w:val="0"/>
        </w:numPr>
        <w:spacing w:before="0"/>
        <w:ind w:left="4820" w:hanging="567"/>
      </w:pPr>
    </w:p>
    <w:p w14:paraId="7BFBBB1F" w14:textId="56F2A4CD" w:rsidR="003A2A09" w:rsidRDefault="00B10C62" w:rsidP="007641E1">
      <w:pPr>
        <w:pStyle w:val="Listsecondlevel"/>
        <w:numPr>
          <w:ilvl w:val="0"/>
          <w:numId w:val="45"/>
        </w:numPr>
        <w:spacing w:before="0"/>
        <w:ind w:left="4820" w:hanging="567"/>
      </w:pPr>
      <w:r>
        <w:t>whānau</w:t>
      </w:r>
      <w:r w:rsidR="00D125D4">
        <w:t xml:space="preserve"> / family of disabled people </w:t>
      </w:r>
    </w:p>
    <w:p w14:paraId="113A04CD" w14:textId="1D91E545" w:rsidR="001B1F76" w:rsidRPr="00D00E33" w:rsidRDefault="00D125D4" w:rsidP="007641E1">
      <w:pPr>
        <w:pStyle w:val="Listsecondlevel"/>
        <w:numPr>
          <w:ilvl w:val="0"/>
          <w:numId w:val="45"/>
        </w:numPr>
        <w:ind w:left="4820" w:hanging="567"/>
        <w:rPr>
          <w:noProof/>
        </w:rPr>
      </w:pPr>
      <w:r>
        <w:t>carers</w:t>
      </w:r>
      <w:r w:rsidR="00B10C62">
        <w:t>.</w:t>
      </w:r>
      <w:r w:rsidR="001B1F76">
        <w:br w:type="page"/>
      </w:r>
    </w:p>
    <w:p w14:paraId="1A3F0C8A" w14:textId="45CAFB20" w:rsidR="00216533" w:rsidRDefault="00216533" w:rsidP="00216533">
      <w:r>
        <w:lastRenderedPageBreak/>
        <w:t>Some m</w:t>
      </w:r>
      <w:r w:rsidR="002C2D51">
        <w:t>ore</w:t>
      </w:r>
      <w:r w:rsidR="00B10C62">
        <w:t xml:space="preserve"> suggestions</w:t>
      </w:r>
      <w:r w:rsidR="002C2D51">
        <w:t xml:space="preserve"> for the </w:t>
      </w:r>
      <w:r>
        <w:t xml:space="preserve">flexible funding criteria </w:t>
      </w:r>
      <w:r w:rsidR="002C2D51">
        <w:t>are</w:t>
      </w:r>
      <w:r w:rsidR="00B10C62">
        <w:t>:</w:t>
      </w:r>
    </w:p>
    <w:p w14:paraId="2A028420" w14:textId="090D402E" w:rsidR="00B10C62" w:rsidRDefault="00836663" w:rsidP="00216533">
      <w:r>
        <w:rPr>
          <w:noProof/>
        </w:rPr>
        <w:drawing>
          <wp:anchor distT="0" distB="0" distL="114300" distR="114300" simplePos="0" relativeHeight="251987968" behindDoc="0" locked="0" layoutInCell="1" allowOverlap="1" wp14:anchorId="16C2C3E2" wp14:editId="2DB93487">
            <wp:simplePos x="0" y="0"/>
            <wp:positionH relativeFrom="margin">
              <wp:posOffset>198120</wp:posOffset>
            </wp:positionH>
            <wp:positionV relativeFrom="paragraph">
              <wp:posOffset>274320</wp:posOffset>
            </wp:positionV>
            <wp:extent cx="1646735" cy="1386840"/>
            <wp:effectExtent l="0" t="0" r="0" b="3810"/>
            <wp:wrapNone/>
            <wp:docPr id="1796000781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00781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73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C62">
        <w:t xml:space="preserve"> </w:t>
      </w:r>
    </w:p>
    <w:p w14:paraId="0129D086" w14:textId="7C2A97C4" w:rsidR="00FD24C0" w:rsidRDefault="002C2D51" w:rsidP="002C2D51">
      <w:pPr>
        <w:pStyle w:val="Listtoplevel"/>
        <w:numPr>
          <w:ilvl w:val="0"/>
          <w:numId w:val="17"/>
        </w:numPr>
        <w:spacing w:before="0"/>
      </w:pPr>
      <w:r>
        <w:t>T</w:t>
      </w:r>
      <w:r w:rsidR="00D125D4">
        <w:t>he cost of the support / service that will be funded will not cost more than other ways to get that support</w:t>
      </w:r>
      <w:r w:rsidR="001B1F76">
        <w:t>.</w:t>
      </w:r>
    </w:p>
    <w:p w14:paraId="18E14D26" w14:textId="77777777" w:rsidR="002C2D51" w:rsidRDefault="002C2D51" w:rsidP="002C2D51">
      <w:pPr>
        <w:pStyle w:val="Listtoplevel"/>
        <w:numPr>
          <w:ilvl w:val="0"/>
          <w:numId w:val="0"/>
        </w:numPr>
        <w:spacing w:before="0"/>
        <w:ind w:left="4253"/>
      </w:pPr>
    </w:p>
    <w:p w14:paraId="7D20BA79" w14:textId="77777777" w:rsidR="00216533" w:rsidRDefault="00216533" w:rsidP="002C2D51">
      <w:pPr>
        <w:pStyle w:val="Listtoplevel"/>
        <w:numPr>
          <w:ilvl w:val="0"/>
          <w:numId w:val="0"/>
        </w:numPr>
        <w:spacing w:before="0"/>
        <w:ind w:left="4253"/>
      </w:pPr>
    </w:p>
    <w:p w14:paraId="39B45E0C" w14:textId="77777777" w:rsidR="00216533" w:rsidRDefault="00A550A9" w:rsidP="002C2D51">
      <w:pPr>
        <w:pStyle w:val="Listtoplevel"/>
        <w:numPr>
          <w:ilvl w:val="0"/>
          <w:numId w:val="17"/>
        </w:numPr>
        <w:spacing w:before="0"/>
      </w:pPr>
      <w:r>
        <w:drawing>
          <wp:anchor distT="0" distB="0" distL="114300" distR="114300" simplePos="0" relativeHeight="251988992" behindDoc="0" locked="0" layoutInCell="1" allowOverlap="1" wp14:anchorId="63BFC676" wp14:editId="5798A604">
            <wp:simplePos x="0" y="0"/>
            <wp:positionH relativeFrom="margin">
              <wp:posOffset>198120</wp:posOffset>
            </wp:positionH>
            <wp:positionV relativeFrom="paragraph">
              <wp:posOffset>640080</wp:posOffset>
            </wp:positionV>
            <wp:extent cx="1448250" cy="1798320"/>
            <wp:effectExtent l="0" t="0" r="0" b="0"/>
            <wp:wrapNone/>
            <wp:docPr id="897586677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86677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5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533">
        <w:t>F</w:t>
      </w:r>
      <w:r w:rsidR="00D125D4">
        <w:t xml:space="preserve">lexible funding is a better way of buying service / support that </w:t>
      </w:r>
      <w:r w:rsidR="00627112">
        <w:t xml:space="preserve">the </w:t>
      </w:r>
      <w:r w:rsidR="00573A6F">
        <w:t>DSS</w:t>
      </w:r>
      <w:r w:rsidR="00D125D4">
        <w:t xml:space="preserve"> provides</w:t>
      </w:r>
      <w:r w:rsidR="00280B93">
        <w:t>.</w:t>
      </w:r>
      <w:r w:rsidR="00280B93">
        <w:br/>
      </w:r>
    </w:p>
    <w:p w14:paraId="2371A7FB" w14:textId="3FF8C521" w:rsidR="00FD24C0" w:rsidRDefault="00280B93" w:rsidP="00216533">
      <w:pPr>
        <w:pStyle w:val="Listtoplevel"/>
        <w:numPr>
          <w:ilvl w:val="0"/>
          <w:numId w:val="0"/>
        </w:numPr>
        <w:spacing w:before="0"/>
        <w:ind w:left="4253"/>
      </w:pPr>
      <w:r>
        <w:br/>
        <w:t>This is because it</w:t>
      </w:r>
      <w:r w:rsidR="00D125D4">
        <w:t xml:space="preserve"> also allows for things like finding</w:t>
      </w:r>
      <w:r w:rsidR="00216533">
        <w:t xml:space="preserve"> </w:t>
      </w:r>
      <w:r w:rsidR="00D125D4">
        <w:t xml:space="preserve">services / support close to where someone lives. </w:t>
      </w:r>
    </w:p>
    <w:p w14:paraId="1E981C2A" w14:textId="45AF594E" w:rsidR="00216533" w:rsidRDefault="00F55412" w:rsidP="00216533">
      <w:pPr>
        <w:pStyle w:val="Listtoplevel"/>
        <w:numPr>
          <w:ilvl w:val="0"/>
          <w:numId w:val="0"/>
        </w:numPr>
        <w:spacing w:before="0"/>
        <w:ind w:left="4253"/>
      </w:pPr>
      <w:r w:rsidRPr="00F55412">
        <w:drawing>
          <wp:anchor distT="0" distB="0" distL="114300" distR="114300" simplePos="0" relativeHeight="252178432" behindDoc="0" locked="0" layoutInCell="1" allowOverlap="1" wp14:anchorId="56D11B47" wp14:editId="0790501B">
            <wp:simplePos x="0" y="0"/>
            <wp:positionH relativeFrom="column">
              <wp:posOffset>-15240</wp:posOffset>
            </wp:positionH>
            <wp:positionV relativeFrom="paragraph">
              <wp:posOffset>122555</wp:posOffset>
            </wp:positionV>
            <wp:extent cx="1661160" cy="1661160"/>
            <wp:effectExtent l="0" t="0" r="0" b="0"/>
            <wp:wrapNone/>
            <wp:docPr id="149804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4053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B2D58" w14:textId="5C065D47" w:rsidR="00216533" w:rsidRDefault="00216533" w:rsidP="00216533">
      <w:pPr>
        <w:pStyle w:val="Listtoplevel"/>
        <w:numPr>
          <w:ilvl w:val="0"/>
          <w:numId w:val="0"/>
        </w:numPr>
        <w:spacing w:before="0"/>
        <w:ind w:left="4253"/>
      </w:pPr>
    </w:p>
    <w:p w14:paraId="07179CFF" w14:textId="7F87F8E1" w:rsidR="00FD24C0" w:rsidRDefault="00216533" w:rsidP="002C2D51">
      <w:pPr>
        <w:pStyle w:val="Listtoplevel"/>
        <w:numPr>
          <w:ilvl w:val="0"/>
          <w:numId w:val="17"/>
        </w:numPr>
        <w:spacing w:before="0"/>
      </w:pPr>
      <w:r>
        <w:t>F</w:t>
      </w:r>
      <w:r w:rsidR="00D125D4">
        <w:t xml:space="preserve">lexible funding will be able to provide a service that is not available anywhere else </w:t>
      </w:r>
    </w:p>
    <w:p w14:paraId="7D49476B" w14:textId="4A9032AC" w:rsidR="00216533" w:rsidRDefault="00216533" w:rsidP="00216533">
      <w:pPr>
        <w:pStyle w:val="Listtoplevel"/>
        <w:numPr>
          <w:ilvl w:val="0"/>
          <w:numId w:val="0"/>
        </w:numPr>
        <w:spacing w:before="0"/>
        <w:ind w:left="4253"/>
      </w:pPr>
    </w:p>
    <w:p w14:paraId="32EBC569" w14:textId="3A49E037" w:rsidR="00216533" w:rsidRDefault="00216533" w:rsidP="00216533">
      <w:pPr>
        <w:pStyle w:val="Listtoplevel"/>
        <w:numPr>
          <w:ilvl w:val="0"/>
          <w:numId w:val="0"/>
        </w:numPr>
        <w:spacing w:before="0"/>
        <w:ind w:left="4253"/>
      </w:pPr>
    </w:p>
    <w:p w14:paraId="01B8E1B0" w14:textId="031689F5" w:rsidR="00744714" w:rsidRDefault="003F113A" w:rsidP="00744714">
      <w:r w:rsidRPr="00DA1598">
        <w:rPr>
          <w:noProof/>
        </w:rPr>
        <w:lastRenderedPageBreak/>
        <w:drawing>
          <wp:anchor distT="0" distB="0" distL="114300" distR="114300" simplePos="0" relativeHeight="252180480" behindDoc="0" locked="0" layoutInCell="1" allowOverlap="1" wp14:anchorId="5599A643" wp14:editId="6634D25E">
            <wp:simplePos x="0" y="0"/>
            <wp:positionH relativeFrom="column">
              <wp:posOffset>-106680</wp:posOffset>
            </wp:positionH>
            <wp:positionV relativeFrom="paragraph">
              <wp:posOffset>-30480</wp:posOffset>
            </wp:positionV>
            <wp:extent cx="1844040" cy="1844040"/>
            <wp:effectExtent l="0" t="0" r="3810" b="0"/>
            <wp:wrapNone/>
            <wp:docPr id="699582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8227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714">
        <w:t>Some more suggestions for the flexible funding criteria are:</w:t>
      </w:r>
    </w:p>
    <w:p w14:paraId="3651F88C" w14:textId="323A5689" w:rsidR="00744714" w:rsidRDefault="00744714" w:rsidP="00744714">
      <w:pPr>
        <w:pStyle w:val="Listtoplevel"/>
        <w:numPr>
          <w:ilvl w:val="0"/>
          <w:numId w:val="0"/>
        </w:numPr>
        <w:spacing w:before="0"/>
        <w:ind w:left="4253"/>
      </w:pPr>
    </w:p>
    <w:p w14:paraId="71E50074" w14:textId="2089881C" w:rsidR="009A7B2F" w:rsidRPr="00FD24C0" w:rsidRDefault="00216533" w:rsidP="002C2D51">
      <w:pPr>
        <w:pStyle w:val="Listtoplevel"/>
        <w:numPr>
          <w:ilvl w:val="0"/>
          <w:numId w:val="17"/>
        </w:numPr>
        <w:spacing w:before="0"/>
      </w:pPr>
      <w:r>
        <w:t>F</w:t>
      </w:r>
      <w:r w:rsidR="00D125D4">
        <w:t xml:space="preserve">lexible funding will support someone to buy / access a service that should mean they need support less in the future. </w:t>
      </w:r>
    </w:p>
    <w:p w14:paraId="7D1A8DD2" w14:textId="77777777" w:rsidR="00F059A6" w:rsidRDefault="00F059A6" w:rsidP="00F059A6"/>
    <w:p w14:paraId="7EFA4E5B" w14:textId="3226CFD3" w:rsidR="00744714" w:rsidRDefault="00A45067" w:rsidP="00F059A6">
      <w:r>
        <w:rPr>
          <w:noProof/>
        </w:rPr>
        <w:drawing>
          <wp:anchor distT="0" distB="0" distL="114300" distR="114300" simplePos="0" relativeHeight="251993088" behindDoc="0" locked="0" layoutInCell="1" allowOverlap="1" wp14:anchorId="3F914EB3" wp14:editId="67DC5340">
            <wp:simplePos x="0" y="0"/>
            <wp:positionH relativeFrom="margin">
              <wp:posOffset>0</wp:posOffset>
            </wp:positionH>
            <wp:positionV relativeFrom="paragraph">
              <wp:posOffset>141605</wp:posOffset>
            </wp:positionV>
            <wp:extent cx="1371600" cy="1379220"/>
            <wp:effectExtent l="0" t="0" r="0" b="0"/>
            <wp:wrapNone/>
            <wp:docPr id="104165034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5034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70EC3" w14:textId="3FFE1782" w:rsidR="00744714" w:rsidRDefault="00744714" w:rsidP="00F059A6">
      <w:r>
        <w:t>When you answer question</w:t>
      </w:r>
      <w:r w:rsidR="003F113A">
        <w:t xml:space="preserve"> 12</w:t>
      </w:r>
      <w:r>
        <w:t xml:space="preserve"> please say</w:t>
      </w:r>
      <w:r w:rsidR="00A45067">
        <w:t>:</w:t>
      </w:r>
    </w:p>
    <w:p w14:paraId="7F8B1FB4" w14:textId="0B1CB20D" w:rsidR="001B1F76" w:rsidRDefault="00D6467B" w:rsidP="00A45067">
      <w:pPr>
        <w:pStyle w:val="Listtoplevel"/>
        <w:numPr>
          <w:ilvl w:val="0"/>
          <w:numId w:val="41"/>
        </w:numPr>
        <w:ind w:left="4253" w:hanging="567"/>
      </w:pPr>
      <w:r>
        <w:drawing>
          <wp:anchor distT="0" distB="0" distL="114300" distR="114300" simplePos="0" relativeHeight="251995136" behindDoc="0" locked="0" layoutInCell="1" allowOverlap="1" wp14:anchorId="788C17D5" wp14:editId="0A72A20F">
            <wp:simplePos x="0" y="0"/>
            <wp:positionH relativeFrom="margin">
              <wp:align>left</wp:align>
            </wp:positionH>
            <wp:positionV relativeFrom="paragraph">
              <wp:posOffset>960783</wp:posOffset>
            </wp:positionV>
            <wp:extent cx="1754223" cy="890546"/>
            <wp:effectExtent l="0" t="0" r="0" b="5080"/>
            <wp:wrapNone/>
            <wp:docPr id="2034544936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44936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23" cy="89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F76">
        <w:t>the number of which suggestion</w:t>
      </w:r>
      <w:r w:rsidR="00280B93">
        <w:t>s</w:t>
      </w:r>
      <w:r w:rsidR="001B1F76">
        <w:t xml:space="preserve"> you agree with </w:t>
      </w:r>
    </w:p>
    <w:p w14:paraId="5D631913" w14:textId="648FBFC0" w:rsidR="001B1F76" w:rsidRDefault="001B1F76" w:rsidP="00A45067">
      <w:pPr>
        <w:pStyle w:val="Listtoplevel"/>
        <w:numPr>
          <w:ilvl w:val="0"/>
          <w:numId w:val="41"/>
        </w:numPr>
        <w:ind w:left="4253" w:hanging="567"/>
      </w:pPr>
      <w:r>
        <w:t>why you agree to these suggestions</w:t>
      </w:r>
    </w:p>
    <w:p w14:paraId="4A5C33BD" w14:textId="0EA6563E" w:rsidR="009A6886" w:rsidRDefault="009A6886" w:rsidP="00A45067">
      <w:pPr>
        <w:spacing w:line="240" w:lineRule="auto"/>
        <w:ind w:left="4253" w:hanging="567"/>
        <w:rPr>
          <w:rFonts w:eastAsiaTheme="minorHAnsi"/>
          <w:szCs w:val="22"/>
          <w:lang w:val="en-GB"/>
        </w:rPr>
      </w:pPr>
    </w:p>
    <w:p w14:paraId="7E80158D" w14:textId="77777777" w:rsidR="00280B93" w:rsidRDefault="00280B93" w:rsidP="00A45067">
      <w:pPr>
        <w:pStyle w:val="Listtoplevel"/>
        <w:numPr>
          <w:ilvl w:val="0"/>
          <w:numId w:val="41"/>
        </w:numPr>
        <w:ind w:left="4253" w:hanging="567"/>
      </w:pPr>
      <w:r>
        <w:drawing>
          <wp:anchor distT="0" distB="0" distL="114300" distR="114300" simplePos="0" relativeHeight="252077056" behindDoc="0" locked="0" layoutInCell="1" allowOverlap="1" wp14:anchorId="330485BF" wp14:editId="091B5169">
            <wp:simplePos x="0" y="0"/>
            <wp:positionH relativeFrom="margin">
              <wp:posOffset>-106680</wp:posOffset>
            </wp:positionH>
            <wp:positionV relativeFrom="paragraph">
              <wp:posOffset>160020</wp:posOffset>
            </wp:positionV>
            <wp:extent cx="1677725" cy="1677725"/>
            <wp:effectExtent l="0" t="0" r="0" b="0"/>
            <wp:wrapNone/>
            <wp:docPr id="363427182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76090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25" cy="167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number of which suggestions you disagree with </w:t>
      </w:r>
    </w:p>
    <w:p w14:paraId="12C7C3DA" w14:textId="77777777" w:rsidR="00280B93" w:rsidRDefault="00280B93" w:rsidP="00A45067">
      <w:pPr>
        <w:pStyle w:val="Listtoplevel"/>
        <w:numPr>
          <w:ilvl w:val="0"/>
          <w:numId w:val="41"/>
        </w:numPr>
        <w:ind w:left="4253" w:hanging="567"/>
      </w:pPr>
      <w:r>
        <w:t>why you disagree with these suggestions.</w:t>
      </w:r>
    </w:p>
    <w:p w14:paraId="331F024A" w14:textId="40726966" w:rsidR="00280B93" w:rsidRDefault="00280B93">
      <w:pPr>
        <w:spacing w:line="240" w:lineRule="auto"/>
        <w:ind w:left="0"/>
      </w:pPr>
      <w:r>
        <w:br w:type="page"/>
      </w:r>
    </w:p>
    <w:p w14:paraId="30A9FD15" w14:textId="77777777" w:rsidR="00A45067" w:rsidRPr="00A45067" w:rsidRDefault="004518BA" w:rsidP="00590E9A">
      <w:pPr>
        <w:rPr>
          <w:sz w:val="36"/>
          <w:szCs w:val="28"/>
        </w:rPr>
      </w:pPr>
      <w:r w:rsidRPr="00A45067">
        <w:rPr>
          <w:noProof/>
          <w:sz w:val="36"/>
          <w:szCs w:val="28"/>
        </w:rPr>
        <w:lastRenderedPageBreak/>
        <w:drawing>
          <wp:anchor distT="0" distB="0" distL="114300" distR="114300" simplePos="0" relativeHeight="252004352" behindDoc="0" locked="0" layoutInCell="1" allowOverlap="1" wp14:anchorId="57A0806E" wp14:editId="6ABFCAD3">
            <wp:simplePos x="0" y="0"/>
            <wp:positionH relativeFrom="margin">
              <wp:posOffset>0</wp:posOffset>
            </wp:positionH>
            <wp:positionV relativeFrom="paragraph">
              <wp:posOffset>183515</wp:posOffset>
            </wp:positionV>
            <wp:extent cx="1493520" cy="1493520"/>
            <wp:effectExtent l="0" t="0" r="0" b="0"/>
            <wp:wrapNone/>
            <wp:docPr id="1939177655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77655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66B" w:rsidRPr="00A45067">
        <w:rPr>
          <w:b/>
          <w:bCs/>
          <w:sz w:val="36"/>
          <w:szCs w:val="28"/>
        </w:rPr>
        <w:t>Question 13</w:t>
      </w:r>
      <w:r w:rsidR="004F566B" w:rsidRPr="00A45067">
        <w:rPr>
          <w:sz w:val="36"/>
          <w:szCs w:val="28"/>
        </w:rPr>
        <w:t>:</w:t>
      </w:r>
    </w:p>
    <w:p w14:paraId="47905AB2" w14:textId="77777777" w:rsidR="00A45067" w:rsidRDefault="00A45067" w:rsidP="00590E9A"/>
    <w:p w14:paraId="620D45A4" w14:textId="045EE553" w:rsidR="009A6886" w:rsidRDefault="004F566B" w:rsidP="00590E9A">
      <w:r>
        <w:t xml:space="preserve"> Please </w:t>
      </w:r>
      <w:r w:rsidR="00280B93">
        <w:t>tell us</w:t>
      </w:r>
      <w:r w:rsidR="001806ED">
        <w:t xml:space="preserve"> what you think should be part of the</w:t>
      </w:r>
      <w:r>
        <w:t xml:space="preserve"> </w:t>
      </w:r>
      <w:r w:rsidR="0043442B">
        <w:t>criteria</w:t>
      </w:r>
      <w:r>
        <w:t xml:space="preserve"> for </w:t>
      </w:r>
      <w:r w:rsidR="001806ED">
        <w:t xml:space="preserve">people to </w:t>
      </w:r>
      <w:r>
        <w:t xml:space="preserve">access flexible funding. </w:t>
      </w:r>
    </w:p>
    <w:p w14:paraId="7AD760C6" w14:textId="3835DB66" w:rsidR="000878FA" w:rsidRDefault="000878FA" w:rsidP="00590E9A"/>
    <w:p w14:paraId="210CABD7" w14:textId="440ADB01" w:rsidR="006C768C" w:rsidRDefault="00EB36CF" w:rsidP="00590E9A">
      <w:r>
        <w:rPr>
          <w:noProof/>
        </w:rPr>
        <w:drawing>
          <wp:anchor distT="0" distB="0" distL="114300" distR="114300" simplePos="0" relativeHeight="252009472" behindDoc="0" locked="0" layoutInCell="1" allowOverlap="1" wp14:anchorId="31FC55CF" wp14:editId="5AD4F564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371600" cy="1371600"/>
            <wp:effectExtent l="0" t="0" r="0" b="0"/>
            <wp:wrapNone/>
            <wp:docPr id="933082636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8263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A5FF7" w14:textId="6EB23ED4" w:rsidR="004F566B" w:rsidRDefault="004F566B" w:rsidP="00590E9A">
      <w:r>
        <w:t xml:space="preserve">Please </w:t>
      </w:r>
      <w:r w:rsidR="00280B93">
        <w:t>say</w:t>
      </w:r>
      <w:r>
        <w:t xml:space="preserve"> why you think your </w:t>
      </w:r>
      <w:r w:rsidR="006A045C">
        <w:t>ideas</w:t>
      </w:r>
      <w:r>
        <w:t xml:space="preserve"> will be </w:t>
      </w:r>
      <w:r w:rsidR="006A045C">
        <w:t>useful</w:t>
      </w:r>
      <w:r>
        <w:t xml:space="preserve"> for someone accessing flexible funding. </w:t>
      </w:r>
    </w:p>
    <w:p w14:paraId="54B1D91F" w14:textId="15B7B1D5" w:rsidR="006C207D" w:rsidRDefault="006C207D">
      <w:pPr>
        <w:spacing w:line="240" w:lineRule="auto"/>
        <w:ind w:left="0"/>
      </w:pPr>
      <w:r>
        <w:br w:type="page"/>
      </w:r>
    </w:p>
    <w:p w14:paraId="3F85932A" w14:textId="1F7455FB" w:rsidR="00961862" w:rsidRDefault="00961862" w:rsidP="00961862">
      <w:pPr>
        <w:pStyle w:val="Heading1"/>
      </w:pPr>
      <w:r>
        <w:lastRenderedPageBreak/>
        <w:t>Where to find more information</w:t>
      </w:r>
    </w:p>
    <w:p w14:paraId="432DF9B7" w14:textId="77777777" w:rsidR="00590E9A" w:rsidRDefault="00590E9A" w:rsidP="00590E9A"/>
    <w:p w14:paraId="134FF182" w14:textId="79079688" w:rsidR="00961862" w:rsidRDefault="004D2312" w:rsidP="00590E9A">
      <w:r>
        <w:rPr>
          <w:noProof/>
        </w:rPr>
        <w:drawing>
          <wp:anchor distT="0" distB="0" distL="114300" distR="114300" simplePos="0" relativeHeight="252144640" behindDoc="0" locked="0" layoutInCell="1" allowOverlap="1" wp14:anchorId="65700844" wp14:editId="516E3C54">
            <wp:simplePos x="0" y="0"/>
            <wp:positionH relativeFrom="column">
              <wp:posOffset>152400</wp:posOffset>
            </wp:positionH>
            <wp:positionV relativeFrom="paragraph">
              <wp:posOffset>197485</wp:posOffset>
            </wp:positionV>
            <wp:extent cx="1272540" cy="1324590"/>
            <wp:effectExtent l="0" t="0" r="3810" b="9525"/>
            <wp:wrapNone/>
            <wp:docPr id="362219619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7540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32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03883" w14:textId="39E8D793" w:rsidR="00961862" w:rsidRDefault="00961862" w:rsidP="00590E9A">
      <w:r>
        <w:t xml:space="preserve">You can find more information about </w:t>
      </w:r>
      <w:r w:rsidR="00E37A88">
        <w:t>D</w:t>
      </w:r>
      <w:r w:rsidR="004D2312">
        <w:t xml:space="preserve">SS </w:t>
      </w:r>
      <w:r>
        <w:t xml:space="preserve">on our </w:t>
      </w:r>
      <w:r w:rsidRPr="00961862">
        <w:rPr>
          <w:b/>
          <w:bCs/>
        </w:rPr>
        <w:t>website</w:t>
      </w:r>
      <w:r>
        <w:t>:</w:t>
      </w:r>
    </w:p>
    <w:p w14:paraId="3198361A" w14:textId="77777777" w:rsidR="00961862" w:rsidRPr="004D2312" w:rsidRDefault="00961862" w:rsidP="00590E9A">
      <w:pPr>
        <w:rPr>
          <w:sz w:val="24"/>
          <w:szCs w:val="16"/>
        </w:rPr>
      </w:pPr>
    </w:p>
    <w:p w14:paraId="05EA9693" w14:textId="326CEFD8" w:rsidR="00961862" w:rsidRPr="005F1483" w:rsidRDefault="00000000" w:rsidP="00590E9A">
      <w:pPr>
        <w:rPr>
          <w:b/>
          <w:bCs/>
        </w:rPr>
      </w:pPr>
      <w:hyperlink r:id="rId88" w:history="1">
        <w:r w:rsidR="005F1483" w:rsidRPr="005F1483">
          <w:rPr>
            <w:rStyle w:val="Hyperlink"/>
            <w:b/>
            <w:bCs/>
            <w:color w:val="auto"/>
            <w:u w:val="none"/>
          </w:rPr>
          <w:t>www.disabilitysupport</w:t>
        </w:r>
      </w:hyperlink>
      <w:r w:rsidR="00961862" w:rsidRPr="005F1483">
        <w:rPr>
          <w:b/>
          <w:bCs/>
        </w:rPr>
        <w:t>.govt.nz</w:t>
      </w:r>
    </w:p>
    <w:p w14:paraId="78B89F35" w14:textId="430F027A" w:rsidR="006C768C" w:rsidRDefault="006C768C" w:rsidP="00590E9A"/>
    <w:p w14:paraId="61ECDA2C" w14:textId="31DEDA36" w:rsidR="005F1483" w:rsidRDefault="004D2312" w:rsidP="00590E9A">
      <w:r>
        <w:rPr>
          <w:noProof/>
        </w:rPr>
        <w:drawing>
          <wp:anchor distT="0" distB="0" distL="114300" distR="114300" simplePos="0" relativeHeight="252145664" behindDoc="0" locked="0" layoutInCell="1" allowOverlap="1" wp14:anchorId="445A0693" wp14:editId="0D0D4B45">
            <wp:simplePos x="0" y="0"/>
            <wp:positionH relativeFrom="column">
              <wp:posOffset>289560</wp:posOffset>
            </wp:positionH>
            <wp:positionV relativeFrom="paragraph">
              <wp:posOffset>122555</wp:posOffset>
            </wp:positionV>
            <wp:extent cx="1356360" cy="1356360"/>
            <wp:effectExtent l="0" t="0" r="0" b="0"/>
            <wp:wrapNone/>
            <wp:docPr id="7570850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85045" name="Picture 757085045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46ADC" w14:textId="599AB999" w:rsidR="005F1483" w:rsidRDefault="00E37A88" w:rsidP="00590E9A">
      <w:r>
        <w:t xml:space="preserve">The </w:t>
      </w:r>
      <w:r w:rsidR="004D2312">
        <w:t>D</w:t>
      </w:r>
      <w:r>
        <w:t xml:space="preserve">SS </w:t>
      </w:r>
      <w:r w:rsidR="005F1483">
        <w:t>phone number is:</w:t>
      </w:r>
    </w:p>
    <w:p w14:paraId="1B72E8B6" w14:textId="77777777" w:rsidR="005F1483" w:rsidRPr="004D2312" w:rsidRDefault="005F1483" w:rsidP="00590E9A">
      <w:pPr>
        <w:rPr>
          <w:sz w:val="28"/>
          <w:szCs w:val="20"/>
        </w:rPr>
      </w:pPr>
    </w:p>
    <w:p w14:paraId="66244797" w14:textId="788AC61C" w:rsidR="005F1483" w:rsidRPr="00E37A88" w:rsidRDefault="005F1483" w:rsidP="00590E9A">
      <w:pPr>
        <w:rPr>
          <w:b/>
          <w:bCs/>
        </w:rPr>
      </w:pPr>
      <w:r w:rsidRPr="00E37A88">
        <w:rPr>
          <w:b/>
          <w:bCs/>
        </w:rPr>
        <w:t>0800 566 601</w:t>
      </w:r>
    </w:p>
    <w:p w14:paraId="6EE93684" w14:textId="77777777" w:rsidR="005F1483" w:rsidRDefault="005F1483" w:rsidP="00590E9A"/>
    <w:p w14:paraId="57204C3A" w14:textId="44DB4E27" w:rsidR="00E37A88" w:rsidRDefault="00541929" w:rsidP="00590E9A">
      <w:r>
        <w:rPr>
          <w:noProof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2C5211D3" wp14:editId="405AD629">
                <wp:simplePos x="0" y="0"/>
                <wp:positionH relativeFrom="column">
                  <wp:posOffset>-365760</wp:posOffset>
                </wp:positionH>
                <wp:positionV relativeFrom="paragraph">
                  <wp:posOffset>319405</wp:posOffset>
                </wp:positionV>
                <wp:extent cx="2302510" cy="1036320"/>
                <wp:effectExtent l="0" t="0" r="2540" b="0"/>
                <wp:wrapNone/>
                <wp:docPr id="861488816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1036320"/>
                          <a:chOff x="0" y="0"/>
                          <a:chExt cx="2302510" cy="1036320"/>
                        </a:xfrm>
                      </wpg:grpSpPr>
                      <pic:pic xmlns:pic="http://schemas.openxmlformats.org/drawingml/2006/picture">
                        <pic:nvPicPr>
                          <pic:cNvPr id="2088362894" name="Picture 16" descr="A clock with numbers and a blu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171991" name="Picture 17" descr="A clock with numbers and a price t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2080" y="0"/>
                            <a:ext cx="900430" cy="1036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955827" name="Arrow: Right 18"/>
                        <wps:cNvSpPr/>
                        <wps:spPr>
                          <a:xfrm>
                            <a:off x="990600" y="445770"/>
                            <a:ext cx="334010" cy="35052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14535" id="Group 19" o:spid="_x0000_s1026" style="position:absolute;margin-left:-28.8pt;margin-top:25.15pt;width:181.3pt;height:81.6pt;z-index:252155904" coordsize="23025,10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">
                <v:shape id="Picture 16" o:spid="_x0000_s1027" type="#_x0000_t75" alt="A clock with numbers and a blue background&#10;&#10;Description automatically generated" style="position:absolute;width:8991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">
                  <v:imagedata r:id="rId93" o:title="A clock with numbers and a blue background&#10;&#10;Description automatically generated"/>
                </v:shape>
                <v:shape id="Picture 17" o:spid="_x0000_s1028" type="#_x0000_t75" alt="A clock with numbers and a price tag&#10;&#10;Description automatically generated" style="position:absolute;left:14020;width:9005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">
                  <v:imagedata r:id="rId94" o:title="A clock with numbers and a price tag&#10;&#10;Description automatically generated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8" o:spid="_x0000_s1029" type="#_x0000_t13" style="position:absolute;left:9906;top:4457;width:3340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" adj="10800" fillcolor="#4472c4 [3204]" strokecolor="#09101d [484]" strokeweight="1pt"/>
              </v:group>
            </w:pict>
          </mc:Fallback>
        </mc:AlternateContent>
      </w:r>
    </w:p>
    <w:p w14:paraId="7D4729E2" w14:textId="09937DA9" w:rsidR="009F59C3" w:rsidRDefault="00E37A88" w:rsidP="00590E9A">
      <w:r>
        <w:t>Th</w:t>
      </w:r>
      <w:r w:rsidR="004D2312">
        <w:t>e</w:t>
      </w:r>
      <w:r>
        <w:t xml:space="preserve"> phone line is open</w:t>
      </w:r>
      <w:r w:rsidR="004D2312">
        <w:t xml:space="preserve"> </w:t>
      </w:r>
      <w:r w:rsidR="009F59C3">
        <w:t xml:space="preserve">8 am </w:t>
      </w:r>
      <w:r w:rsidR="00B33C1D">
        <w:t xml:space="preserve">in the morning </w:t>
      </w:r>
      <w:r w:rsidR="009F59C3">
        <w:t>to 5 pm</w:t>
      </w:r>
      <w:r w:rsidR="00B33C1D">
        <w:t xml:space="preserve"> in the evening</w:t>
      </w:r>
      <w:r w:rsidR="009F59C3">
        <w:t xml:space="preserve"> on</w:t>
      </w:r>
      <w:r w:rsidR="00B33C1D">
        <w:t>:</w:t>
      </w:r>
    </w:p>
    <w:p w14:paraId="4649E990" w14:textId="45AD4BFF" w:rsidR="009F59C3" w:rsidRDefault="00541929" w:rsidP="00541929">
      <w:pPr>
        <w:pStyle w:val="ListParagraph"/>
        <w:numPr>
          <w:ilvl w:val="0"/>
          <w:numId w:val="43"/>
        </w:numPr>
        <w:ind w:left="4253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1BD34F58" wp14:editId="520D5DFF">
                <wp:simplePos x="0" y="0"/>
                <wp:positionH relativeFrom="column">
                  <wp:posOffset>-290195</wp:posOffset>
                </wp:positionH>
                <wp:positionV relativeFrom="paragraph">
                  <wp:posOffset>746125</wp:posOffset>
                </wp:positionV>
                <wp:extent cx="2135505" cy="1630680"/>
                <wp:effectExtent l="0" t="0" r="0" b="7620"/>
                <wp:wrapNone/>
                <wp:docPr id="158974390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5505" cy="1630680"/>
                          <a:chOff x="0" y="0"/>
                          <a:chExt cx="1752600" cy="1219200"/>
                        </a:xfrm>
                      </wpg:grpSpPr>
                      <pic:pic xmlns:pic="http://schemas.openxmlformats.org/drawingml/2006/picture">
                        <pic:nvPicPr>
                          <pic:cNvPr id="1926898824" name="Picture 12" descr="A blue and white notebook with writing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435"/>
                          <a:stretch/>
                        </pic:blipFill>
                        <pic:spPr bwMode="auto">
                          <a:xfrm>
                            <a:off x="0" y="0"/>
                            <a:ext cx="175260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74983109" name="Straight Connector 14"/>
                        <wps:cNvCnPr/>
                        <wps:spPr>
                          <a:xfrm>
                            <a:off x="365760" y="674370"/>
                            <a:ext cx="127254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F1A75" id="Group 15" o:spid="_x0000_s1026" style="position:absolute;margin-left:-22.85pt;margin-top:58.75pt;width:168.15pt;height:128.4pt;z-index:252148736;mso-width-relative:margin;mso-height-relative:margin" coordsize="17526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">
                <v:shape id="Picture 12" o:spid="_x0000_s1027" type="#_x0000_t75" alt="A blue and white notebook with writing on it&#10;&#10;Description automatically generated" style="position:absolute;width:17526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">
                  <v:imagedata r:id="rId96" o:title="A blue and white notebook with writing on it&#10;&#10;Description automatically generated" cropbottom="19946f"/>
                </v:shape>
                <v:line id="Straight Connector 14" o:spid="_x0000_s1028" style="position:absolute;visibility:visible;mso-wrap-style:square" from="3657,6743" to="16383,6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" strokecolor="red" strokeweight="2.25pt">
                  <v:stroke joinstyle="miter"/>
                </v:line>
              </v:group>
            </w:pict>
          </mc:Fallback>
        </mc:AlternateContent>
      </w:r>
      <w:r w:rsidR="009F59C3">
        <w:t>Monday</w:t>
      </w:r>
    </w:p>
    <w:p w14:paraId="39809728" w14:textId="69E65DE7" w:rsidR="009F59C3" w:rsidRDefault="009F59C3" w:rsidP="00541929">
      <w:pPr>
        <w:pStyle w:val="ListParagraph"/>
        <w:numPr>
          <w:ilvl w:val="0"/>
          <w:numId w:val="43"/>
        </w:numPr>
        <w:ind w:left="4253" w:hanging="567"/>
      </w:pPr>
      <w:r>
        <w:t>Tuesday</w:t>
      </w:r>
    </w:p>
    <w:p w14:paraId="3C7FB6AF" w14:textId="205B9B68" w:rsidR="009F59C3" w:rsidRDefault="009F59C3" w:rsidP="00541929">
      <w:pPr>
        <w:pStyle w:val="ListParagraph"/>
        <w:numPr>
          <w:ilvl w:val="0"/>
          <w:numId w:val="43"/>
        </w:numPr>
        <w:ind w:left="4253" w:hanging="567"/>
      </w:pPr>
      <w:r>
        <w:t>Thursday</w:t>
      </w:r>
    </w:p>
    <w:p w14:paraId="34CB1463" w14:textId="192FDC7F" w:rsidR="009F59C3" w:rsidRDefault="009F59C3" w:rsidP="00541929">
      <w:pPr>
        <w:pStyle w:val="ListParagraph"/>
        <w:numPr>
          <w:ilvl w:val="0"/>
          <w:numId w:val="43"/>
        </w:numPr>
        <w:ind w:left="4253" w:hanging="567"/>
      </w:pPr>
      <w:r>
        <w:t>Friday</w:t>
      </w:r>
      <w:r w:rsidR="004D2312">
        <w:t>.</w:t>
      </w:r>
    </w:p>
    <w:p w14:paraId="67908A62" w14:textId="77777777" w:rsidR="009F59C3" w:rsidRDefault="009F59C3" w:rsidP="009F59C3"/>
    <w:p w14:paraId="2CF790AE" w14:textId="4699F107" w:rsidR="009F59C3" w:rsidRDefault="00541929" w:rsidP="009F59C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33BCEA3B" wp14:editId="353810FD">
                <wp:simplePos x="0" y="0"/>
                <wp:positionH relativeFrom="column">
                  <wp:posOffset>-304800</wp:posOffset>
                </wp:positionH>
                <wp:positionV relativeFrom="paragraph">
                  <wp:posOffset>-60960</wp:posOffset>
                </wp:positionV>
                <wp:extent cx="2104390" cy="1036320"/>
                <wp:effectExtent l="0" t="0" r="0" b="0"/>
                <wp:wrapNone/>
                <wp:docPr id="65325608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4390" cy="1036320"/>
                          <a:chOff x="0" y="0"/>
                          <a:chExt cx="2104390" cy="1036320"/>
                        </a:xfrm>
                      </wpg:grpSpPr>
                      <pic:pic xmlns:pic="http://schemas.openxmlformats.org/drawingml/2006/picture">
                        <pic:nvPicPr>
                          <pic:cNvPr id="1795122175" name="Picture 17" descr="A clock with numbers and a price t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3960" y="0"/>
                            <a:ext cx="900430" cy="1036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411731" name="Arrow: Right 18"/>
                        <wps:cNvSpPr/>
                        <wps:spPr>
                          <a:xfrm>
                            <a:off x="868680" y="476250"/>
                            <a:ext cx="334010" cy="35052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0288556" name="Picture 20" descr="A clock with numbers and a blu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981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83101E" id="Group 21" o:spid="_x0000_s1026" style="position:absolute;margin-left:-24pt;margin-top:-4.8pt;width:165.7pt;height:81.6pt;z-index:252162048" coordsize="21043,10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">
                <v:shape id="Picture 17" o:spid="_x0000_s1027" type="#_x0000_t75" alt="A clock with numbers and a price tag&#10;&#10;Description automatically generated" style="position:absolute;left:12039;width:9004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">
                  <v:imagedata r:id="rId94" o:title="A clock with numbers and a price tag&#10;&#10;Description automatically generated"/>
                </v:shape>
                <v:shape id="Arrow: Right 18" o:spid="_x0000_s1028" type="#_x0000_t13" style="position:absolute;left:8686;top:4762;width:3340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" adj="10800" fillcolor="#4472c4 [3204]" strokecolor="#09101d [484]" strokeweight="1pt"/>
                <v:shape id="Picture 20" o:spid="_x0000_s1029" type="#_x0000_t75" alt="A clock with numbers and a blue background&#10;&#10;Description automatically generated" style="position:absolute;width:8534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">
                  <v:imagedata r:id="rId98" o:title="A clock with numbers and a blue background&#10;&#10;Description automatically generated"/>
                </v:shape>
              </v:group>
            </w:pict>
          </mc:Fallback>
        </mc:AlternateContent>
      </w:r>
      <w:r w:rsidR="004D2312">
        <w:t xml:space="preserve">The </w:t>
      </w:r>
      <w:r>
        <w:t xml:space="preserve">DSS </w:t>
      </w:r>
      <w:r w:rsidR="004D2312">
        <w:t xml:space="preserve">phone line is open </w:t>
      </w:r>
      <w:r w:rsidR="00ED629A">
        <w:t xml:space="preserve">9.30 am </w:t>
      </w:r>
      <w:r w:rsidR="00B33C1D">
        <w:t xml:space="preserve">in the morning </w:t>
      </w:r>
      <w:r w:rsidR="00ED629A">
        <w:t xml:space="preserve">to 5 pm </w:t>
      </w:r>
      <w:r w:rsidR="00B33C1D">
        <w:t xml:space="preserve">in the evening </w:t>
      </w:r>
      <w:r w:rsidR="00ED629A">
        <w:t>on</w:t>
      </w:r>
      <w:r w:rsidR="000265DC">
        <w:t>:</w:t>
      </w:r>
    </w:p>
    <w:p w14:paraId="68443AF7" w14:textId="55B68522" w:rsidR="00ED629A" w:rsidRDefault="00D32B00" w:rsidP="00541929">
      <w:pPr>
        <w:pStyle w:val="ListParagraph"/>
        <w:numPr>
          <w:ilvl w:val="0"/>
          <w:numId w:val="44"/>
        </w:numPr>
        <w:ind w:left="4253" w:hanging="567"/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267995C0" wp14:editId="4E3F918E">
            <wp:simplePos x="0" y="0"/>
            <wp:positionH relativeFrom="column">
              <wp:posOffset>-335280</wp:posOffset>
            </wp:positionH>
            <wp:positionV relativeFrom="paragraph">
              <wp:posOffset>350520</wp:posOffset>
            </wp:positionV>
            <wp:extent cx="2134870" cy="306307"/>
            <wp:effectExtent l="0" t="0" r="0" b="0"/>
            <wp:wrapNone/>
            <wp:docPr id="877868158" name="Picture 12" descr="A blue and white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68158" name="Picture 12" descr="A blue and white notebook with writing on i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9" b="54783"/>
                    <a:stretch/>
                  </pic:blipFill>
                  <pic:spPr bwMode="auto">
                    <a:xfrm>
                      <a:off x="0" y="0"/>
                      <a:ext cx="2134870" cy="30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29A">
        <w:t>Wednesday.</w:t>
      </w:r>
      <w:r w:rsidRPr="00D32B00">
        <w:rPr>
          <w:noProof/>
        </w:rPr>
        <w:t xml:space="preserve"> </w:t>
      </w:r>
    </w:p>
    <w:bookmarkEnd w:id="3"/>
    <w:p w14:paraId="231E5410" w14:textId="4A6DE660" w:rsidR="000265DC" w:rsidRDefault="000265DC" w:rsidP="004D2312">
      <w:pPr>
        <w:rPr>
          <w:rFonts w:eastAsia="Times New Roman" w:cs="Arial"/>
          <w:color w:val="000000"/>
          <w:szCs w:val="32"/>
          <w:lang w:val="en-GB" w:eastAsia="en-NZ"/>
        </w:rPr>
      </w:pPr>
    </w:p>
    <w:p w14:paraId="548D5E78" w14:textId="77777777" w:rsidR="000265DC" w:rsidRDefault="000265DC" w:rsidP="004D2312">
      <w:pPr>
        <w:rPr>
          <w:rFonts w:eastAsia="Times New Roman" w:cs="Arial"/>
          <w:color w:val="000000"/>
          <w:szCs w:val="32"/>
          <w:lang w:val="en-GB" w:eastAsia="en-NZ"/>
        </w:rPr>
      </w:pPr>
    </w:p>
    <w:p w14:paraId="01CFA5C4" w14:textId="5D8BBAE2" w:rsidR="004D2312" w:rsidRPr="00EF59FC" w:rsidRDefault="004D2312" w:rsidP="004D2312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/>
          <w:noProof/>
          <w:sz w:val="28"/>
          <w:lang w:val="en-GB"/>
        </w:rPr>
        <w:drawing>
          <wp:anchor distT="0" distB="0" distL="114300" distR="114300" simplePos="0" relativeHeight="252139520" behindDoc="0" locked="0" layoutInCell="1" allowOverlap="1" wp14:anchorId="63C27B08" wp14:editId="5DD1B332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16170BD9" w14:textId="77777777" w:rsidR="004D2312" w:rsidRPr="00EF59FC" w:rsidRDefault="004D2312" w:rsidP="004D2312">
      <w:pPr>
        <w:rPr>
          <w:rFonts w:eastAsia="Times New Roman" w:cs="Arial"/>
          <w:sz w:val="26"/>
          <w:szCs w:val="32"/>
          <w:lang w:val="en-GB" w:eastAsia="en-NZ"/>
        </w:rPr>
      </w:pPr>
    </w:p>
    <w:p w14:paraId="0D2E4DCB" w14:textId="77777777" w:rsidR="004D2312" w:rsidRPr="00EF59FC" w:rsidRDefault="004D2312" w:rsidP="004D2312">
      <w:pPr>
        <w:numPr>
          <w:ilvl w:val="0"/>
          <w:numId w:val="42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/>
          <w:noProof/>
          <w:sz w:val="28"/>
          <w:lang w:val="en-GB"/>
        </w:rPr>
        <w:drawing>
          <wp:anchor distT="0" distB="0" distL="114300" distR="114300" simplePos="0" relativeHeight="252138496" behindDoc="0" locked="0" layoutInCell="1" allowOverlap="1" wp14:anchorId="3436CCEB" wp14:editId="44CBE9B6">
            <wp:simplePos x="0" y="0"/>
            <wp:positionH relativeFrom="column">
              <wp:posOffset>-157006</wp:posOffset>
            </wp:positionH>
            <wp:positionV relativeFrom="paragraph">
              <wp:posOffset>335744</wp:posOffset>
            </wp:positionV>
            <wp:extent cx="1447800" cy="1447800"/>
            <wp:effectExtent l="0" t="0" r="0" b="0"/>
            <wp:wrapThrough wrapText="bothSides">
              <wp:wrapPolygon edited="0">
                <wp:start x="9947" y="0"/>
                <wp:lineTo x="3979" y="5116"/>
                <wp:lineTo x="2842" y="6537"/>
                <wp:lineTo x="568" y="9663"/>
                <wp:lineTo x="568" y="10516"/>
                <wp:lineTo x="4263" y="14211"/>
                <wp:lineTo x="0" y="17905"/>
                <wp:lineTo x="0" y="21316"/>
                <wp:lineTo x="21316" y="21316"/>
                <wp:lineTo x="21316" y="17905"/>
                <wp:lineTo x="20179" y="14211"/>
                <wp:lineTo x="18474" y="9947"/>
                <wp:lineTo x="14779" y="5116"/>
                <wp:lineTo x="14211" y="2274"/>
                <wp:lineTo x="12789" y="0"/>
                <wp:lineTo x="9947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446B1394" w14:textId="77777777" w:rsidR="004D2312" w:rsidRPr="00EF59FC" w:rsidRDefault="004D2312" w:rsidP="004D2312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5ADADC65" w14:textId="77777777" w:rsidR="004D2312" w:rsidRPr="00EF59FC" w:rsidRDefault="004D2312" w:rsidP="004D2312">
      <w:pPr>
        <w:numPr>
          <w:ilvl w:val="0"/>
          <w:numId w:val="42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19460169" w14:textId="77777777" w:rsidR="004D2312" w:rsidRPr="00EF59FC" w:rsidRDefault="004D2312" w:rsidP="004D2312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2DB0D025" w14:textId="77777777" w:rsidR="004D2312" w:rsidRPr="00EF59FC" w:rsidRDefault="004D2312" w:rsidP="004D2312">
      <w:pPr>
        <w:numPr>
          <w:ilvl w:val="0"/>
          <w:numId w:val="42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732DDB5A" w14:textId="77777777" w:rsidR="004D2312" w:rsidRPr="00EF59FC" w:rsidRDefault="004D2312" w:rsidP="004D2312">
      <w:pPr>
        <w:rPr>
          <w:rFonts w:eastAsia="Times New Roman" w:cs="Arial"/>
          <w:szCs w:val="32"/>
        </w:rPr>
      </w:pPr>
    </w:p>
    <w:p w14:paraId="41450993" w14:textId="77777777" w:rsidR="004D2312" w:rsidRPr="00EF59FC" w:rsidRDefault="004D2312" w:rsidP="004D2312">
      <w:pPr>
        <w:rPr>
          <w:rFonts w:eastAsia="Times New Roman" w:cs="Arial"/>
          <w:b/>
          <w:bCs/>
          <w:szCs w:val="32"/>
        </w:rPr>
      </w:pPr>
    </w:p>
    <w:p w14:paraId="108D2C3D" w14:textId="77777777" w:rsidR="004D2312" w:rsidRPr="00EF59FC" w:rsidRDefault="004D2312" w:rsidP="004D2312">
      <w:pPr>
        <w:rPr>
          <w:rFonts w:eastAsia="Times New Roman" w:cs="Arial"/>
          <w:szCs w:val="32"/>
        </w:rPr>
      </w:pPr>
      <w:r w:rsidRPr="00EF59FC">
        <w:rPr>
          <w:rFonts w:eastAsia="Times New Roman"/>
          <w:noProof/>
          <w:sz w:val="28"/>
          <w:lang w:val="en-GB"/>
        </w:rPr>
        <w:drawing>
          <wp:anchor distT="0" distB="0" distL="114300" distR="114300" simplePos="0" relativeHeight="252137472" behindDoc="0" locked="0" layoutInCell="1" allowOverlap="1" wp14:anchorId="46377C57" wp14:editId="0F943BEF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1207827" cy="1257871"/>
            <wp:effectExtent l="0" t="0" r="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74" cy="125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12E6DFDA" w14:textId="77777777" w:rsidR="004D2312" w:rsidRPr="00EF59FC" w:rsidRDefault="004D2312" w:rsidP="004D2312">
      <w:pPr>
        <w:rPr>
          <w:rFonts w:eastAsia="Times New Roman" w:cs="Arial"/>
          <w:szCs w:val="32"/>
        </w:rPr>
      </w:pPr>
    </w:p>
    <w:p w14:paraId="3E2670CF" w14:textId="77777777" w:rsidR="004D2312" w:rsidRPr="00A638E2" w:rsidRDefault="004D2312" w:rsidP="004D2312"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6ECC98FF" w14:textId="02FC4113" w:rsidR="004D2312" w:rsidRDefault="004D2312">
      <w:pPr>
        <w:spacing w:line="240" w:lineRule="auto"/>
        <w:ind w:left="0"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sz w:val="28"/>
          <w:szCs w:val="28"/>
          <w:lang w:eastAsia="en-NZ"/>
        </w:rPr>
        <w:br w:type="page"/>
      </w:r>
    </w:p>
    <w:p w14:paraId="705347DB" w14:textId="77777777" w:rsidR="004D2312" w:rsidRPr="004D2312" w:rsidRDefault="004D2312" w:rsidP="004D2312">
      <w:pPr>
        <w:ind w:left="2880"/>
        <w:rPr>
          <w:rFonts w:eastAsia="Times New Roman" w:cs="Arial"/>
          <w:szCs w:val="32"/>
          <w:lang w:eastAsia="en-NZ"/>
        </w:rPr>
      </w:pPr>
      <w:r w:rsidRPr="004D2312">
        <w:rPr>
          <w:noProof/>
          <w:szCs w:val="32"/>
        </w:rPr>
        <w:lastRenderedPageBreak/>
        <w:drawing>
          <wp:anchor distT="0" distB="0" distL="114300" distR="114300" simplePos="0" relativeHeight="252141568" behindDoc="0" locked="0" layoutInCell="1" allowOverlap="1" wp14:anchorId="610EE488" wp14:editId="50D47B53">
            <wp:simplePos x="0" y="0"/>
            <wp:positionH relativeFrom="margin">
              <wp:posOffset>-127337</wp:posOffset>
            </wp:positionH>
            <wp:positionV relativeFrom="paragraph">
              <wp:posOffset>564515</wp:posOffset>
            </wp:positionV>
            <wp:extent cx="1859280" cy="631087"/>
            <wp:effectExtent l="0" t="0" r="7620" b="0"/>
            <wp:wrapNone/>
            <wp:docPr id="2048898593" name="Picture 1" descr="Visual description: A green Disability Support Services logo sits to the left of the Ministry of Social Development logo with the New Zealand Government crest in black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0197" name="Picture 1" descr="Visual description: A green Disability Support Services logo sits to the left of the Ministry of Social Development logo with the New Zealand Government crest in black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24"/>
                    <a:stretch/>
                  </pic:blipFill>
                  <pic:spPr bwMode="auto">
                    <a:xfrm>
                      <a:off x="0" y="0"/>
                      <a:ext cx="1859280" cy="6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312">
        <w:rPr>
          <w:noProof/>
          <w:szCs w:val="32"/>
        </w:rPr>
        <w:drawing>
          <wp:anchor distT="0" distB="0" distL="114300" distR="114300" simplePos="0" relativeHeight="252142592" behindDoc="0" locked="0" layoutInCell="1" allowOverlap="1" wp14:anchorId="372B9050" wp14:editId="028C0A27">
            <wp:simplePos x="0" y="0"/>
            <wp:positionH relativeFrom="margin">
              <wp:posOffset>-243840</wp:posOffset>
            </wp:positionH>
            <wp:positionV relativeFrom="paragraph">
              <wp:posOffset>-137160</wp:posOffset>
            </wp:positionV>
            <wp:extent cx="1974575" cy="640784"/>
            <wp:effectExtent l="0" t="0" r="6985" b="6985"/>
            <wp:wrapNone/>
            <wp:docPr id="1151921600" name="Picture 1" descr="Visual description: A green Disability Support Services logo sits to the left of the Ministry of Social Development logo with the New Zealand Government crest in black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0197" name="Picture 1" descr="Visual description: A green Disability Support Services logo sits to the left of the Ministry of Social Development logo with the New Zealand Government crest in black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5"/>
                    <a:stretch/>
                  </pic:blipFill>
                  <pic:spPr bwMode="auto">
                    <a:xfrm>
                      <a:off x="0" y="0"/>
                      <a:ext cx="1974575" cy="64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312">
        <w:rPr>
          <w:rFonts w:eastAsia="Times New Roman"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316930FC" wp14:editId="3B53B47A">
                <wp:simplePos x="0" y="0"/>
                <wp:positionH relativeFrom="margin">
                  <wp:posOffset>-335280</wp:posOffset>
                </wp:positionH>
                <wp:positionV relativeFrom="paragraph">
                  <wp:posOffset>-259080</wp:posOffset>
                </wp:positionV>
                <wp:extent cx="6234430" cy="906780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678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741DC" id="Rectangle: Rounded Corners 24" o:spid="_x0000_s1026" style="position:absolute;margin-left:-26.4pt;margin-top:-20.4pt;width:490.9pt;height:714pt;z-index:-2514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" filled="f" strokecolor="windowText">
                <w10:wrap anchorx="margin"/>
              </v:rect>
            </w:pict>
          </mc:Fallback>
        </mc:AlternateContent>
      </w:r>
      <w:r w:rsidR="00316DBA" w:rsidRPr="004D2312">
        <w:rPr>
          <w:rFonts w:eastAsia="Times New Roman" w:cs="Arial"/>
          <w:szCs w:val="32"/>
          <w:lang w:eastAsia="en-NZ"/>
        </w:rPr>
        <w:t xml:space="preserve">This information has been written by </w:t>
      </w:r>
      <w:r w:rsidRPr="004D2312">
        <w:rPr>
          <w:rFonts w:eastAsia="Times New Roman" w:cs="Arial"/>
          <w:szCs w:val="32"/>
          <w:lang w:eastAsia="en-NZ"/>
        </w:rPr>
        <w:t xml:space="preserve">Ministry of Social Development – </w:t>
      </w:r>
    </w:p>
    <w:p w14:paraId="440B169E" w14:textId="3AD2F4B4" w:rsidR="004D2312" w:rsidRPr="004D2312" w:rsidRDefault="004D2312" w:rsidP="004D2312">
      <w:pPr>
        <w:ind w:left="2880"/>
        <w:rPr>
          <w:rFonts w:eastAsia="Times New Roman" w:cs="Arial"/>
          <w:sz w:val="26"/>
          <w:szCs w:val="26"/>
          <w:lang w:eastAsia="en-NZ"/>
        </w:rPr>
      </w:pPr>
      <w:r w:rsidRPr="004D2312">
        <w:rPr>
          <w:rFonts w:eastAsia="Times New Roman" w:cs="Arial"/>
          <w:szCs w:val="32"/>
          <w:lang w:eastAsia="en-NZ"/>
        </w:rPr>
        <w:t>Disability Support Services.</w:t>
      </w:r>
      <w:r w:rsidR="00B33C8F" w:rsidRPr="004D2312">
        <w:rPr>
          <w:rFonts w:eastAsia="Times New Roman" w:cs="Arial"/>
          <w:szCs w:val="32"/>
          <w:lang w:eastAsia="en-NZ"/>
        </w:rPr>
        <w:br/>
      </w:r>
    </w:p>
    <w:p w14:paraId="1C0E71B0" w14:textId="77777777" w:rsidR="00316DBA" w:rsidRPr="004D2312" w:rsidRDefault="00316DBA" w:rsidP="004D2312">
      <w:pPr>
        <w:ind w:left="2835"/>
        <w:rPr>
          <w:rFonts w:eastAsia="Times New Roman" w:cs="Arial"/>
          <w:szCs w:val="32"/>
          <w:lang w:eastAsia="en-NZ"/>
        </w:rPr>
      </w:pPr>
      <w:r w:rsidRPr="004D2312">
        <w:rPr>
          <w:rFonts w:eastAsia="Times New Roman" w:cs="Times New Roman"/>
          <w:noProof/>
          <w:szCs w:val="32"/>
        </w:rPr>
        <w:drawing>
          <wp:anchor distT="0" distB="0" distL="114300" distR="114300" simplePos="0" relativeHeight="251830272" behindDoc="0" locked="0" layoutInCell="1" allowOverlap="1" wp14:anchorId="57326D35" wp14:editId="3E13C6B5">
            <wp:simplePos x="0" y="0"/>
            <wp:positionH relativeFrom="margin">
              <wp:posOffset>0</wp:posOffset>
            </wp:positionH>
            <wp:positionV relativeFrom="paragraph">
              <wp:posOffset>382905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312">
        <w:rPr>
          <w:rFonts w:eastAsia="Times New Roman" w:cs="Arial"/>
          <w:szCs w:val="32"/>
          <w:lang w:eastAsia="en-NZ"/>
        </w:rPr>
        <w:t>It has been translated into Easy Read by the Make it Easy Kia Māmā Mai service of People First New Zealand Ngā Tāngata Tuatahi.</w:t>
      </w:r>
    </w:p>
    <w:p w14:paraId="07C7FB00" w14:textId="2993E835" w:rsidR="004D2312" w:rsidRPr="004D2312" w:rsidRDefault="004D2312" w:rsidP="004D2312">
      <w:pPr>
        <w:ind w:left="2835"/>
        <w:rPr>
          <w:rFonts w:eastAsia="Times New Roman" w:cs="Arial"/>
          <w:sz w:val="26"/>
          <w:szCs w:val="26"/>
          <w:lang w:eastAsia="en-NZ"/>
        </w:rPr>
      </w:pPr>
      <w:r w:rsidRPr="004D2312">
        <w:rPr>
          <w:rFonts w:eastAsia="Times New Roman" w:cs="Times New Roman"/>
          <w:noProof/>
          <w:sz w:val="26"/>
          <w:szCs w:val="26"/>
        </w:rPr>
        <w:drawing>
          <wp:anchor distT="0" distB="0" distL="114300" distR="114300" simplePos="0" relativeHeight="251829248" behindDoc="0" locked="0" layoutInCell="1" allowOverlap="1" wp14:anchorId="0AFC07F7" wp14:editId="153F7262">
            <wp:simplePos x="0" y="0"/>
            <wp:positionH relativeFrom="margin">
              <wp:posOffset>-40811</wp:posOffset>
            </wp:positionH>
            <wp:positionV relativeFrom="paragraph">
              <wp:posOffset>422910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91B2A" w14:textId="3AEF421C" w:rsidR="00316DBA" w:rsidRPr="004D2312" w:rsidRDefault="00316DBA" w:rsidP="004D2312">
      <w:pPr>
        <w:ind w:left="2835"/>
        <w:rPr>
          <w:rFonts w:eastAsia="Times New Roman" w:cs="Arial"/>
          <w:szCs w:val="32"/>
          <w:lang w:eastAsia="en-NZ"/>
        </w:rPr>
      </w:pPr>
      <w:r w:rsidRPr="004D2312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43A3EC01" w14:textId="685B7DD0" w:rsidR="00316DBA" w:rsidRPr="004D2312" w:rsidRDefault="00316DBA" w:rsidP="004D2312">
      <w:pPr>
        <w:ind w:left="2835"/>
        <w:rPr>
          <w:rFonts w:eastAsia="Times New Roman" w:cs="Arial"/>
          <w:sz w:val="26"/>
          <w:szCs w:val="26"/>
          <w:lang w:eastAsia="en-NZ"/>
        </w:rPr>
      </w:pPr>
    </w:p>
    <w:p w14:paraId="02A1C2BA" w14:textId="18F689E7" w:rsidR="00316DBA" w:rsidRPr="004D2312" w:rsidRDefault="004D2312" w:rsidP="004D2312">
      <w:pPr>
        <w:ind w:left="2835"/>
        <w:rPr>
          <w:rFonts w:eastAsia="Times New Roman" w:cs="Arial"/>
          <w:szCs w:val="32"/>
          <w:lang w:eastAsia="en-NZ"/>
        </w:rPr>
      </w:pPr>
      <w:r w:rsidRPr="004D2312">
        <w:rPr>
          <w:rFonts w:ascii="Calibri" w:eastAsia="Times New Roman" w:hAnsi="Calibri" w:cs="Times New Roman"/>
          <w:noProof/>
          <w:sz w:val="26"/>
          <w:szCs w:val="26"/>
          <w:lang w:eastAsia="en-NZ"/>
        </w:rPr>
        <w:drawing>
          <wp:anchor distT="0" distB="0" distL="114300" distR="114300" simplePos="0" relativeHeight="251826176" behindDoc="0" locked="0" layoutInCell="1" allowOverlap="1" wp14:anchorId="46FEC110" wp14:editId="466C144D">
            <wp:simplePos x="0" y="0"/>
            <wp:positionH relativeFrom="margin">
              <wp:posOffset>339090</wp:posOffset>
            </wp:positionH>
            <wp:positionV relativeFrom="paragraph">
              <wp:posOffset>81280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4D2312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p w14:paraId="12B7FD50" w14:textId="349E51FE" w:rsidR="00316DBA" w:rsidRPr="004D2312" w:rsidRDefault="004D2312" w:rsidP="00316DBA">
      <w:pPr>
        <w:ind w:left="2835"/>
        <w:rPr>
          <w:rFonts w:eastAsia="Times New Roman" w:cs="Arial"/>
          <w:szCs w:val="32"/>
          <w:lang w:eastAsia="en-NZ"/>
        </w:rPr>
      </w:pPr>
      <w:r w:rsidRPr="004D2312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2320" behindDoc="0" locked="0" layoutInCell="1" allowOverlap="1" wp14:anchorId="06FEFF27" wp14:editId="7A532CDE">
            <wp:simplePos x="0" y="0"/>
            <wp:positionH relativeFrom="column">
              <wp:posOffset>74295</wp:posOffset>
            </wp:positionH>
            <wp:positionV relativeFrom="paragraph">
              <wp:posOffset>135890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15868" w14:textId="464FE879" w:rsidR="004D2312" w:rsidRDefault="00316DBA" w:rsidP="005D3F4A">
      <w:pPr>
        <w:ind w:left="2835"/>
        <w:rPr>
          <w:rFonts w:eastAsia="Times New Roman" w:cs="Arial"/>
          <w:szCs w:val="32"/>
          <w:lang w:eastAsia="en-NZ"/>
        </w:rPr>
      </w:pPr>
      <w:r w:rsidRPr="004D2312">
        <w:rPr>
          <w:rFonts w:eastAsia="Times New Roman" w:cs="Arial"/>
          <w:szCs w:val="32"/>
          <w:lang w:eastAsia="en-NZ"/>
        </w:rPr>
        <w:t>Make it Easy uses images from:</w:t>
      </w:r>
    </w:p>
    <w:p w14:paraId="1DB38A8E" w14:textId="02964393" w:rsidR="00316DBA" w:rsidRPr="004D2312" w:rsidRDefault="004D2312" w:rsidP="00D56470">
      <w:pPr>
        <w:numPr>
          <w:ilvl w:val="0"/>
          <w:numId w:val="13"/>
        </w:numPr>
        <w:spacing w:line="240" w:lineRule="auto"/>
        <w:ind w:left="3402" w:hanging="522"/>
        <w:rPr>
          <w:rFonts w:eastAsia="Times New Roman" w:cs="Arial"/>
          <w:szCs w:val="32"/>
          <w:lang w:eastAsia="en-NZ"/>
        </w:rPr>
      </w:pPr>
      <w:r w:rsidRPr="004D2312">
        <w:rPr>
          <w:rFonts w:ascii="Calibri" w:eastAsia="Times New Roman" w:hAnsi="Calibri" w:cs="Times New Roman"/>
          <w:noProof/>
          <w:szCs w:val="32"/>
          <w:lang w:eastAsia="en-NZ"/>
        </w:rPr>
        <w:drawing>
          <wp:anchor distT="0" distB="0" distL="114300" distR="114300" simplePos="0" relativeHeight="251831296" behindDoc="1" locked="0" layoutInCell="1" allowOverlap="1" wp14:anchorId="34E8CB80" wp14:editId="17BAF4EF">
            <wp:simplePos x="0" y="0"/>
            <wp:positionH relativeFrom="margin">
              <wp:posOffset>161925</wp:posOffset>
            </wp:positionH>
            <wp:positionV relativeFrom="paragraph">
              <wp:posOffset>81280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4D2312">
        <w:rPr>
          <w:rFonts w:eastAsia="Times New Roman" w:cs="Arial"/>
          <w:szCs w:val="32"/>
          <w:lang w:eastAsia="en-NZ"/>
        </w:rPr>
        <w:t>Photosymbols</w:t>
      </w:r>
    </w:p>
    <w:p w14:paraId="41D17341" w14:textId="77777777" w:rsidR="004D2312" w:rsidRPr="00D56470" w:rsidRDefault="004D2312" w:rsidP="00D56470">
      <w:pPr>
        <w:spacing w:line="240" w:lineRule="auto"/>
        <w:ind w:left="3402" w:hanging="522"/>
        <w:rPr>
          <w:rFonts w:eastAsia="Times New Roman" w:cs="Arial"/>
          <w:sz w:val="14"/>
          <w:szCs w:val="14"/>
          <w:lang w:eastAsia="en-NZ"/>
        </w:rPr>
      </w:pPr>
    </w:p>
    <w:p w14:paraId="562104E1" w14:textId="3DA0184F" w:rsidR="00316DBA" w:rsidRPr="004D2312" w:rsidRDefault="00316DBA" w:rsidP="00D56470">
      <w:pPr>
        <w:numPr>
          <w:ilvl w:val="0"/>
          <w:numId w:val="13"/>
        </w:numPr>
        <w:spacing w:line="240" w:lineRule="auto"/>
        <w:ind w:left="3402" w:hanging="522"/>
        <w:rPr>
          <w:rFonts w:eastAsia="Times New Roman" w:cs="Arial"/>
          <w:szCs w:val="32"/>
          <w:lang w:eastAsia="en-NZ"/>
        </w:rPr>
      </w:pPr>
      <w:r w:rsidRPr="004D2312">
        <w:rPr>
          <w:rFonts w:eastAsia="Times New Roman" w:cs="Arial"/>
          <w:szCs w:val="32"/>
          <w:lang w:eastAsia="en-NZ"/>
        </w:rPr>
        <w:t>Change Images</w:t>
      </w:r>
    </w:p>
    <w:p w14:paraId="67B8A997" w14:textId="77777777" w:rsidR="004D2312" w:rsidRPr="00D56470" w:rsidRDefault="004D2312" w:rsidP="00D56470">
      <w:pPr>
        <w:spacing w:line="240" w:lineRule="auto"/>
        <w:ind w:left="3402" w:hanging="522"/>
        <w:rPr>
          <w:rFonts w:eastAsia="Times New Roman" w:cs="Times New Roman"/>
          <w:sz w:val="18"/>
          <w:szCs w:val="18"/>
          <w:shd w:val="clear" w:color="auto" w:fill="FFFFFF"/>
        </w:rPr>
      </w:pPr>
    </w:p>
    <w:p w14:paraId="562183C2" w14:textId="1B3F5550" w:rsidR="004D2312" w:rsidRDefault="004D2312" w:rsidP="00D56470">
      <w:pPr>
        <w:numPr>
          <w:ilvl w:val="0"/>
          <w:numId w:val="13"/>
        </w:numPr>
        <w:spacing w:line="240" w:lineRule="auto"/>
        <w:ind w:left="3402" w:hanging="522"/>
        <w:rPr>
          <w:rFonts w:eastAsia="Times New Roman" w:cs="Times New Roman"/>
          <w:szCs w:val="32"/>
          <w:shd w:val="clear" w:color="auto" w:fill="FFFFFF"/>
        </w:rPr>
      </w:pPr>
      <w:r w:rsidRPr="004D2312">
        <w:rPr>
          <w:rFonts w:eastAsia="Times New Roman" w:cs="Times New Roman"/>
          <w:noProof/>
          <w:szCs w:val="32"/>
          <w:shd w:val="clear" w:color="auto" w:fill="FFFFFF"/>
        </w:rPr>
        <w:drawing>
          <wp:anchor distT="0" distB="0" distL="114300" distR="114300" simplePos="0" relativeHeight="251833344" behindDoc="0" locked="0" layoutInCell="1" allowOverlap="1" wp14:anchorId="13EC50F7" wp14:editId="63ED3BC1">
            <wp:simplePos x="0" y="0"/>
            <wp:positionH relativeFrom="column">
              <wp:posOffset>752475</wp:posOffset>
            </wp:positionH>
            <wp:positionV relativeFrom="paragraph">
              <wp:posOffset>135890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4D2312">
        <w:rPr>
          <w:rFonts w:eastAsia="Times New Roman" w:cs="Times New Roman"/>
          <w:noProof/>
          <w:szCs w:val="32"/>
        </w:rPr>
        <w:drawing>
          <wp:anchor distT="0" distB="0" distL="114300" distR="114300" simplePos="0" relativeHeight="251835392" behindDoc="0" locked="0" layoutInCell="1" allowOverlap="1" wp14:anchorId="12657F5F" wp14:editId="4DF22958">
            <wp:simplePos x="0" y="0"/>
            <wp:positionH relativeFrom="column">
              <wp:posOffset>-95250</wp:posOffset>
            </wp:positionH>
            <wp:positionV relativeFrom="paragraph">
              <wp:posOffset>137795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4D2312">
        <w:rPr>
          <w:rFonts w:eastAsia="Times New Roman" w:cs="Arial"/>
          <w:szCs w:val="32"/>
          <w:lang w:eastAsia="en-NZ"/>
        </w:rPr>
        <w:t>Huriana</w:t>
      </w:r>
      <w:r w:rsidR="00316DBA" w:rsidRPr="004D2312">
        <w:rPr>
          <w:rFonts w:eastAsia="Times New Roman" w:cs="Times New Roman"/>
          <w:szCs w:val="32"/>
          <w:shd w:val="clear" w:color="auto" w:fill="FFFFFF"/>
        </w:rPr>
        <w:t xml:space="preserve"> Kopeke-Te Aho</w:t>
      </w:r>
    </w:p>
    <w:p w14:paraId="64928373" w14:textId="77777777" w:rsidR="004D2312" w:rsidRPr="00D56470" w:rsidRDefault="004D2312" w:rsidP="00D56470">
      <w:pPr>
        <w:spacing w:line="240" w:lineRule="auto"/>
        <w:ind w:left="3402" w:hanging="522"/>
        <w:rPr>
          <w:rFonts w:eastAsia="Times New Roman" w:cs="Times New Roman"/>
          <w:sz w:val="16"/>
          <w:szCs w:val="16"/>
          <w:shd w:val="clear" w:color="auto" w:fill="FFFFFF"/>
        </w:rPr>
      </w:pPr>
    </w:p>
    <w:p w14:paraId="0024BA01" w14:textId="604C2774" w:rsidR="00316DBA" w:rsidRPr="004D2312" w:rsidRDefault="00316DBA" w:rsidP="00D56470">
      <w:pPr>
        <w:numPr>
          <w:ilvl w:val="0"/>
          <w:numId w:val="13"/>
        </w:numPr>
        <w:spacing w:line="240" w:lineRule="auto"/>
        <w:ind w:left="3402" w:hanging="522"/>
        <w:rPr>
          <w:rFonts w:eastAsia="Times New Roman" w:cs="Times New Roman"/>
          <w:szCs w:val="32"/>
          <w:shd w:val="clear" w:color="auto" w:fill="FFFFFF"/>
        </w:rPr>
      </w:pPr>
      <w:r w:rsidRPr="004D2312">
        <w:rPr>
          <w:rFonts w:eastAsia="Times New Roman" w:cs="Arial"/>
          <w:color w:val="000000"/>
          <w:szCs w:val="32"/>
          <w:shd w:val="clear" w:color="auto" w:fill="FFFFFF"/>
        </w:rPr>
        <w:t>SGC Image Works </w:t>
      </w:r>
    </w:p>
    <w:p w14:paraId="4F98E566" w14:textId="77777777" w:rsidR="004D2312" w:rsidRPr="00D56470" w:rsidRDefault="004D2312" w:rsidP="00D56470">
      <w:pPr>
        <w:spacing w:line="240" w:lineRule="auto"/>
        <w:ind w:left="3402" w:hanging="522"/>
        <w:rPr>
          <w:rFonts w:eastAsia="Times New Roman" w:cs="Arial"/>
          <w:color w:val="000000"/>
          <w:sz w:val="16"/>
          <w:szCs w:val="16"/>
          <w:shd w:val="clear" w:color="auto" w:fill="FFFFFF"/>
        </w:rPr>
      </w:pPr>
    </w:p>
    <w:p w14:paraId="54788855" w14:textId="39A276F3" w:rsidR="00316DBA" w:rsidRDefault="00316DBA" w:rsidP="00D56470">
      <w:pPr>
        <w:numPr>
          <w:ilvl w:val="0"/>
          <w:numId w:val="13"/>
        </w:numPr>
        <w:spacing w:line="240" w:lineRule="auto"/>
        <w:ind w:left="3402" w:hanging="522"/>
        <w:rPr>
          <w:rFonts w:eastAsia="Times New Roman" w:cs="Arial"/>
          <w:color w:val="000000"/>
          <w:szCs w:val="32"/>
          <w:shd w:val="clear" w:color="auto" w:fill="FFFFFF"/>
        </w:rPr>
      </w:pPr>
      <w:r w:rsidRPr="004D2312">
        <w:rPr>
          <w:rFonts w:eastAsia="Times New Roman" w:cs="Arial"/>
          <w:color w:val="000000"/>
          <w:szCs w:val="32"/>
          <w:shd w:val="clear" w:color="auto" w:fill="FFFFFF"/>
        </w:rPr>
        <w:t>T Wood</w:t>
      </w:r>
    </w:p>
    <w:p w14:paraId="01742107" w14:textId="77777777" w:rsidR="005D3F4A" w:rsidRPr="00D56470" w:rsidRDefault="005D3F4A" w:rsidP="00D56470">
      <w:pPr>
        <w:spacing w:line="240" w:lineRule="auto"/>
        <w:ind w:left="3402" w:hanging="522"/>
        <w:rPr>
          <w:rFonts w:eastAsia="Times New Roman" w:cs="Arial"/>
          <w:color w:val="000000"/>
          <w:sz w:val="16"/>
          <w:szCs w:val="16"/>
          <w:shd w:val="clear" w:color="auto" w:fill="FFFFFF"/>
        </w:rPr>
      </w:pPr>
    </w:p>
    <w:p w14:paraId="73D810CE" w14:textId="22591E84" w:rsidR="00316DBA" w:rsidRPr="004D2312" w:rsidRDefault="004D2312" w:rsidP="00D56470">
      <w:pPr>
        <w:numPr>
          <w:ilvl w:val="0"/>
          <w:numId w:val="13"/>
        </w:numPr>
        <w:spacing w:line="240" w:lineRule="auto"/>
        <w:ind w:left="3402" w:hanging="522"/>
        <w:rPr>
          <w:rFonts w:eastAsia="Times New Roman" w:cs="Arial"/>
          <w:szCs w:val="32"/>
          <w:lang w:eastAsia="en-NZ"/>
        </w:rPr>
      </w:pPr>
      <w:r w:rsidRPr="004D2312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4368" behindDoc="0" locked="0" layoutInCell="1" allowOverlap="1" wp14:anchorId="2B72B0B3" wp14:editId="12291FB5">
            <wp:simplePos x="0" y="0"/>
            <wp:positionH relativeFrom="column">
              <wp:posOffset>138430</wp:posOffset>
            </wp:positionH>
            <wp:positionV relativeFrom="paragraph">
              <wp:posOffset>50165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4D2312">
        <w:rPr>
          <w:rFonts w:eastAsia="Times New Roman" w:cs="Arial"/>
          <w:color w:val="000000"/>
          <w:szCs w:val="32"/>
          <w:shd w:val="clear" w:color="auto" w:fill="FFFFFF"/>
        </w:rPr>
        <w:t>Studio Rebeko</w:t>
      </w:r>
      <w:r>
        <w:rPr>
          <w:rFonts w:eastAsia="Times New Roman" w:cs="Arial"/>
          <w:szCs w:val="32"/>
          <w:lang w:eastAsia="en-NZ"/>
        </w:rPr>
        <w:t>.</w:t>
      </w:r>
    </w:p>
    <w:p w14:paraId="4309A167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sectPr w:rsidR="00316DBA" w:rsidRPr="00316DBA" w:rsidSect="00B33C8F">
      <w:footerReference w:type="even" r:id="rId110"/>
      <w:footerReference w:type="default" r:id="rId111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C3478"/>
        <w:left w:val="single" w:sz="24" w:space="24" w:color="4C3478"/>
        <w:bottom w:val="single" w:sz="24" w:space="24" w:color="4C3478"/>
        <w:right w:val="single" w:sz="24" w:space="24" w:color="4C3478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A7E666" w14:textId="77777777" w:rsidR="009444F0" w:rsidRDefault="009444F0">
      <w:pPr>
        <w:spacing w:line="240" w:lineRule="auto"/>
      </w:pPr>
      <w:r>
        <w:separator/>
      </w:r>
    </w:p>
  </w:endnote>
  <w:endnote w:type="continuationSeparator" w:id="0">
    <w:p w14:paraId="3E267D99" w14:textId="77777777" w:rsidR="009444F0" w:rsidRDefault="009444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266C3450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01FAB05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1EC4266D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602EF33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4C556F" w14:textId="77777777" w:rsidR="009444F0" w:rsidRDefault="009444F0">
      <w:pPr>
        <w:spacing w:line="240" w:lineRule="auto"/>
      </w:pPr>
      <w:r>
        <w:separator/>
      </w:r>
    </w:p>
  </w:footnote>
  <w:footnote w:type="continuationSeparator" w:id="0">
    <w:p w14:paraId="4D08A197" w14:textId="77777777" w:rsidR="009444F0" w:rsidRDefault="009444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F85A2D1C"/>
    <w:lvl w:ilvl="0" w:tplc="E2BE40D6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B1898"/>
    <w:multiLevelType w:val="hybridMultilevel"/>
    <w:tmpl w:val="C3C2A1A2"/>
    <w:lvl w:ilvl="0" w:tplc="2FA2DD86">
      <w:start w:val="1"/>
      <w:numFmt w:val="decimal"/>
      <w:lvlText w:val="%1."/>
      <w:lvlJc w:val="left"/>
      <w:pPr>
        <w:ind w:left="4613" w:hanging="360"/>
      </w:pPr>
      <w:rPr>
        <w:rFonts w:cstheme="minorBidi"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5333" w:hanging="360"/>
      </w:pPr>
    </w:lvl>
    <w:lvl w:ilvl="2" w:tplc="1409001B" w:tentative="1">
      <w:start w:val="1"/>
      <w:numFmt w:val="lowerRoman"/>
      <w:lvlText w:val="%3."/>
      <w:lvlJc w:val="right"/>
      <w:pPr>
        <w:ind w:left="6053" w:hanging="180"/>
      </w:pPr>
    </w:lvl>
    <w:lvl w:ilvl="3" w:tplc="1409000F" w:tentative="1">
      <w:start w:val="1"/>
      <w:numFmt w:val="decimal"/>
      <w:lvlText w:val="%4."/>
      <w:lvlJc w:val="left"/>
      <w:pPr>
        <w:ind w:left="6773" w:hanging="360"/>
      </w:pPr>
    </w:lvl>
    <w:lvl w:ilvl="4" w:tplc="14090019" w:tentative="1">
      <w:start w:val="1"/>
      <w:numFmt w:val="lowerLetter"/>
      <w:lvlText w:val="%5."/>
      <w:lvlJc w:val="left"/>
      <w:pPr>
        <w:ind w:left="7493" w:hanging="360"/>
      </w:pPr>
    </w:lvl>
    <w:lvl w:ilvl="5" w:tplc="1409001B" w:tentative="1">
      <w:start w:val="1"/>
      <w:numFmt w:val="lowerRoman"/>
      <w:lvlText w:val="%6."/>
      <w:lvlJc w:val="right"/>
      <w:pPr>
        <w:ind w:left="8213" w:hanging="180"/>
      </w:pPr>
    </w:lvl>
    <w:lvl w:ilvl="6" w:tplc="1409000F" w:tentative="1">
      <w:start w:val="1"/>
      <w:numFmt w:val="decimal"/>
      <w:lvlText w:val="%7."/>
      <w:lvlJc w:val="left"/>
      <w:pPr>
        <w:ind w:left="8933" w:hanging="360"/>
      </w:pPr>
    </w:lvl>
    <w:lvl w:ilvl="7" w:tplc="14090019" w:tentative="1">
      <w:start w:val="1"/>
      <w:numFmt w:val="lowerLetter"/>
      <w:lvlText w:val="%8."/>
      <w:lvlJc w:val="left"/>
      <w:pPr>
        <w:ind w:left="9653" w:hanging="360"/>
      </w:pPr>
    </w:lvl>
    <w:lvl w:ilvl="8" w:tplc="14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5" w15:restartNumberingAfterBreak="0">
    <w:nsid w:val="0B4C0C8D"/>
    <w:multiLevelType w:val="hybridMultilevel"/>
    <w:tmpl w:val="4CFE417A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6" w15:restartNumberingAfterBreak="0">
    <w:nsid w:val="0E435315"/>
    <w:multiLevelType w:val="hybridMultilevel"/>
    <w:tmpl w:val="FA60B6EA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7" w15:restartNumberingAfterBreak="0">
    <w:nsid w:val="0EDB27FA"/>
    <w:multiLevelType w:val="hybridMultilevel"/>
    <w:tmpl w:val="D61C77C8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8" w15:restartNumberingAfterBreak="0">
    <w:nsid w:val="11AD4494"/>
    <w:multiLevelType w:val="hybridMultilevel"/>
    <w:tmpl w:val="8206C84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9" w15:restartNumberingAfterBreak="0">
    <w:nsid w:val="13B40484"/>
    <w:multiLevelType w:val="hybridMultilevel"/>
    <w:tmpl w:val="68B41D9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 w15:restartNumberingAfterBreak="0">
    <w:nsid w:val="159E1340"/>
    <w:multiLevelType w:val="hybridMultilevel"/>
    <w:tmpl w:val="AC4EBAC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1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1D866139"/>
    <w:multiLevelType w:val="hybridMultilevel"/>
    <w:tmpl w:val="AB206F8E"/>
    <w:lvl w:ilvl="0" w:tplc="0809000F">
      <w:start w:val="1"/>
      <w:numFmt w:val="decimal"/>
      <w:lvlText w:val="%1."/>
      <w:lvlJc w:val="left"/>
      <w:pPr>
        <w:ind w:left="4253" w:hanging="567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12D1C"/>
    <w:multiLevelType w:val="hybridMultilevel"/>
    <w:tmpl w:val="B5C49680"/>
    <w:lvl w:ilvl="0" w:tplc="0809000F">
      <w:start w:val="1"/>
      <w:numFmt w:val="decimal"/>
      <w:lvlText w:val="%1."/>
      <w:lvlJc w:val="left"/>
      <w:pPr>
        <w:ind w:left="4253" w:hanging="567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2C503F19"/>
    <w:multiLevelType w:val="hybridMultilevel"/>
    <w:tmpl w:val="C9A07FB4"/>
    <w:lvl w:ilvl="0" w:tplc="232CC1F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6" w15:restartNumberingAfterBreak="0">
    <w:nsid w:val="2D6E05F6"/>
    <w:multiLevelType w:val="hybridMultilevel"/>
    <w:tmpl w:val="B178B66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7" w15:restartNumberingAfterBreak="0">
    <w:nsid w:val="324E1709"/>
    <w:multiLevelType w:val="hybridMultilevel"/>
    <w:tmpl w:val="07661D96"/>
    <w:lvl w:ilvl="0" w:tplc="5CEC1E62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8" w15:restartNumberingAfterBreak="0">
    <w:nsid w:val="32C0373F"/>
    <w:multiLevelType w:val="hybridMultilevel"/>
    <w:tmpl w:val="20D4BED0"/>
    <w:lvl w:ilvl="0" w:tplc="0809000F">
      <w:start w:val="1"/>
      <w:numFmt w:val="decimal"/>
      <w:lvlText w:val="%1."/>
      <w:lvlJc w:val="left"/>
      <w:pPr>
        <w:ind w:left="4253" w:hanging="567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8B23D3"/>
    <w:multiLevelType w:val="hybridMultilevel"/>
    <w:tmpl w:val="37A2D10C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0" w15:restartNumberingAfterBreak="0">
    <w:nsid w:val="34097145"/>
    <w:multiLevelType w:val="hybridMultilevel"/>
    <w:tmpl w:val="F0767136"/>
    <w:lvl w:ilvl="0" w:tplc="0809000F">
      <w:start w:val="1"/>
      <w:numFmt w:val="decimal"/>
      <w:lvlText w:val="%1."/>
      <w:lvlJc w:val="left"/>
      <w:pPr>
        <w:ind w:left="4253" w:hanging="567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D9236E"/>
    <w:multiLevelType w:val="hybridMultilevel"/>
    <w:tmpl w:val="2F400D7E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AE06C4"/>
    <w:multiLevelType w:val="hybridMultilevel"/>
    <w:tmpl w:val="5BF09B90"/>
    <w:lvl w:ilvl="0" w:tplc="E88AA14C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3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37434FB1"/>
    <w:multiLevelType w:val="hybridMultilevel"/>
    <w:tmpl w:val="104230A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5" w15:restartNumberingAfterBreak="0">
    <w:nsid w:val="3B2403E7"/>
    <w:multiLevelType w:val="hybridMultilevel"/>
    <w:tmpl w:val="4FD861C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6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45FA5B9D"/>
    <w:multiLevelType w:val="hybridMultilevel"/>
    <w:tmpl w:val="F822E1C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8" w15:restartNumberingAfterBreak="0">
    <w:nsid w:val="470137A3"/>
    <w:multiLevelType w:val="hybridMultilevel"/>
    <w:tmpl w:val="70A62D02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9" w15:restartNumberingAfterBreak="0">
    <w:nsid w:val="49EA6C44"/>
    <w:multiLevelType w:val="hybridMultilevel"/>
    <w:tmpl w:val="70642A64"/>
    <w:lvl w:ilvl="0" w:tplc="0809000F">
      <w:start w:val="1"/>
      <w:numFmt w:val="decimal"/>
      <w:lvlText w:val="%1."/>
      <w:lvlJc w:val="left"/>
      <w:pPr>
        <w:ind w:left="4253" w:hanging="567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1" w15:restartNumberingAfterBreak="0">
    <w:nsid w:val="4EA54E0E"/>
    <w:multiLevelType w:val="hybridMultilevel"/>
    <w:tmpl w:val="7B0276F2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650345"/>
    <w:multiLevelType w:val="hybridMultilevel"/>
    <w:tmpl w:val="3A148814"/>
    <w:lvl w:ilvl="0" w:tplc="C75A5DA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4" w15:restartNumberingAfterBreak="0">
    <w:nsid w:val="58921D78"/>
    <w:multiLevelType w:val="hybridMultilevel"/>
    <w:tmpl w:val="521C4CD2"/>
    <w:lvl w:ilvl="0" w:tplc="0809000F">
      <w:start w:val="1"/>
      <w:numFmt w:val="decimal"/>
      <w:lvlText w:val="%1."/>
      <w:lvlJc w:val="left"/>
      <w:pPr>
        <w:ind w:left="4406" w:hanging="360"/>
      </w:pPr>
    </w:lvl>
    <w:lvl w:ilvl="1" w:tplc="08090019" w:tentative="1">
      <w:start w:val="1"/>
      <w:numFmt w:val="lowerLetter"/>
      <w:lvlText w:val="%2."/>
      <w:lvlJc w:val="left"/>
      <w:pPr>
        <w:ind w:left="5126" w:hanging="360"/>
      </w:pPr>
    </w:lvl>
    <w:lvl w:ilvl="2" w:tplc="0809001B" w:tentative="1">
      <w:start w:val="1"/>
      <w:numFmt w:val="lowerRoman"/>
      <w:lvlText w:val="%3."/>
      <w:lvlJc w:val="right"/>
      <w:pPr>
        <w:ind w:left="5846" w:hanging="180"/>
      </w:pPr>
    </w:lvl>
    <w:lvl w:ilvl="3" w:tplc="0809000F" w:tentative="1">
      <w:start w:val="1"/>
      <w:numFmt w:val="decimal"/>
      <w:lvlText w:val="%4."/>
      <w:lvlJc w:val="left"/>
      <w:pPr>
        <w:ind w:left="6566" w:hanging="360"/>
      </w:pPr>
    </w:lvl>
    <w:lvl w:ilvl="4" w:tplc="08090019" w:tentative="1">
      <w:start w:val="1"/>
      <w:numFmt w:val="lowerLetter"/>
      <w:lvlText w:val="%5."/>
      <w:lvlJc w:val="left"/>
      <w:pPr>
        <w:ind w:left="7286" w:hanging="360"/>
      </w:pPr>
    </w:lvl>
    <w:lvl w:ilvl="5" w:tplc="0809001B" w:tentative="1">
      <w:start w:val="1"/>
      <w:numFmt w:val="lowerRoman"/>
      <w:lvlText w:val="%6."/>
      <w:lvlJc w:val="right"/>
      <w:pPr>
        <w:ind w:left="8006" w:hanging="180"/>
      </w:pPr>
    </w:lvl>
    <w:lvl w:ilvl="6" w:tplc="0809000F" w:tentative="1">
      <w:start w:val="1"/>
      <w:numFmt w:val="decimal"/>
      <w:lvlText w:val="%7."/>
      <w:lvlJc w:val="left"/>
      <w:pPr>
        <w:ind w:left="8726" w:hanging="360"/>
      </w:pPr>
    </w:lvl>
    <w:lvl w:ilvl="7" w:tplc="08090019" w:tentative="1">
      <w:start w:val="1"/>
      <w:numFmt w:val="lowerLetter"/>
      <w:lvlText w:val="%8."/>
      <w:lvlJc w:val="left"/>
      <w:pPr>
        <w:ind w:left="9446" w:hanging="360"/>
      </w:pPr>
    </w:lvl>
    <w:lvl w:ilvl="8" w:tplc="08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35" w15:restartNumberingAfterBreak="0">
    <w:nsid w:val="595F4D87"/>
    <w:multiLevelType w:val="hybridMultilevel"/>
    <w:tmpl w:val="5C8E2DA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6" w15:restartNumberingAfterBreak="0">
    <w:nsid w:val="5BC551AB"/>
    <w:multiLevelType w:val="hybridMultilevel"/>
    <w:tmpl w:val="444CA4B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7" w15:restartNumberingAfterBreak="0">
    <w:nsid w:val="5E897259"/>
    <w:multiLevelType w:val="hybridMultilevel"/>
    <w:tmpl w:val="085C04DC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8" w15:restartNumberingAfterBreak="0">
    <w:nsid w:val="603A57F2"/>
    <w:multiLevelType w:val="hybridMultilevel"/>
    <w:tmpl w:val="32F2BD3A"/>
    <w:lvl w:ilvl="0" w:tplc="E88AA14C">
      <w:start w:val="1"/>
      <w:numFmt w:val="decimal"/>
      <w:lvlText w:val="%1."/>
      <w:lvlJc w:val="left"/>
      <w:pPr>
        <w:ind w:left="440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39" w15:restartNumberingAfterBreak="0">
    <w:nsid w:val="6207726C"/>
    <w:multiLevelType w:val="hybridMultilevel"/>
    <w:tmpl w:val="F8C2D5A4"/>
    <w:lvl w:ilvl="0" w:tplc="92DECB2C">
      <w:numFmt w:val="bullet"/>
      <w:lvlText w:val="-"/>
      <w:lvlJc w:val="left"/>
      <w:pPr>
        <w:ind w:left="518" w:hanging="360"/>
      </w:pPr>
      <w:rPr>
        <w:rFonts w:ascii="Arial" w:eastAsiaTheme="maj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2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8" w:hanging="360"/>
      </w:pPr>
      <w:rPr>
        <w:rFonts w:ascii="Wingdings" w:hAnsi="Wingdings" w:hint="default"/>
      </w:rPr>
    </w:lvl>
  </w:abstractNum>
  <w:abstractNum w:abstractNumId="4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1A04EA"/>
    <w:multiLevelType w:val="hybridMultilevel"/>
    <w:tmpl w:val="E73216A8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43" w15:restartNumberingAfterBreak="0">
    <w:nsid w:val="70E95902"/>
    <w:multiLevelType w:val="hybridMultilevel"/>
    <w:tmpl w:val="BE58BE0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44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14"/>
  </w:num>
  <w:num w:numId="2" w16cid:durableId="1751925994">
    <w:abstractNumId w:val="2"/>
  </w:num>
  <w:num w:numId="3" w16cid:durableId="930426864">
    <w:abstractNumId w:val="33"/>
  </w:num>
  <w:num w:numId="4" w16cid:durableId="90706847">
    <w:abstractNumId w:val="40"/>
  </w:num>
  <w:num w:numId="5" w16cid:durableId="313334513">
    <w:abstractNumId w:val="23"/>
  </w:num>
  <w:num w:numId="6" w16cid:durableId="2033803924">
    <w:abstractNumId w:val="11"/>
  </w:num>
  <w:num w:numId="7" w16cid:durableId="808132422">
    <w:abstractNumId w:val="3"/>
  </w:num>
  <w:num w:numId="8" w16cid:durableId="1143546541">
    <w:abstractNumId w:val="31"/>
  </w:num>
  <w:num w:numId="9" w16cid:durableId="279923130">
    <w:abstractNumId w:val="1"/>
  </w:num>
  <w:num w:numId="10" w16cid:durableId="1141115467">
    <w:abstractNumId w:val="30"/>
  </w:num>
  <w:num w:numId="11" w16cid:durableId="1254901281">
    <w:abstractNumId w:val="0"/>
  </w:num>
  <w:num w:numId="12" w16cid:durableId="2111922917">
    <w:abstractNumId w:val="41"/>
  </w:num>
  <w:num w:numId="13" w16cid:durableId="570190621">
    <w:abstractNumId w:val="44"/>
  </w:num>
  <w:num w:numId="14" w16cid:durableId="990863147">
    <w:abstractNumId w:val="39"/>
  </w:num>
  <w:num w:numId="15" w16cid:durableId="2124655">
    <w:abstractNumId w:val="12"/>
  </w:num>
  <w:num w:numId="16" w16cid:durableId="879825766">
    <w:abstractNumId w:val="34"/>
  </w:num>
  <w:num w:numId="17" w16cid:durableId="477461368">
    <w:abstractNumId w:val="18"/>
  </w:num>
  <w:num w:numId="18" w16cid:durableId="1459688844">
    <w:abstractNumId w:val="13"/>
  </w:num>
  <w:num w:numId="19" w16cid:durableId="1064451213">
    <w:abstractNumId w:val="29"/>
  </w:num>
  <w:num w:numId="20" w16cid:durableId="1346440323">
    <w:abstractNumId w:val="32"/>
  </w:num>
  <w:num w:numId="21" w16cid:durableId="1079644447">
    <w:abstractNumId w:val="20"/>
  </w:num>
  <w:num w:numId="22" w16cid:durableId="1198469120">
    <w:abstractNumId w:val="17"/>
  </w:num>
  <w:num w:numId="23" w16cid:durableId="1403985937">
    <w:abstractNumId w:val="22"/>
  </w:num>
  <w:num w:numId="24" w16cid:durableId="9069915">
    <w:abstractNumId w:val="38"/>
  </w:num>
  <w:num w:numId="25" w16cid:durableId="684790384">
    <w:abstractNumId w:val="15"/>
  </w:num>
  <w:num w:numId="26" w16cid:durableId="961613003">
    <w:abstractNumId w:val="42"/>
  </w:num>
  <w:num w:numId="27" w16cid:durableId="1503544087">
    <w:abstractNumId w:val="27"/>
  </w:num>
  <w:num w:numId="28" w16cid:durableId="1426027551">
    <w:abstractNumId w:val="25"/>
  </w:num>
  <w:num w:numId="29" w16cid:durableId="1001199528">
    <w:abstractNumId w:val="4"/>
  </w:num>
  <w:num w:numId="30" w16cid:durableId="1066957730">
    <w:abstractNumId w:val="28"/>
  </w:num>
  <w:num w:numId="31" w16cid:durableId="435371293">
    <w:abstractNumId w:val="8"/>
  </w:num>
  <w:num w:numId="32" w16cid:durableId="1605337065">
    <w:abstractNumId w:val="7"/>
  </w:num>
  <w:num w:numId="33" w16cid:durableId="155650131">
    <w:abstractNumId w:val="37"/>
  </w:num>
  <w:num w:numId="34" w16cid:durableId="1079015285">
    <w:abstractNumId w:val="5"/>
  </w:num>
  <w:num w:numId="35" w16cid:durableId="1382098533">
    <w:abstractNumId w:val="36"/>
  </w:num>
  <w:num w:numId="36" w16cid:durableId="1929195142">
    <w:abstractNumId w:val="24"/>
  </w:num>
  <w:num w:numId="37" w16cid:durableId="487791513">
    <w:abstractNumId w:val="6"/>
  </w:num>
  <w:num w:numId="38" w16cid:durableId="1825972577">
    <w:abstractNumId w:val="35"/>
  </w:num>
  <w:num w:numId="39" w16cid:durableId="576328083">
    <w:abstractNumId w:val="10"/>
  </w:num>
  <w:num w:numId="40" w16cid:durableId="75247239">
    <w:abstractNumId w:val="19"/>
  </w:num>
  <w:num w:numId="41" w16cid:durableId="1762528134">
    <w:abstractNumId w:val="9"/>
  </w:num>
  <w:num w:numId="42" w16cid:durableId="1648510323">
    <w:abstractNumId w:val="26"/>
  </w:num>
  <w:num w:numId="43" w16cid:durableId="867596458">
    <w:abstractNumId w:val="43"/>
  </w:num>
  <w:num w:numId="44" w16cid:durableId="1178665217">
    <w:abstractNumId w:val="16"/>
  </w:num>
  <w:num w:numId="45" w16cid:durableId="154783820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40706"/>
    <w:rsid w:val="000013CC"/>
    <w:rsid w:val="00003C84"/>
    <w:rsid w:val="00005DB6"/>
    <w:rsid w:val="000064D2"/>
    <w:rsid w:val="00017162"/>
    <w:rsid w:val="00017E9E"/>
    <w:rsid w:val="000227B4"/>
    <w:rsid w:val="00025C58"/>
    <w:rsid w:val="0002616B"/>
    <w:rsid w:val="000265DC"/>
    <w:rsid w:val="0003092A"/>
    <w:rsid w:val="0004000B"/>
    <w:rsid w:val="000436F2"/>
    <w:rsid w:val="0004557B"/>
    <w:rsid w:val="00051145"/>
    <w:rsid w:val="0005523C"/>
    <w:rsid w:val="00057558"/>
    <w:rsid w:val="00057D11"/>
    <w:rsid w:val="00061000"/>
    <w:rsid w:val="00061CB0"/>
    <w:rsid w:val="000633C1"/>
    <w:rsid w:val="00063A03"/>
    <w:rsid w:val="000758B8"/>
    <w:rsid w:val="0008125C"/>
    <w:rsid w:val="00085E05"/>
    <w:rsid w:val="00087685"/>
    <w:rsid w:val="000878FA"/>
    <w:rsid w:val="0009079F"/>
    <w:rsid w:val="00090942"/>
    <w:rsid w:val="000A3C46"/>
    <w:rsid w:val="000B3F6E"/>
    <w:rsid w:val="000B457B"/>
    <w:rsid w:val="000B60CE"/>
    <w:rsid w:val="000C089C"/>
    <w:rsid w:val="000C285A"/>
    <w:rsid w:val="000C30B1"/>
    <w:rsid w:val="000D1A46"/>
    <w:rsid w:val="000D2B45"/>
    <w:rsid w:val="000E1A3E"/>
    <w:rsid w:val="000E445B"/>
    <w:rsid w:val="000E6448"/>
    <w:rsid w:val="000F43C6"/>
    <w:rsid w:val="0010657A"/>
    <w:rsid w:val="0011330C"/>
    <w:rsid w:val="00113341"/>
    <w:rsid w:val="001159C1"/>
    <w:rsid w:val="00116B71"/>
    <w:rsid w:val="00120E3A"/>
    <w:rsid w:val="00122416"/>
    <w:rsid w:val="00124EA8"/>
    <w:rsid w:val="00140902"/>
    <w:rsid w:val="00154C24"/>
    <w:rsid w:val="00162332"/>
    <w:rsid w:val="0017092A"/>
    <w:rsid w:val="001754F4"/>
    <w:rsid w:val="001806ED"/>
    <w:rsid w:val="00194FE2"/>
    <w:rsid w:val="0019700F"/>
    <w:rsid w:val="001A1C26"/>
    <w:rsid w:val="001A26D1"/>
    <w:rsid w:val="001A2977"/>
    <w:rsid w:val="001B1F76"/>
    <w:rsid w:val="001B4DD5"/>
    <w:rsid w:val="001C4EF6"/>
    <w:rsid w:val="001C664C"/>
    <w:rsid w:val="001C7378"/>
    <w:rsid w:val="001D223E"/>
    <w:rsid w:val="001D3CEB"/>
    <w:rsid w:val="001D4552"/>
    <w:rsid w:val="001E1CA6"/>
    <w:rsid w:val="001E2185"/>
    <w:rsid w:val="001E3429"/>
    <w:rsid w:val="001F02F6"/>
    <w:rsid w:val="001F20E5"/>
    <w:rsid w:val="001F3FEA"/>
    <w:rsid w:val="00201791"/>
    <w:rsid w:val="00203A9E"/>
    <w:rsid w:val="002066E1"/>
    <w:rsid w:val="0021262A"/>
    <w:rsid w:val="00216533"/>
    <w:rsid w:val="00226C0D"/>
    <w:rsid w:val="00226F54"/>
    <w:rsid w:val="0023346C"/>
    <w:rsid w:val="00240706"/>
    <w:rsid w:val="0024348B"/>
    <w:rsid w:val="002443E4"/>
    <w:rsid w:val="002464F1"/>
    <w:rsid w:val="00250733"/>
    <w:rsid w:val="00250EFB"/>
    <w:rsid w:val="002513E3"/>
    <w:rsid w:val="002550DC"/>
    <w:rsid w:val="00257D60"/>
    <w:rsid w:val="00260824"/>
    <w:rsid w:val="00261BF8"/>
    <w:rsid w:val="00266B9F"/>
    <w:rsid w:val="00267114"/>
    <w:rsid w:val="00280B93"/>
    <w:rsid w:val="00281DBD"/>
    <w:rsid w:val="00284D0D"/>
    <w:rsid w:val="002B04D2"/>
    <w:rsid w:val="002B50FD"/>
    <w:rsid w:val="002B7B17"/>
    <w:rsid w:val="002C2D51"/>
    <w:rsid w:val="002D1DFD"/>
    <w:rsid w:val="002E0158"/>
    <w:rsid w:val="002E6B55"/>
    <w:rsid w:val="002F22F6"/>
    <w:rsid w:val="002F5280"/>
    <w:rsid w:val="00302BD8"/>
    <w:rsid w:val="00315307"/>
    <w:rsid w:val="00316DBA"/>
    <w:rsid w:val="00320D4C"/>
    <w:rsid w:val="00323EB3"/>
    <w:rsid w:val="003251C8"/>
    <w:rsid w:val="0033366D"/>
    <w:rsid w:val="00336D02"/>
    <w:rsid w:val="00354260"/>
    <w:rsid w:val="00357A06"/>
    <w:rsid w:val="00361E3A"/>
    <w:rsid w:val="00362CDB"/>
    <w:rsid w:val="003631C1"/>
    <w:rsid w:val="00371C85"/>
    <w:rsid w:val="003726DE"/>
    <w:rsid w:val="003747F7"/>
    <w:rsid w:val="0037771F"/>
    <w:rsid w:val="003831EB"/>
    <w:rsid w:val="00383520"/>
    <w:rsid w:val="003A2A09"/>
    <w:rsid w:val="003A32D1"/>
    <w:rsid w:val="003A544E"/>
    <w:rsid w:val="003B48C7"/>
    <w:rsid w:val="003C2F71"/>
    <w:rsid w:val="003C7A6E"/>
    <w:rsid w:val="003D4397"/>
    <w:rsid w:val="003D631D"/>
    <w:rsid w:val="003F07F7"/>
    <w:rsid w:val="003F113A"/>
    <w:rsid w:val="003F1980"/>
    <w:rsid w:val="003F5628"/>
    <w:rsid w:val="003F6AD9"/>
    <w:rsid w:val="003F7795"/>
    <w:rsid w:val="004002D2"/>
    <w:rsid w:val="00401B29"/>
    <w:rsid w:val="00403799"/>
    <w:rsid w:val="00404DC6"/>
    <w:rsid w:val="00411571"/>
    <w:rsid w:val="00412524"/>
    <w:rsid w:val="0041512B"/>
    <w:rsid w:val="0043442B"/>
    <w:rsid w:val="0044258F"/>
    <w:rsid w:val="004441E3"/>
    <w:rsid w:val="0045068F"/>
    <w:rsid w:val="004518BA"/>
    <w:rsid w:val="0045287D"/>
    <w:rsid w:val="004535B5"/>
    <w:rsid w:val="004535D5"/>
    <w:rsid w:val="004553FE"/>
    <w:rsid w:val="004567B0"/>
    <w:rsid w:val="004576BA"/>
    <w:rsid w:val="00474C44"/>
    <w:rsid w:val="00482F88"/>
    <w:rsid w:val="00486ED3"/>
    <w:rsid w:val="00490D15"/>
    <w:rsid w:val="00493DEB"/>
    <w:rsid w:val="00493F2D"/>
    <w:rsid w:val="0049670E"/>
    <w:rsid w:val="004A5D3F"/>
    <w:rsid w:val="004A77F4"/>
    <w:rsid w:val="004C1BE7"/>
    <w:rsid w:val="004D2312"/>
    <w:rsid w:val="004E0C4B"/>
    <w:rsid w:val="004E3360"/>
    <w:rsid w:val="004F2BFA"/>
    <w:rsid w:val="004F566B"/>
    <w:rsid w:val="004F56C0"/>
    <w:rsid w:val="00503AD5"/>
    <w:rsid w:val="00510007"/>
    <w:rsid w:val="00511937"/>
    <w:rsid w:val="00522E5E"/>
    <w:rsid w:val="00523401"/>
    <w:rsid w:val="00523C46"/>
    <w:rsid w:val="00532E73"/>
    <w:rsid w:val="00541929"/>
    <w:rsid w:val="00544719"/>
    <w:rsid w:val="00556A8C"/>
    <w:rsid w:val="005628B9"/>
    <w:rsid w:val="00562B93"/>
    <w:rsid w:val="00564395"/>
    <w:rsid w:val="00565B8A"/>
    <w:rsid w:val="00570380"/>
    <w:rsid w:val="00571C78"/>
    <w:rsid w:val="00573A6F"/>
    <w:rsid w:val="00577D24"/>
    <w:rsid w:val="00584EF3"/>
    <w:rsid w:val="005904D5"/>
    <w:rsid w:val="00590E9A"/>
    <w:rsid w:val="005921AD"/>
    <w:rsid w:val="0059545E"/>
    <w:rsid w:val="005974AB"/>
    <w:rsid w:val="005A46F1"/>
    <w:rsid w:val="005A5000"/>
    <w:rsid w:val="005A60CF"/>
    <w:rsid w:val="005B1393"/>
    <w:rsid w:val="005C213F"/>
    <w:rsid w:val="005C7A01"/>
    <w:rsid w:val="005D177F"/>
    <w:rsid w:val="005D232C"/>
    <w:rsid w:val="005D3BF9"/>
    <w:rsid w:val="005D3F4A"/>
    <w:rsid w:val="005D5ABF"/>
    <w:rsid w:val="005E1AC4"/>
    <w:rsid w:val="005F1483"/>
    <w:rsid w:val="0060011B"/>
    <w:rsid w:val="00602503"/>
    <w:rsid w:val="00604695"/>
    <w:rsid w:val="00610E0D"/>
    <w:rsid w:val="006172AD"/>
    <w:rsid w:val="00621884"/>
    <w:rsid w:val="00623983"/>
    <w:rsid w:val="00627112"/>
    <w:rsid w:val="00643EE8"/>
    <w:rsid w:val="0064667B"/>
    <w:rsid w:val="00647796"/>
    <w:rsid w:val="00650685"/>
    <w:rsid w:val="00652168"/>
    <w:rsid w:val="0065261F"/>
    <w:rsid w:val="006630F1"/>
    <w:rsid w:val="00683296"/>
    <w:rsid w:val="0068432F"/>
    <w:rsid w:val="00686EC2"/>
    <w:rsid w:val="006871C2"/>
    <w:rsid w:val="00691BEB"/>
    <w:rsid w:val="006A045C"/>
    <w:rsid w:val="006A182F"/>
    <w:rsid w:val="006A22DF"/>
    <w:rsid w:val="006A6A4F"/>
    <w:rsid w:val="006A7285"/>
    <w:rsid w:val="006B45FC"/>
    <w:rsid w:val="006C207D"/>
    <w:rsid w:val="006C3AD3"/>
    <w:rsid w:val="006C3E71"/>
    <w:rsid w:val="006C5C26"/>
    <w:rsid w:val="006C768C"/>
    <w:rsid w:val="006D12ED"/>
    <w:rsid w:val="006D6E8D"/>
    <w:rsid w:val="006E050D"/>
    <w:rsid w:val="006E0920"/>
    <w:rsid w:val="006E2BD9"/>
    <w:rsid w:val="006F3D11"/>
    <w:rsid w:val="007030B1"/>
    <w:rsid w:val="00705CA3"/>
    <w:rsid w:val="007065F0"/>
    <w:rsid w:val="0071016A"/>
    <w:rsid w:val="00715B80"/>
    <w:rsid w:val="00734C63"/>
    <w:rsid w:val="00735677"/>
    <w:rsid w:val="00736E4E"/>
    <w:rsid w:val="00744714"/>
    <w:rsid w:val="00745118"/>
    <w:rsid w:val="00756970"/>
    <w:rsid w:val="00760DC8"/>
    <w:rsid w:val="00764013"/>
    <w:rsid w:val="007641E1"/>
    <w:rsid w:val="00764A6D"/>
    <w:rsid w:val="00770070"/>
    <w:rsid w:val="007752FB"/>
    <w:rsid w:val="007829EC"/>
    <w:rsid w:val="00791B25"/>
    <w:rsid w:val="00795710"/>
    <w:rsid w:val="007A2312"/>
    <w:rsid w:val="007B05F3"/>
    <w:rsid w:val="007B29E6"/>
    <w:rsid w:val="007B5644"/>
    <w:rsid w:val="007C18B3"/>
    <w:rsid w:val="007C2159"/>
    <w:rsid w:val="007C4A9F"/>
    <w:rsid w:val="007C4B4D"/>
    <w:rsid w:val="007C7764"/>
    <w:rsid w:val="007D5C56"/>
    <w:rsid w:val="007D75A3"/>
    <w:rsid w:val="007E23B9"/>
    <w:rsid w:val="007E7233"/>
    <w:rsid w:val="007F12F4"/>
    <w:rsid w:val="007F4D31"/>
    <w:rsid w:val="007F656D"/>
    <w:rsid w:val="007F74AC"/>
    <w:rsid w:val="00801B0F"/>
    <w:rsid w:val="00804867"/>
    <w:rsid w:val="008234A5"/>
    <w:rsid w:val="0083169F"/>
    <w:rsid w:val="00834684"/>
    <w:rsid w:val="00836663"/>
    <w:rsid w:val="008376D1"/>
    <w:rsid w:val="00840E1C"/>
    <w:rsid w:val="008478A9"/>
    <w:rsid w:val="00861037"/>
    <w:rsid w:val="00861E46"/>
    <w:rsid w:val="00863D53"/>
    <w:rsid w:val="00872C79"/>
    <w:rsid w:val="0087672C"/>
    <w:rsid w:val="008848CB"/>
    <w:rsid w:val="00887347"/>
    <w:rsid w:val="00887F23"/>
    <w:rsid w:val="008922C2"/>
    <w:rsid w:val="00894515"/>
    <w:rsid w:val="008A28CA"/>
    <w:rsid w:val="008B33DF"/>
    <w:rsid w:val="008D1473"/>
    <w:rsid w:val="008D3B0A"/>
    <w:rsid w:val="008D3D18"/>
    <w:rsid w:val="008D437D"/>
    <w:rsid w:val="008E3C84"/>
    <w:rsid w:val="008E3FD3"/>
    <w:rsid w:val="008E6EF4"/>
    <w:rsid w:val="008F710F"/>
    <w:rsid w:val="0090584D"/>
    <w:rsid w:val="0090759D"/>
    <w:rsid w:val="009138E6"/>
    <w:rsid w:val="009167D0"/>
    <w:rsid w:val="00932972"/>
    <w:rsid w:val="009345B0"/>
    <w:rsid w:val="00935F22"/>
    <w:rsid w:val="009411B0"/>
    <w:rsid w:val="009444F0"/>
    <w:rsid w:val="0094516C"/>
    <w:rsid w:val="00961862"/>
    <w:rsid w:val="00963579"/>
    <w:rsid w:val="00965F15"/>
    <w:rsid w:val="00966D44"/>
    <w:rsid w:val="009746B8"/>
    <w:rsid w:val="00974E0B"/>
    <w:rsid w:val="0098180B"/>
    <w:rsid w:val="00986FAA"/>
    <w:rsid w:val="0099715C"/>
    <w:rsid w:val="009A115A"/>
    <w:rsid w:val="009A3FEE"/>
    <w:rsid w:val="009A6886"/>
    <w:rsid w:val="009A7B2F"/>
    <w:rsid w:val="009E16D4"/>
    <w:rsid w:val="009E178F"/>
    <w:rsid w:val="009E472B"/>
    <w:rsid w:val="009E4BD1"/>
    <w:rsid w:val="009E6D14"/>
    <w:rsid w:val="009E790D"/>
    <w:rsid w:val="009F59C3"/>
    <w:rsid w:val="009F6C54"/>
    <w:rsid w:val="00A04601"/>
    <w:rsid w:val="00A04CC5"/>
    <w:rsid w:val="00A06589"/>
    <w:rsid w:val="00A0679E"/>
    <w:rsid w:val="00A12915"/>
    <w:rsid w:val="00A1608E"/>
    <w:rsid w:val="00A24717"/>
    <w:rsid w:val="00A25C58"/>
    <w:rsid w:val="00A273EC"/>
    <w:rsid w:val="00A31D39"/>
    <w:rsid w:val="00A32E16"/>
    <w:rsid w:val="00A45067"/>
    <w:rsid w:val="00A471F7"/>
    <w:rsid w:val="00A51EF1"/>
    <w:rsid w:val="00A52DDA"/>
    <w:rsid w:val="00A550A9"/>
    <w:rsid w:val="00A578D5"/>
    <w:rsid w:val="00A67570"/>
    <w:rsid w:val="00A86A59"/>
    <w:rsid w:val="00A91170"/>
    <w:rsid w:val="00A933D2"/>
    <w:rsid w:val="00A953BA"/>
    <w:rsid w:val="00A96055"/>
    <w:rsid w:val="00AC149A"/>
    <w:rsid w:val="00AD0C0A"/>
    <w:rsid w:val="00AD3CAB"/>
    <w:rsid w:val="00AE3271"/>
    <w:rsid w:val="00AF49A2"/>
    <w:rsid w:val="00B00039"/>
    <w:rsid w:val="00B050D0"/>
    <w:rsid w:val="00B05973"/>
    <w:rsid w:val="00B10C62"/>
    <w:rsid w:val="00B172A3"/>
    <w:rsid w:val="00B22A0C"/>
    <w:rsid w:val="00B31801"/>
    <w:rsid w:val="00B33C1D"/>
    <w:rsid w:val="00B33C8F"/>
    <w:rsid w:val="00B3661E"/>
    <w:rsid w:val="00B420B9"/>
    <w:rsid w:val="00B45B9C"/>
    <w:rsid w:val="00B50B0B"/>
    <w:rsid w:val="00B5405C"/>
    <w:rsid w:val="00B55192"/>
    <w:rsid w:val="00B5543C"/>
    <w:rsid w:val="00B56586"/>
    <w:rsid w:val="00B600E9"/>
    <w:rsid w:val="00B60381"/>
    <w:rsid w:val="00B64898"/>
    <w:rsid w:val="00B714A0"/>
    <w:rsid w:val="00B72412"/>
    <w:rsid w:val="00B7585F"/>
    <w:rsid w:val="00B763F8"/>
    <w:rsid w:val="00B7678B"/>
    <w:rsid w:val="00B81A2E"/>
    <w:rsid w:val="00B82DCE"/>
    <w:rsid w:val="00B83FCA"/>
    <w:rsid w:val="00B84722"/>
    <w:rsid w:val="00B93606"/>
    <w:rsid w:val="00B93FB9"/>
    <w:rsid w:val="00B94CB8"/>
    <w:rsid w:val="00B953E6"/>
    <w:rsid w:val="00B96D6D"/>
    <w:rsid w:val="00BB7148"/>
    <w:rsid w:val="00BC0140"/>
    <w:rsid w:val="00BC7E04"/>
    <w:rsid w:val="00BD34B6"/>
    <w:rsid w:val="00BD39DD"/>
    <w:rsid w:val="00BD4B57"/>
    <w:rsid w:val="00BE0178"/>
    <w:rsid w:val="00BE025D"/>
    <w:rsid w:val="00BE3E1E"/>
    <w:rsid w:val="00BF032C"/>
    <w:rsid w:val="00BF5DDC"/>
    <w:rsid w:val="00C02427"/>
    <w:rsid w:val="00C02C21"/>
    <w:rsid w:val="00C03F05"/>
    <w:rsid w:val="00C06DA5"/>
    <w:rsid w:val="00C10744"/>
    <w:rsid w:val="00C144A1"/>
    <w:rsid w:val="00C200AE"/>
    <w:rsid w:val="00C214FE"/>
    <w:rsid w:val="00C26159"/>
    <w:rsid w:val="00C31A9D"/>
    <w:rsid w:val="00C332AA"/>
    <w:rsid w:val="00C3617C"/>
    <w:rsid w:val="00C413A8"/>
    <w:rsid w:val="00C41BB2"/>
    <w:rsid w:val="00C46C6C"/>
    <w:rsid w:val="00C54C93"/>
    <w:rsid w:val="00C60CE4"/>
    <w:rsid w:val="00C63904"/>
    <w:rsid w:val="00C64E2D"/>
    <w:rsid w:val="00C67C44"/>
    <w:rsid w:val="00C80000"/>
    <w:rsid w:val="00C807F8"/>
    <w:rsid w:val="00C8136C"/>
    <w:rsid w:val="00C8301B"/>
    <w:rsid w:val="00C93886"/>
    <w:rsid w:val="00CA0F54"/>
    <w:rsid w:val="00CA6FC5"/>
    <w:rsid w:val="00CB1782"/>
    <w:rsid w:val="00CB582D"/>
    <w:rsid w:val="00CB65CC"/>
    <w:rsid w:val="00CC19E1"/>
    <w:rsid w:val="00CC5A88"/>
    <w:rsid w:val="00CC747F"/>
    <w:rsid w:val="00CD2B53"/>
    <w:rsid w:val="00CD3FE0"/>
    <w:rsid w:val="00CE3560"/>
    <w:rsid w:val="00CE6674"/>
    <w:rsid w:val="00CF1B8A"/>
    <w:rsid w:val="00CF3249"/>
    <w:rsid w:val="00CF7847"/>
    <w:rsid w:val="00D00D37"/>
    <w:rsid w:val="00D00E33"/>
    <w:rsid w:val="00D125D4"/>
    <w:rsid w:val="00D17079"/>
    <w:rsid w:val="00D24743"/>
    <w:rsid w:val="00D259C8"/>
    <w:rsid w:val="00D32B00"/>
    <w:rsid w:val="00D35685"/>
    <w:rsid w:val="00D363CE"/>
    <w:rsid w:val="00D43F12"/>
    <w:rsid w:val="00D45F21"/>
    <w:rsid w:val="00D4772E"/>
    <w:rsid w:val="00D47A8D"/>
    <w:rsid w:val="00D52BB2"/>
    <w:rsid w:val="00D5493D"/>
    <w:rsid w:val="00D56470"/>
    <w:rsid w:val="00D62267"/>
    <w:rsid w:val="00D6467B"/>
    <w:rsid w:val="00D64E25"/>
    <w:rsid w:val="00D652D9"/>
    <w:rsid w:val="00D67451"/>
    <w:rsid w:val="00D756D3"/>
    <w:rsid w:val="00D825CD"/>
    <w:rsid w:val="00D85079"/>
    <w:rsid w:val="00D852B6"/>
    <w:rsid w:val="00D91963"/>
    <w:rsid w:val="00D93189"/>
    <w:rsid w:val="00D95D45"/>
    <w:rsid w:val="00DA0CC5"/>
    <w:rsid w:val="00DA1598"/>
    <w:rsid w:val="00DA2D0B"/>
    <w:rsid w:val="00DA4195"/>
    <w:rsid w:val="00DA5B3E"/>
    <w:rsid w:val="00DB0994"/>
    <w:rsid w:val="00DB1F2B"/>
    <w:rsid w:val="00DB36D5"/>
    <w:rsid w:val="00DC38D4"/>
    <w:rsid w:val="00DC5D2A"/>
    <w:rsid w:val="00DC6968"/>
    <w:rsid w:val="00DC7D4B"/>
    <w:rsid w:val="00DD0591"/>
    <w:rsid w:val="00DD0A0E"/>
    <w:rsid w:val="00DD4DE4"/>
    <w:rsid w:val="00DD5EA3"/>
    <w:rsid w:val="00DD6A52"/>
    <w:rsid w:val="00DE0594"/>
    <w:rsid w:val="00DE0B4B"/>
    <w:rsid w:val="00DE0EF0"/>
    <w:rsid w:val="00DE0F84"/>
    <w:rsid w:val="00DE3636"/>
    <w:rsid w:val="00DE7852"/>
    <w:rsid w:val="00DF1F32"/>
    <w:rsid w:val="00DF2E18"/>
    <w:rsid w:val="00DF4432"/>
    <w:rsid w:val="00DF6A81"/>
    <w:rsid w:val="00E02C06"/>
    <w:rsid w:val="00E119F9"/>
    <w:rsid w:val="00E126BF"/>
    <w:rsid w:val="00E172A2"/>
    <w:rsid w:val="00E17BF8"/>
    <w:rsid w:val="00E257D0"/>
    <w:rsid w:val="00E25EA4"/>
    <w:rsid w:val="00E301CA"/>
    <w:rsid w:val="00E351EB"/>
    <w:rsid w:val="00E37A88"/>
    <w:rsid w:val="00E422EA"/>
    <w:rsid w:val="00E56A37"/>
    <w:rsid w:val="00E700E1"/>
    <w:rsid w:val="00E70E61"/>
    <w:rsid w:val="00E757C5"/>
    <w:rsid w:val="00E80B00"/>
    <w:rsid w:val="00E87A36"/>
    <w:rsid w:val="00E90851"/>
    <w:rsid w:val="00EA2336"/>
    <w:rsid w:val="00EA3BB4"/>
    <w:rsid w:val="00EA480C"/>
    <w:rsid w:val="00EA567F"/>
    <w:rsid w:val="00EB36CF"/>
    <w:rsid w:val="00EB66CA"/>
    <w:rsid w:val="00EC3AB1"/>
    <w:rsid w:val="00EC5F32"/>
    <w:rsid w:val="00EC7AED"/>
    <w:rsid w:val="00ED629A"/>
    <w:rsid w:val="00EF09BF"/>
    <w:rsid w:val="00EF4A04"/>
    <w:rsid w:val="00EF72F5"/>
    <w:rsid w:val="00EF770A"/>
    <w:rsid w:val="00F03E5E"/>
    <w:rsid w:val="00F059A6"/>
    <w:rsid w:val="00F20BCC"/>
    <w:rsid w:val="00F264ED"/>
    <w:rsid w:val="00F26938"/>
    <w:rsid w:val="00F32DCE"/>
    <w:rsid w:val="00F33B33"/>
    <w:rsid w:val="00F355F6"/>
    <w:rsid w:val="00F40642"/>
    <w:rsid w:val="00F4353A"/>
    <w:rsid w:val="00F4388A"/>
    <w:rsid w:val="00F5099D"/>
    <w:rsid w:val="00F5187A"/>
    <w:rsid w:val="00F5188D"/>
    <w:rsid w:val="00F55412"/>
    <w:rsid w:val="00F65D8F"/>
    <w:rsid w:val="00F81C40"/>
    <w:rsid w:val="00F855D8"/>
    <w:rsid w:val="00F87859"/>
    <w:rsid w:val="00FA5935"/>
    <w:rsid w:val="00FB1F93"/>
    <w:rsid w:val="00FB263B"/>
    <w:rsid w:val="00FB5482"/>
    <w:rsid w:val="00FB7597"/>
    <w:rsid w:val="00FC1BD7"/>
    <w:rsid w:val="00FC440D"/>
    <w:rsid w:val="00FC4943"/>
    <w:rsid w:val="00FC63B6"/>
    <w:rsid w:val="00FD0841"/>
    <w:rsid w:val="00FD24C0"/>
    <w:rsid w:val="00FD2753"/>
    <w:rsid w:val="00FD7467"/>
    <w:rsid w:val="00FF02B6"/>
    <w:rsid w:val="00FF1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23048"/>
  <w15:chartTrackingRefBased/>
  <w15:docId w15:val="{78F7036C-3BC2-4434-8834-D6A46DC37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4D2312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B33C8F"/>
    <w:pPr>
      <w:keepNext/>
      <w:keepLines/>
      <w:widowControl w:val="0"/>
      <w:pBdr>
        <w:top w:val="single" w:sz="18" w:space="10" w:color="4C3478"/>
        <w:left w:val="single" w:sz="18" w:space="4" w:color="4C3478"/>
        <w:bottom w:val="single" w:sz="18" w:space="0" w:color="4C3478"/>
        <w:right w:val="single" w:sz="18" w:space="4" w:color="4C3478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14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33C8F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D0841"/>
    <w:pPr>
      <w:spacing w:after="200"/>
      <w:ind w:left="-426" w:right="-613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FD0841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1A2977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26938"/>
  </w:style>
  <w:style w:type="character" w:customStyle="1" w:styleId="Bullet1Char">
    <w:name w:val="Bullet1 Char"/>
    <w:basedOn w:val="DefaultParagraphFont"/>
    <w:link w:val="Bullet1"/>
    <w:locked/>
    <w:rsid w:val="00260824"/>
    <w:rPr>
      <w:rFonts w:ascii="Verdana" w:eastAsia="Times New Roman" w:hAnsi="Verdana" w:cs="Arial"/>
      <w:kern w:val="28"/>
      <w:lang w:val="en-US"/>
    </w:rPr>
  </w:style>
  <w:style w:type="paragraph" w:customStyle="1" w:styleId="Bullet1">
    <w:name w:val="Bullet1"/>
    <w:basedOn w:val="Normal"/>
    <w:link w:val="Bullet1Char"/>
    <w:qFormat/>
    <w:rsid w:val="00260824"/>
    <w:pPr>
      <w:numPr>
        <w:numId w:val="20"/>
      </w:numPr>
      <w:tabs>
        <w:tab w:val="left" w:pos="454"/>
      </w:tabs>
      <w:suppressAutoHyphens/>
      <w:autoSpaceDE w:val="0"/>
      <w:autoSpaceDN w:val="0"/>
      <w:adjustRightInd w:val="0"/>
      <w:spacing w:after="120" w:line="288" w:lineRule="auto"/>
    </w:pPr>
    <w:rPr>
      <w:rFonts w:ascii="Verdana" w:eastAsia="Times New Roman" w:hAnsi="Verdana" w:cs="Arial"/>
      <w:kern w:val="28"/>
      <w:sz w:val="24"/>
      <w:lang w:val="en-US"/>
    </w:rPr>
  </w:style>
  <w:style w:type="paragraph" w:styleId="Revision">
    <w:name w:val="Revision"/>
    <w:hidden/>
    <w:uiPriority w:val="99"/>
    <w:semiHidden/>
    <w:rsid w:val="006A7285"/>
    <w:rPr>
      <w:rFonts w:ascii="Arial" w:eastAsiaTheme="minorEastAsia" w:hAnsi="Arial"/>
      <w:sz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1483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paragraph" w:styleId="NormalWeb">
    <w:name w:val="Normal (Web)"/>
    <w:basedOn w:val="Normal"/>
    <w:uiPriority w:val="99"/>
    <w:semiHidden/>
    <w:unhideWhenUsed/>
    <w:rsid w:val="005F1483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styleId="Strong">
    <w:name w:val="Strong"/>
    <w:basedOn w:val="DefaultParagraphFont"/>
    <w:uiPriority w:val="22"/>
    <w:qFormat/>
    <w:rsid w:val="005F1483"/>
    <w:rPr>
      <w:b/>
      <w:bCs/>
    </w:rPr>
  </w:style>
  <w:style w:type="character" w:customStyle="1" w:styleId="sr-only">
    <w:name w:val="sr-only"/>
    <w:basedOn w:val="DefaultParagraphFont"/>
    <w:rsid w:val="005F14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6.png"/><Relationship Id="rId112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0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4.pn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jpeg"/><Relationship Id="rId102" Type="http://schemas.openxmlformats.org/officeDocument/2006/relationships/image" Target="media/image85.jpe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79.png"/><Relationship Id="rId22" Type="http://schemas.openxmlformats.org/officeDocument/2006/relationships/image" Target="media/image15.png"/><Relationship Id="rId27" Type="http://schemas.openxmlformats.org/officeDocument/2006/relationships/hyperlink" Target="https://consultations.msd.govt.nz/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113" Type="http://schemas.openxmlformats.org/officeDocument/2006/relationships/theme" Target="theme/theme1.xml"/><Relationship Id="rId80" Type="http://schemas.openxmlformats.org/officeDocument/2006/relationships/image" Target="media/image68.jpeg"/><Relationship Id="rId85" Type="http://schemas.openxmlformats.org/officeDocument/2006/relationships/image" Target="media/image7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png"/><Relationship Id="rId38" Type="http://schemas.openxmlformats.org/officeDocument/2006/relationships/hyperlink" Target="mailto:NZSL_submissions@msd.govt.nz" TargetMode="External"/><Relationship Id="rId59" Type="http://schemas.openxmlformats.org/officeDocument/2006/relationships/image" Target="media/image47.jpe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54" Type="http://schemas.openxmlformats.org/officeDocument/2006/relationships/image" Target="media/image42.pn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8.jpe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hyperlink" Target="mailto:DSS_submissions@msd.govt.nz" TargetMode="External"/><Relationship Id="rId49" Type="http://schemas.openxmlformats.org/officeDocument/2006/relationships/image" Target="media/image37.png"/><Relationship Id="rId57" Type="http://schemas.openxmlformats.org/officeDocument/2006/relationships/image" Target="media/image45.jpeg"/><Relationship Id="rId106" Type="http://schemas.openxmlformats.org/officeDocument/2006/relationships/image" Target="media/image89.jpeg"/><Relationship Id="rId10" Type="http://schemas.openxmlformats.org/officeDocument/2006/relationships/image" Target="media/image3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3.jpeg"/><Relationship Id="rId99" Type="http://schemas.openxmlformats.org/officeDocument/2006/relationships/image" Target="media/image81.png"/><Relationship Id="rId101" Type="http://schemas.openxmlformats.org/officeDocument/2006/relationships/image" Target="media/image8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7.png"/><Relationship Id="rId109" Type="http://schemas.openxmlformats.org/officeDocument/2006/relationships/image" Target="media/image92.png"/><Relationship Id="rId34" Type="http://schemas.openxmlformats.org/officeDocument/2006/relationships/image" Target="media/image26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jpeg"/><Relationship Id="rId97" Type="http://schemas.openxmlformats.org/officeDocument/2006/relationships/image" Target="media/image80.jpeg"/><Relationship Id="rId104" Type="http://schemas.openxmlformats.org/officeDocument/2006/relationships/image" Target="media/image87.png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5.png"/><Relationship Id="rId110" Type="http://schemas.openxmlformats.org/officeDocument/2006/relationships/footer" Target="footer1.xml"/><Relationship Id="rId61" Type="http://schemas.openxmlformats.org/officeDocument/2006/relationships/image" Target="media/image49.png"/><Relationship Id="rId82" Type="http://schemas.openxmlformats.org/officeDocument/2006/relationships/image" Target="media/image70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2.png"/><Relationship Id="rId105" Type="http://schemas.openxmlformats.org/officeDocument/2006/relationships/image" Target="media/image88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4.png"/><Relationship Id="rId67" Type="http://schemas.openxmlformats.org/officeDocument/2006/relationships/image" Target="media/image55.jpeg"/><Relationship Id="rId20" Type="http://schemas.openxmlformats.org/officeDocument/2006/relationships/image" Target="media/image13.jpe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hyperlink" Target="http://www.disabilitysupport" TargetMode="External"/><Relationship Id="rId111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January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12468-781B-46DF-B275-426720208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2025</Template>
  <TotalTime>151</TotalTime>
  <Pages>32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makeiteasy</cp:lastModifiedBy>
  <cp:revision>92</cp:revision>
  <cp:lastPrinted>2025-02-06T23:58:00Z</cp:lastPrinted>
  <dcterms:created xsi:type="dcterms:W3CDTF">2025-02-06T21:46:00Z</dcterms:created>
  <dcterms:modified xsi:type="dcterms:W3CDTF">2025-02-07T02:55:00Z</dcterms:modified>
</cp:coreProperties>
</file>